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82" w:rsidRDefault="009E3682">
      <w:pPr>
        <w:rPr>
          <w:rFonts w:ascii="Georgia" w:hAnsi="Georgia"/>
          <w:sz w:val="96"/>
          <w:szCs w:val="96"/>
        </w:rPr>
      </w:pPr>
    </w:p>
    <w:p w:rsidR="009E3682" w:rsidRDefault="009E3682">
      <w:pPr>
        <w:rPr>
          <w:rFonts w:ascii="Georgia" w:hAnsi="Georgia"/>
          <w:sz w:val="96"/>
          <w:szCs w:val="96"/>
        </w:rPr>
      </w:pPr>
    </w:p>
    <w:p w:rsidR="009E3682" w:rsidRDefault="009E3682">
      <w:pPr>
        <w:rPr>
          <w:rFonts w:ascii="Georgia" w:hAnsi="Georgia"/>
          <w:sz w:val="96"/>
          <w:szCs w:val="96"/>
        </w:rPr>
      </w:pPr>
    </w:p>
    <w:p w:rsidR="009E3682" w:rsidRDefault="009E3682">
      <w:pPr>
        <w:rPr>
          <w:rFonts w:ascii="Georgia" w:hAnsi="Georgia"/>
          <w:sz w:val="96"/>
          <w:szCs w:val="96"/>
        </w:rPr>
      </w:pPr>
    </w:p>
    <w:p w:rsidR="002360D5" w:rsidRDefault="009E3682" w:rsidP="009E3682">
      <w:pPr>
        <w:jc w:val="center"/>
        <w:rPr>
          <w:rFonts w:ascii="Georgia" w:hAnsi="Georgia"/>
          <w:sz w:val="96"/>
          <w:szCs w:val="96"/>
        </w:rPr>
      </w:pPr>
      <w:r w:rsidRPr="009E3682">
        <w:rPr>
          <w:rFonts w:ascii="Georgia" w:hAnsi="Georgia"/>
          <w:sz w:val="96"/>
          <w:szCs w:val="96"/>
        </w:rPr>
        <w:t>Pancake Manor 2</w:t>
      </w:r>
    </w:p>
    <w:p w:rsidR="009E3682" w:rsidRDefault="009E3682" w:rsidP="009E3682">
      <w:pPr>
        <w:jc w:val="center"/>
        <w:rPr>
          <w:rFonts w:ascii="Georgia" w:hAnsi="Georgia"/>
          <w:sz w:val="96"/>
          <w:szCs w:val="96"/>
        </w:rPr>
      </w:pPr>
    </w:p>
    <w:p w:rsidR="009E3682" w:rsidRDefault="009E3682" w:rsidP="009E3682">
      <w:pPr>
        <w:jc w:val="center"/>
        <w:rPr>
          <w:rFonts w:ascii="Georgia" w:hAnsi="Georgia"/>
          <w:sz w:val="96"/>
          <w:szCs w:val="96"/>
        </w:rPr>
        <w:sectPr w:rsidR="009E3682" w:rsidSect="009E3682">
          <w:footerReference w:type="default" r:id="rId7"/>
          <w:footerReference w:type="first" r:id="rId8"/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9E3682" w:rsidRPr="00252796" w:rsidRDefault="009E3682" w:rsidP="009E3682">
      <w:pPr>
        <w:tabs>
          <w:tab w:val="left" w:pos="5217"/>
        </w:tabs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 wp14:anchorId="1884C289" wp14:editId="3827CF2C">
            <wp:simplePos x="0" y="0"/>
            <wp:positionH relativeFrom="column">
              <wp:posOffset>3411448</wp:posOffset>
            </wp:positionH>
            <wp:positionV relativeFrom="paragraph">
              <wp:posOffset>-517106</wp:posOffset>
            </wp:positionV>
            <wp:extent cx="1242203" cy="1292645"/>
            <wp:effectExtent l="0" t="0" r="0" b="3175"/>
            <wp:wrapNone/>
            <wp:docPr id="1" name="Image 1" descr="http://www.iclipart.com/dodl.php?linklokauth=LzAxNC9iYXRjaF8xMC9kYXlzLmpwZywxNDI4NTg1NDAxLDIwNy45Ni4xNzQuNjYsMCwwLExMXzAsLDk2MDdhZDJhZWRiMDM0OWVlZTY3MTllMzQ4MWZiOTY5/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xNC9iYXRjaF8xMC9kYXlzLmpwZywxNDI4NTg1NDAxLDIwNy45Ni4xNzQuNjYsMCwwLExMXzAsLDk2MDdhZDJhZWRiMDM0OWVlZTY3MTllMzQ4MWZiOTY5/da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03" cy="12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It's now Saturday</w:t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Wake </w:t>
      </w:r>
      <w:proofErr w:type="gramStart"/>
      <w:r w:rsidRPr="00252796">
        <w:rPr>
          <w:rFonts w:ascii="Arial" w:hAnsi="Arial" w:cs="Arial"/>
          <w:sz w:val="24"/>
          <w:szCs w:val="24"/>
          <w:lang w:val="en-US"/>
        </w:rPr>
        <w:t>up,</w:t>
      </w:r>
      <w:proofErr w:type="gramEnd"/>
      <w:r w:rsidRPr="00252796">
        <w:rPr>
          <w:rFonts w:ascii="Arial" w:hAnsi="Arial" w:cs="Arial"/>
          <w:sz w:val="24"/>
          <w:szCs w:val="24"/>
          <w:lang w:val="en-US"/>
        </w:rPr>
        <w:t xml:space="preserve"> wipe the sleep from your eyes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It's our </w:t>
      </w:r>
      <w:proofErr w:type="spellStart"/>
      <w:r w:rsidRPr="00252796">
        <w:rPr>
          <w:rFonts w:ascii="Arial" w:hAnsi="Arial" w:cs="Arial"/>
          <w:sz w:val="24"/>
          <w:szCs w:val="24"/>
          <w:lang w:val="en-US"/>
        </w:rPr>
        <w:t>favourite</w:t>
      </w:r>
      <w:proofErr w:type="spellEnd"/>
      <w:r w:rsidRPr="00252796">
        <w:rPr>
          <w:rFonts w:ascii="Arial" w:hAnsi="Arial" w:cs="Arial"/>
          <w:sz w:val="24"/>
          <w:szCs w:val="24"/>
          <w:lang w:val="en-US"/>
        </w:rPr>
        <w:t xml:space="preserve"> day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Mama's </w:t>
      </w:r>
      <w:proofErr w:type="spellStart"/>
      <w:r w:rsidRPr="00252796">
        <w:rPr>
          <w:rFonts w:ascii="Arial" w:hAnsi="Arial" w:cs="Arial"/>
          <w:sz w:val="24"/>
          <w:szCs w:val="24"/>
          <w:lang w:val="en-US"/>
        </w:rPr>
        <w:t>gonna</w:t>
      </w:r>
      <w:proofErr w:type="spellEnd"/>
      <w:r w:rsidRPr="00252796">
        <w:rPr>
          <w:rFonts w:ascii="Arial" w:hAnsi="Arial" w:cs="Arial"/>
          <w:sz w:val="24"/>
          <w:szCs w:val="24"/>
          <w:lang w:val="en-US"/>
        </w:rPr>
        <w:t xml:space="preserve"> make us a treat when we rise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STEP ONE</w:t>
      </w:r>
    </w:p>
    <w:p w:rsidR="009E3682" w:rsidRPr="00252796" w:rsidRDefault="00C45E7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116205</wp:posOffset>
                </wp:positionV>
                <wp:extent cx="1343025" cy="371475"/>
                <wp:effectExtent l="0" t="0" r="28575" b="2857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C45E72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Pancake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3" o:spid="_x0000_s1026" type="#_x0000_t202" style="position:absolute;margin-left:362.25pt;margin-top:9.15pt;width:105.75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" fillcolor="white [3201]" strokecolor="black [3200]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C45E72">
                        <w:rPr>
                          <w:rFonts w:ascii="Georgia" w:hAnsi="Georgia"/>
                          <w:sz w:val="24"/>
                          <w:szCs w:val="24"/>
                        </w:rPr>
                        <w:t>Pancake Party</w:t>
                      </w:r>
                    </w:p>
                  </w:txbxContent>
                </v:textbox>
              </v:shape>
            </w:pict>
          </mc:Fallback>
        </mc:AlternateContent>
      </w:r>
      <w:r w:rsidR="009E368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7456" behindDoc="0" locked="0" layoutInCell="1" allowOverlap="1" wp14:anchorId="6A4396CF" wp14:editId="3DFD7C82">
            <wp:simplePos x="0" y="0"/>
            <wp:positionH relativeFrom="column">
              <wp:posOffset>2540000</wp:posOffset>
            </wp:positionH>
            <wp:positionV relativeFrom="paragraph">
              <wp:posOffset>113030</wp:posOffset>
            </wp:positionV>
            <wp:extent cx="1308735" cy="946150"/>
            <wp:effectExtent l="0" t="0" r="5715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ake_st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82" w:rsidRPr="00252796">
        <w:rPr>
          <w:rFonts w:ascii="Arial" w:hAnsi="Arial" w:cs="Arial"/>
          <w:sz w:val="24"/>
          <w:szCs w:val="24"/>
          <w:lang w:val="en-US"/>
        </w:rPr>
        <w:t>You pour it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STEP TWO 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Then </w:t>
      </w:r>
      <w:r>
        <w:rPr>
          <w:rFonts w:ascii="Arial" w:hAnsi="Arial" w:cs="Arial"/>
          <w:sz w:val="24"/>
          <w:szCs w:val="24"/>
          <w:lang w:val="en-US"/>
        </w:rPr>
        <w:t>y</w:t>
      </w:r>
      <w:r w:rsidRPr="00252796">
        <w:rPr>
          <w:rFonts w:ascii="Arial" w:hAnsi="Arial" w:cs="Arial"/>
          <w:sz w:val="24"/>
          <w:szCs w:val="24"/>
          <w:lang w:val="en-US"/>
        </w:rPr>
        <w:t>ou flip it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STEP THREE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Then </w:t>
      </w:r>
      <w:r>
        <w:rPr>
          <w:rFonts w:ascii="Arial" w:hAnsi="Arial" w:cs="Arial"/>
          <w:sz w:val="24"/>
          <w:szCs w:val="24"/>
          <w:lang w:val="en-US"/>
        </w:rPr>
        <w:t>y</w:t>
      </w:r>
      <w:r w:rsidRPr="00252796">
        <w:rPr>
          <w:rFonts w:ascii="Arial" w:hAnsi="Arial" w:cs="Arial"/>
          <w:sz w:val="24"/>
          <w:szCs w:val="24"/>
          <w:lang w:val="en-US"/>
        </w:rPr>
        <w:t>ou stack it, higher and higher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1312" behindDoc="0" locked="0" layoutInCell="1" allowOverlap="1" wp14:anchorId="409E63FD" wp14:editId="176EB5CF">
            <wp:simplePos x="0" y="0"/>
            <wp:positionH relativeFrom="column">
              <wp:posOffset>2910840</wp:posOffset>
            </wp:positionH>
            <wp:positionV relativeFrom="paragraph">
              <wp:posOffset>140970</wp:posOffset>
            </wp:positionV>
            <wp:extent cx="741680" cy="584835"/>
            <wp:effectExtent l="0" t="0" r="127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Banan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It's a Pancake Party</w:t>
      </w:r>
      <w:bookmarkStart w:id="0" w:name="_GoBack"/>
      <w:bookmarkEnd w:id="0"/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2336" behindDoc="0" locked="0" layoutInCell="1" allowOverlap="1" wp14:anchorId="0D4171F6" wp14:editId="22BDA0D8">
            <wp:simplePos x="0" y="0"/>
            <wp:positionH relativeFrom="column">
              <wp:posOffset>3877310</wp:posOffset>
            </wp:positionH>
            <wp:positionV relativeFrom="paragraph">
              <wp:posOffset>154940</wp:posOffset>
            </wp:positionV>
            <wp:extent cx="672465" cy="775970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nut_butter_jar_cartoon_illustr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 wp14:anchorId="5FD033F7" wp14:editId="51667F18">
            <wp:simplePos x="0" y="0"/>
            <wp:positionH relativeFrom="column">
              <wp:posOffset>2177415</wp:posOffset>
            </wp:positionH>
            <wp:positionV relativeFrom="paragraph">
              <wp:posOffset>154940</wp:posOffset>
            </wp:positionV>
            <wp:extent cx="602615" cy="677545"/>
            <wp:effectExtent l="0" t="0" r="6985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_large_strawberry_isolated_over_wh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What a way to wake up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It's a Pancake Party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Pour that syrup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3360" behindDoc="0" locked="0" layoutInCell="1" allowOverlap="1" wp14:anchorId="642698ED" wp14:editId="37C5BACD">
            <wp:simplePos x="0" y="0"/>
            <wp:positionH relativeFrom="column">
              <wp:posOffset>2722245</wp:posOffset>
            </wp:positionH>
            <wp:positionV relativeFrom="paragraph">
              <wp:posOffset>144780</wp:posOffset>
            </wp:positionV>
            <wp:extent cx="1154430" cy="45720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 ch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Strawberry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4384" behindDoc="0" locked="0" layoutInCell="1" allowOverlap="1" wp14:anchorId="379C2A3B" wp14:editId="7D0CF884">
            <wp:simplePos x="0" y="0"/>
            <wp:positionH relativeFrom="column">
              <wp:posOffset>1953260</wp:posOffset>
            </wp:positionH>
            <wp:positionV relativeFrom="paragraph">
              <wp:posOffset>107315</wp:posOffset>
            </wp:positionV>
            <wp:extent cx="662940" cy="502920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Banana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Peanut Butter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Chocolate Chips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5408" behindDoc="0" locked="0" layoutInCell="1" allowOverlap="1" wp14:anchorId="75A6CD0C" wp14:editId="1B15312F">
            <wp:simplePos x="0" y="0"/>
            <wp:positionH relativeFrom="column">
              <wp:posOffset>2591435</wp:posOffset>
            </wp:positionH>
            <wp:positionV relativeFrom="paragraph">
              <wp:posOffset>3427</wp:posOffset>
            </wp:positionV>
            <wp:extent cx="1138555" cy="887095"/>
            <wp:effectExtent l="0" t="0" r="4445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Blueberry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Fish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(Just kidding)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STEP ONE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You pour it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 xml:space="preserve">STEP TWO 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6432" behindDoc="0" locked="0" layoutInCell="1" allowOverlap="1" wp14:anchorId="170C9A3D" wp14:editId="5985D88C">
            <wp:simplePos x="0" y="0"/>
            <wp:positionH relativeFrom="column">
              <wp:posOffset>2617470</wp:posOffset>
            </wp:positionH>
            <wp:positionV relativeFrom="paragraph">
              <wp:posOffset>48895</wp:posOffset>
            </wp:positionV>
            <wp:extent cx="1052195" cy="78930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akes01_0053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96">
        <w:rPr>
          <w:rFonts w:ascii="Arial" w:hAnsi="Arial" w:cs="Arial"/>
          <w:sz w:val="24"/>
          <w:szCs w:val="24"/>
          <w:lang w:val="en-US"/>
        </w:rPr>
        <w:t>You flip it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STEP THREE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You stack it, higher and higher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It's a Pancake Party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What a way to wake up</w:t>
      </w:r>
    </w:p>
    <w:p w:rsidR="009E3682" w:rsidRPr="009E3682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9E3682">
        <w:rPr>
          <w:rFonts w:ascii="Arial" w:hAnsi="Arial" w:cs="Arial"/>
          <w:sz w:val="24"/>
          <w:szCs w:val="24"/>
          <w:lang w:val="en-US"/>
        </w:rPr>
        <w:t>It's a Pancake Party</w:t>
      </w:r>
    </w:p>
    <w:p w:rsidR="009E3682" w:rsidRPr="009E3682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9E3682">
        <w:rPr>
          <w:rFonts w:ascii="Arial" w:hAnsi="Arial" w:cs="Arial"/>
          <w:sz w:val="24"/>
          <w:szCs w:val="24"/>
          <w:lang w:val="en-US"/>
        </w:rPr>
        <w:t>Pour that syrup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It's a Pancake Party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What a way to wake up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It's a Pancake Party</w:t>
      </w:r>
    </w:p>
    <w:p w:rsidR="009E3682" w:rsidRPr="00252796" w:rsidRDefault="009E3682" w:rsidP="009E3682">
      <w:pPr>
        <w:rPr>
          <w:rFonts w:ascii="Arial" w:hAnsi="Arial" w:cs="Arial"/>
          <w:sz w:val="24"/>
          <w:szCs w:val="24"/>
          <w:lang w:val="en-US"/>
        </w:rPr>
      </w:pPr>
      <w:r w:rsidRPr="00252796">
        <w:rPr>
          <w:rFonts w:ascii="Arial" w:hAnsi="Arial" w:cs="Arial"/>
          <w:sz w:val="24"/>
          <w:szCs w:val="24"/>
          <w:lang w:val="en-US"/>
        </w:rPr>
        <w:t>Pour that syrup</w:t>
      </w:r>
    </w:p>
    <w:p w:rsidR="009E3682" w:rsidRDefault="009E3682">
      <w:pPr>
        <w:rPr>
          <w:rFonts w:ascii="Georgia" w:hAnsi="Georgia"/>
          <w:lang w:val="en-US"/>
        </w:rPr>
        <w:sectPr w:rsidR="009E3682" w:rsidSect="009E3682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9E3682" w:rsidRPr="009E3682" w:rsidRDefault="00843B44" w:rsidP="009E368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C04007" wp14:editId="1A654987">
                <wp:simplePos x="0" y="0"/>
                <wp:positionH relativeFrom="column">
                  <wp:posOffset>2207895</wp:posOffset>
                </wp:positionH>
                <wp:positionV relativeFrom="paragraph">
                  <wp:posOffset>-542925</wp:posOffset>
                </wp:positionV>
                <wp:extent cx="1019175" cy="371475"/>
                <wp:effectExtent l="0" t="0" r="28575" b="2857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Count to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27" type="#_x0000_t202" style="position:absolute;margin-left:173.85pt;margin-top:-42.75pt;width:80.2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Count to 10</w:t>
                      </w:r>
                    </w:p>
                  </w:txbxContent>
                </v:textbox>
              </v:shape>
            </w:pict>
          </mc:Fallback>
        </mc:AlternateContent>
      </w:r>
      <w:r w:rsidR="009E3682" w:rsidRPr="009E3682"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82E71A1" wp14:editId="28CA3782">
                <wp:simplePos x="0" y="0"/>
                <wp:positionH relativeFrom="column">
                  <wp:posOffset>-337185</wp:posOffset>
                </wp:positionH>
                <wp:positionV relativeFrom="paragraph">
                  <wp:posOffset>-107950</wp:posOffset>
                </wp:positionV>
                <wp:extent cx="6086901" cy="7751928"/>
                <wp:effectExtent l="0" t="0" r="28575" b="2095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901" cy="7751928"/>
                          <a:chOff x="0" y="0"/>
                          <a:chExt cx="6086901" cy="7751928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1378424" y="3643952"/>
                            <a:ext cx="3316084" cy="4107976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6 7 8 9 10</w:t>
                              </w:r>
                            </w:p>
                            <w:p w:rsidR="00C45E72" w:rsidRDefault="00C45E72" w:rsidP="009E3682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2497540" cy="341194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do it again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do it again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Let’s</w:t>
                              </w:r>
                              <w:proofErr w:type="spellEnd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do </w:t>
                              </w: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</w:t>
                              </w:r>
                              <w:proofErr w:type="spellEnd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again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3589361" y="13648"/>
                            <a:ext cx="2497540" cy="341194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do it again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Let’s do it again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1 2 3 4 5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 7 8 9 and 10</w:t>
                              </w:r>
                            </w:p>
                            <w:p w:rsidR="00C45E72" w:rsidRPr="0013136D" w:rsidRDefault="00C45E72" w:rsidP="009E3682">
                              <w:pPr>
                                <w:spacing w:before="120" w:after="12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Let’s</w:t>
                              </w:r>
                              <w:proofErr w:type="spellEnd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do </w:t>
                              </w: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</w:t>
                              </w:r>
                              <w:proofErr w:type="spellEnd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3136D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again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028" style="position:absolute;margin-left:-26.55pt;margin-top:-8.5pt;width:479.3pt;height:610.4pt;z-index:251669504" coordsize="60869,7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">
                <v:shape id="Zone de texte 12" o:spid="_x0000_s1029" type="#_x0000_t202" style="position:absolute;left:13784;top:36439;width:33161;height:4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6vcEA&#10;AADbAAAADwAAAGRycy9kb3ducmV2LnhtbERPzWoCMRC+C32HMIXeNKuHKlujiGWpFS9u9wGmm2my&#10;uJksSarbt28KBW/z8f3Oeju6XlwpxM6zgvmsAEHcet2xUdB8VNMViJiQNfaeScEPRdhuHiZrLLW/&#10;8ZmudTIih3AsUYFNaSiljK0lh3HmB+LMffngMGUYjNQBbznc9XJRFM/SYce5weJAe0vtpf52Ctr5&#10;wZhP+1a9H6uBm9dmfwrLWqmnx3H3AiLRmO7if/dB5/kL+Psl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Or3BAAAA2wAAAA8AAAAAAAAAAAAAAAAAmAIAAGRycy9kb3du&#10;cmV2LnhtbFBLBQYAAAAABAAEAPUAAACGAwAAAAA=&#10;" fillcolor="#ebf1de" strokecolor="windowText" strokeweight="2pt">
                  <v:textbox>
                    <w:txbxContent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6 7 8 9 10</w:t>
                        </w:r>
                      </w:p>
                      <w:p w:rsidR="00C45E72" w:rsidRDefault="00C45E72" w:rsidP="009E3682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Zone de texte 13" o:spid="_x0000_s1030" type="#_x0000_t202" style="position:absolute;width:24975;height:3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XAL0A&#10;AADbAAAADwAAAGRycy9kb3ducmV2LnhtbERPy6rCMBDdX/AfwgjurqlPSjVKEUS3PkCXQzO2xWZS&#10;mljr3xtBcDeH85zlujOVaKlxpWUFo2EEgjizuuRcwfm0/Y9BOI+ssbJMCl7kYL3q/S0x0fbJB2qP&#10;PhchhF2CCgrv60RKlxVk0A1tTRy4m20M+gCbXOoGnyHcVHIcRXNpsOTQUGBNm4Ky+/FhFPhrl7Vp&#10;Ocu3u+o0PceXNN5hqtSg36ULEJ46/xN/3Xsd5k/g80s4QK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uXXAL0AAADbAAAADwAAAAAAAAAAAAAAAACYAgAAZHJzL2Rvd25yZXYu&#10;eG1sUEsFBgAAAAAEAAQA9QAAAIIDAAAAAA==&#10;" fillcolor="#c6d9f1" strokecolor="windowText" strokeweight="2pt">
                  <v:textbox>
                    <w:txbxContent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do it again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do it again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Let’s</w:t>
                        </w:r>
                        <w:proofErr w:type="spellEnd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do </w:t>
                        </w: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</w:t>
                        </w:r>
                        <w:proofErr w:type="spellEnd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again</w:t>
                        </w:r>
                        <w:proofErr w:type="spellEnd"/>
                      </w:p>
                    </w:txbxContent>
                  </v:textbox>
                </v:shape>
                <v:shape id="Zone de texte 14" o:spid="_x0000_s1031" type="#_x0000_t202" style="position:absolute;left:35893;top:136;width:24976;height:3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PdLwA&#10;AADbAAAADwAAAGRycy9kb3ducmV2LnhtbERPSwrCMBDdC94hjOBOU0WlVKMUQXTrB3Q5NGNbbCal&#10;ibXe3giCu3m876w2nalES40rLSuYjCMQxJnVJecKLufdKAbhPLLGyjIpeJODzbrfW2Gi7YuP1J58&#10;LkIIuwQVFN7XiZQuK8igG9uaOHB32xj0ATa51A2+Qrip5DSKFtJgyaGhwJq2BWWP09Mo8Lcua9Ny&#10;nu/21Xl2ia9pvMdUqeGgS5cgPHX+L/65DzrMn8H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DE90vAAAANsAAAAPAAAAAAAAAAAAAAAAAJgCAABkcnMvZG93bnJldi54&#10;bWxQSwUGAAAAAAQABAD1AAAAgQMAAAAA&#10;" fillcolor="#c6d9f1" strokecolor="windowText" strokeweight="2pt">
                  <v:textbox>
                    <w:txbxContent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do it again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Let’s do it again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1 2 3 4 5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 7 8 9 and 10</w:t>
                        </w:r>
                      </w:p>
                      <w:p w:rsidR="00C45E72" w:rsidRPr="0013136D" w:rsidRDefault="00C45E72" w:rsidP="009E3682">
                        <w:pPr>
                          <w:spacing w:before="120" w:after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Let’s</w:t>
                        </w:r>
                        <w:proofErr w:type="spellEnd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do </w:t>
                        </w: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</w:t>
                        </w:r>
                        <w:proofErr w:type="spellEnd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13136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again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</w:pPr>
    </w:p>
    <w:p w:rsidR="009E3682" w:rsidRDefault="009E3682">
      <w:pPr>
        <w:rPr>
          <w:rFonts w:ascii="Georgia" w:hAnsi="Georgia"/>
          <w:lang w:val="en-US"/>
        </w:rPr>
        <w:sectPr w:rsidR="009E3682" w:rsidSect="009E3682"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877E56" w:rsidRPr="00877E56" w:rsidRDefault="00C45E72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035574" wp14:editId="05F23509">
                <wp:simplePos x="0" y="0"/>
                <wp:positionH relativeFrom="column">
                  <wp:posOffset>2371725</wp:posOffset>
                </wp:positionH>
                <wp:positionV relativeFrom="paragraph">
                  <wp:posOffset>-600075</wp:posOffset>
                </wp:positionV>
                <wp:extent cx="1171575" cy="371475"/>
                <wp:effectExtent l="0" t="0" r="28575" b="2857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Planets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2" type="#_x0000_t202" style="position:absolute;margin-left:186.75pt;margin-top:-47.25pt;width:92.2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Planets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24"/>
          <w:szCs w:val="24"/>
          <w:lang w:val="en-US"/>
        </w:rPr>
        <w:t>We live in a solar system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4624" behindDoc="0" locked="0" layoutInCell="1" allowOverlap="1" wp14:anchorId="59E634B3" wp14:editId="6F80A0C0">
            <wp:simplePos x="0" y="0"/>
            <wp:positionH relativeFrom="column">
              <wp:posOffset>4476750</wp:posOffset>
            </wp:positionH>
            <wp:positionV relativeFrom="paragraph">
              <wp:posOffset>47625</wp:posOffset>
            </wp:positionV>
            <wp:extent cx="723900" cy="723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3600" behindDoc="0" locked="0" layoutInCell="1" allowOverlap="1" wp14:anchorId="34A3CAE7" wp14:editId="0AABE201">
            <wp:simplePos x="0" y="0"/>
            <wp:positionH relativeFrom="column">
              <wp:posOffset>3076575</wp:posOffset>
            </wp:positionH>
            <wp:positionV relativeFrom="paragraph">
              <wp:posOffset>41910</wp:posOffset>
            </wp:positionV>
            <wp:extent cx="704850" cy="817039"/>
            <wp:effectExtent l="0" t="0" r="0" b="25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1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In the center is the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All the planets move around it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We’ve seen every single one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2576" behindDoc="0" locked="0" layoutInCell="1" allowOverlap="1" wp14:anchorId="7F09EAEB" wp14:editId="3A86402B">
            <wp:simplePos x="0" y="0"/>
            <wp:positionH relativeFrom="column">
              <wp:posOffset>2133600</wp:posOffset>
            </wp:positionH>
            <wp:positionV relativeFrom="paragraph">
              <wp:posOffset>139700</wp:posOffset>
            </wp:positionV>
            <wp:extent cx="774700" cy="876300"/>
            <wp:effectExtent l="0" t="0" r="635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ur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5648" behindDoc="0" locked="0" layoutInCell="1" allowOverlap="1" wp14:anchorId="4B5882C5" wp14:editId="1D9D8E8B">
            <wp:simplePos x="0" y="0"/>
            <wp:positionH relativeFrom="column">
              <wp:posOffset>4895850</wp:posOffset>
            </wp:positionH>
            <wp:positionV relativeFrom="paragraph">
              <wp:posOffset>130175</wp:posOffset>
            </wp:positionV>
            <wp:extent cx="685800" cy="797560"/>
            <wp:effectExtent l="0" t="0" r="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1552" behindDoc="0" locked="0" layoutInCell="1" allowOverlap="1" wp14:anchorId="40722F35" wp14:editId="7789CD61">
            <wp:simplePos x="0" y="0"/>
            <wp:positionH relativeFrom="column">
              <wp:posOffset>3228975</wp:posOffset>
            </wp:positionH>
            <wp:positionV relativeFrom="paragraph">
              <wp:posOffset>185420</wp:posOffset>
            </wp:positionV>
            <wp:extent cx="1362075" cy="1362075"/>
            <wp:effectExtent l="0" t="0" r="9525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Planets in our solar system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1 2 3 4 5 6 7 8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Telescopes they help us see them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6672" behindDoc="0" locked="0" layoutInCell="1" allowOverlap="1" wp14:anchorId="7C990D3A" wp14:editId="169D682D">
            <wp:simplePos x="0" y="0"/>
            <wp:positionH relativeFrom="column">
              <wp:posOffset>4886325</wp:posOffset>
            </wp:positionH>
            <wp:positionV relativeFrom="paragraph">
              <wp:posOffset>156845</wp:posOffset>
            </wp:positionV>
            <wp:extent cx="685165" cy="805815"/>
            <wp:effectExtent l="0" t="0" r="63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pit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We’ve seen every single one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9744" behindDoc="0" locked="0" layoutInCell="1" allowOverlap="1" wp14:anchorId="2FB254CD" wp14:editId="676BF6C4">
            <wp:simplePos x="0" y="0"/>
            <wp:positionH relativeFrom="column">
              <wp:posOffset>2133600</wp:posOffset>
            </wp:positionH>
            <wp:positionV relativeFrom="paragraph">
              <wp:posOffset>43180</wp:posOffset>
            </wp:positionV>
            <wp:extent cx="716280" cy="809625"/>
            <wp:effectExtent l="0" t="0" r="762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tun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Mercury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8720" behindDoc="0" locked="0" layoutInCell="1" allowOverlap="1" wp14:anchorId="33E6A32E" wp14:editId="320EFDB8">
            <wp:simplePos x="0" y="0"/>
            <wp:positionH relativeFrom="column">
              <wp:posOffset>2981325</wp:posOffset>
            </wp:positionH>
            <wp:positionV relativeFrom="paragraph">
              <wp:posOffset>46990</wp:posOffset>
            </wp:positionV>
            <wp:extent cx="647700" cy="74993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u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77696" behindDoc="0" locked="0" layoutInCell="1" allowOverlap="1" wp14:anchorId="042845CD" wp14:editId="180A87AA">
            <wp:simplePos x="0" y="0"/>
            <wp:positionH relativeFrom="column">
              <wp:posOffset>3886200</wp:posOffset>
            </wp:positionH>
            <wp:positionV relativeFrom="paragraph">
              <wp:posOffset>158750</wp:posOffset>
            </wp:positionV>
            <wp:extent cx="1457325" cy="681355"/>
            <wp:effectExtent l="0" t="0" r="9525" b="44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ur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Venus and Earth, then Mars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Then Jupiter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And Saturn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Uranus too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And don’t forget that pretty blue Neptune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We live in a solar system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In the center is the sun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All the planets move around it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We’ve seen every single one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877E56" w:rsidRPr="00877E56" w:rsidRDefault="00877E56" w:rsidP="00877E56">
      <w:pPr>
        <w:rPr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Orbiting the big bright sun</w:t>
      </w:r>
    </w:p>
    <w:p w:rsidR="009E3682" w:rsidRDefault="009E3682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  <w:sectPr w:rsidR="00877E56" w:rsidSect="009E3682">
          <w:pgSz w:w="12240" w:h="15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877E56" w:rsidRPr="00877E56" w:rsidRDefault="00C45E72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45E89C" wp14:editId="31F98D27">
                <wp:simplePos x="0" y="0"/>
                <wp:positionH relativeFrom="column">
                  <wp:posOffset>2343150</wp:posOffset>
                </wp:positionH>
                <wp:positionV relativeFrom="paragraph">
                  <wp:posOffset>-552450</wp:posOffset>
                </wp:positionV>
                <wp:extent cx="1143000" cy="371475"/>
                <wp:effectExtent l="0" t="0" r="19050" b="2857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Superhero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33" type="#_x0000_t202" style="position:absolute;margin-left:184.5pt;margin-top:-43.5pt;width:90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Superhero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24"/>
          <w:szCs w:val="24"/>
          <w:lang w:val="en-US"/>
        </w:rPr>
        <w:t>You might say I’m a normal kid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Most of the time I guess I am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81792" behindDoc="0" locked="0" layoutInCell="1" allowOverlap="1" wp14:anchorId="71D8162F" wp14:editId="09D80190">
            <wp:simplePos x="0" y="0"/>
            <wp:positionH relativeFrom="column">
              <wp:posOffset>4343400</wp:posOffset>
            </wp:positionH>
            <wp:positionV relativeFrom="paragraph">
              <wp:posOffset>142240</wp:posOffset>
            </wp:positionV>
            <wp:extent cx="1295400" cy="1216025"/>
            <wp:effectExtent l="0" t="0" r="0" b="3175"/>
            <wp:wrapNone/>
            <wp:docPr id="24" name="Image 24" descr="http://www.iclipart.com/dodl.php?linklokauth=LzAxNC9iYXRjaF8wMS9TdXBlcm1vbTIuanBnLDE0Mjg1OTAxNTAsMjA3Ljk2LjE3NC42NiwwLDAsTExfMCwsMGM0ZWY5OWUxY2VjZWYzZmM3Nzc2ZmQ3NTIyYzk3NTA%3D/Superm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xNC9iYXRjaF8wMS9TdXBlcm1vbTIuanBnLDE0Mjg1OTAxNTAsMjA3Ljk2LjE3NC42NiwwLDAsTExfMCwsMGM0ZWY5OWUxY2VjZWYzZmM3Nzc2ZmQ3NTIyYzk3NTA%3D/Supermom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But if there’s trouble I’ll be there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have just that thing to wear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I’m a superhero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Look at me go</w:t>
      </w:r>
      <w:r w:rsidRPr="00877E56">
        <w:rPr>
          <w:rFonts w:ascii="Arial" w:hAnsi="Arial" w:cs="Arial"/>
          <w:noProof/>
          <w:sz w:val="24"/>
          <w:szCs w:val="24"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I’m a superhero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Look at me go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83840" behindDoc="0" locked="0" layoutInCell="1" allowOverlap="1" wp14:anchorId="3EC0A7C9" wp14:editId="7FF1A5E1">
            <wp:simplePos x="0" y="0"/>
            <wp:positionH relativeFrom="column">
              <wp:posOffset>3267075</wp:posOffset>
            </wp:positionH>
            <wp:positionV relativeFrom="paragraph">
              <wp:posOffset>15240</wp:posOffset>
            </wp:positionV>
            <wp:extent cx="1236980" cy="1647825"/>
            <wp:effectExtent l="0" t="0" r="1270" b="9525"/>
            <wp:wrapNone/>
            <wp:docPr id="25" name="Image 25" descr="http://www.iclipart.com/dodl.php?linklokauth=LzAxOC9iYXRjaF8wNS9tYW5qYWlsLmpwZywxNDI4NTkwMzQzLDIwNy45Ni4xNzQuNjYsMCwwLExMXzAsLDJhYTdhNTU4MDVmNDZjMDY4ODY3ZGM5MjRkNDc0ZTI1/manj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AxOC9iYXRjaF8wNS9tYW5qYWlsLmpwZywxNDI4NTkwMzQzLDIwNy45Ni4xNzQuNjYsMCwwLExMXzAsLDJhYTdhNTU4MDVmNDZjMDY4ODY3ZGM5MjRkNDc0ZTI1/manjai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Flying through the sky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Fighting the bad guys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There’s no need to fear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Cause I’ll be here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I’ll be your superhero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Flying through the sky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82816" behindDoc="0" locked="0" layoutInCell="1" allowOverlap="1" wp14:anchorId="74759D19" wp14:editId="5F18CBBB">
            <wp:simplePos x="0" y="0"/>
            <wp:positionH relativeFrom="column">
              <wp:posOffset>2124075</wp:posOffset>
            </wp:positionH>
            <wp:positionV relativeFrom="paragraph">
              <wp:posOffset>50800</wp:posOffset>
            </wp:positionV>
            <wp:extent cx="1428750" cy="1485265"/>
            <wp:effectExtent l="0" t="0" r="0" b="635"/>
            <wp:wrapNone/>
            <wp:docPr id="26" name="Image 26" descr="http://www.iclipart.com/dodl.php?linklokauth=LzAxNC9iYXRjaF8wNS9oZXJvMi5qcGcsMTQyODU5MDIwMiwyMDcuOTYuMTc0LjY2LDAsMCxMTF8wLCw5NzdlZWI4ODE0ZGE0MmQ0MTIzNmU0ODQ4NGIwMTM4OQ%3D%3D/h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xNC9iYXRjaF8wNS9oZXJvMi5qcGcsMTQyODU5MDIwMiwyMDcuOTYuMTc0LjY2LDAsMCxMTF8wLCw5NzdlZWI4ODE0ZGE0MmQ0MTIzNmU0ODQ4NGIwMTM4OQ%3D%3D/hero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Fighting the bad guys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There’s no need to fear</w:t>
      </w:r>
      <w:r w:rsidRPr="00877E56">
        <w:rPr>
          <w:rFonts w:ascii="Arial" w:hAnsi="Arial" w:cs="Arial"/>
          <w:noProof/>
          <w:sz w:val="24"/>
          <w:szCs w:val="24"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Cause I’ll be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Flying through the sky</w:t>
      </w:r>
      <w:r w:rsidRPr="00877E56">
        <w:rPr>
          <w:rFonts w:ascii="Arial" w:hAnsi="Arial" w:cs="Arial"/>
          <w:noProof/>
          <w:sz w:val="24"/>
          <w:szCs w:val="24"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Fighting the bad guys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There’s no need to fear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Cause I’ll be here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I’ll be your superhero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Look at me go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I’m a superhero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Look at me go</w:t>
      </w: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C45E72" w:rsidP="00877E5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CEFB79" wp14:editId="3392263A">
                <wp:simplePos x="0" y="0"/>
                <wp:positionH relativeFrom="column">
                  <wp:posOffset>2466975</wp:posOffset>
                </wp:positionH>
                <wp:positionV relativeFrom="paragraph">
                  <wp:posOffset>-333375</wp:posOffset>
                </wp:positionV>
                <wp:extent cx="981075" cy="371475"/>
                <wp:effectExtent l="0" t="0" r="28575" b="2857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1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4" type="#_x0000_t202" style="position:absolute;margin-left:194.25pt;margin-top:-26.25pt;width:77.2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1 + 1</w:t>
                      </w:r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32"/>
          <w:szCs w:val="32"/>
          <w:lang w:val="en-US"/>
        </w:rPr>
        <w:t>1 + 1 is 2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2 + 1 is 3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3 + 1 is 4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4 + 1 is 5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1 + 1 is 2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2 + 1 is 3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3 + 1 is 4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4 + 1 is 5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Then we are counting one by one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We are adding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And it’s so much fun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So fun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1 + 1 is 2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2 + 1 is 3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3 + 1 is 4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4 + 1 is 5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1 + 1 is 2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2 + 1 is 3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3 + 1 is 4</w:t>
      </w:r>
    </w:p>
    <w:p w:rsidR="00877E56" w:rsidRPr="00877E56" w:rsidRDefault="00877E56" w:rsidP="00877E56">
      <w:pPr>
        <w:rPr>
          <w:rFonts w:ascii="Arial" w:hAnsi="Arial" w:cs="Arial"/>
          <w:sz w:val="32"/>
          <w:szCs w:val="32"/>
          <w:lang w:val="en-US"/>
        </w:rPr>
      </w:pPr>
      <w:r w:rsidRPr="00877E56">
        <w:rPr>
          <w:rFonts w:ascii="Arial" w:hAnsi="Arial" w:cs="Arial"/>
          <w:sz w:val="32"/>
          <w:szCs w:val="32"/>
          <w:lang w:val="en-US"/>
        </w:rPr>
        <w:t>4 + 1 is 1 2 3 4 5</w:t>
      </w: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C45E72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E500B3" wp14:editId="3858AD64">
                <wp:simplePos x="0" y="0"/>
                <wp:positionH relativeFrom="column">
                  <wp:posOffset>2266950</wp:posOffset>
                </wp:positionH>
                <wp:positionV relativeFrom="paragraph">
                  <wp:posOffset>-466725</wp:posOffset>
                </wp:positionV>
                <wp:extent cx="1323975" cy="371475"/>
                <wp:effectExtent l="0" t="0" r="28575" b="2857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Legs and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35" type="#_x0000_t202" style="position:absolute;margin-left:178.5pt;margin-top:-36.75pt;width:104.25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Legs and Arms</w:t>
                      </w:r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24"/>
          <w:szCs w:val="24"/>
          <w:lang w:val="en-US"/>
        </w:rPr>
        <w:t>Move your legs</w:t>
      </w:r>
    </w:p>
    <w:p w:rsidR="00877E56" w:rsidRPr="00877E56" w:rsidRDefault="00C45E72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4DD78B02" wp14:editId="60FC9814">
            <wp:simplePos x="0" y="0"/>
            <wp:positionH relativeFrom="column">
              <wp:posOffset>3009900</wp:posOffset>
            </wp:positionH>
            <wp:positionV relativeFrom="paragraph">
              <wp:posOffset>122555</wp:posOffset>
            </wp:positionV>
            <wp:extent cx="2724150" cy="885825"/>
            <wp:effectExtent l="0" t="0" r="0" b="9525"/>
            <wp:wrapNone/>
            <wp:docPr id="27" name="Image 27" descr="http://www.iclipart.com/dodl.php?linklokauth=LzU4NS9iYXRjaF8wMS8yMTAzMTRfdHVydGxlX3JhY2VfdmVjdG9yLmpwZywxNDI4NTkxODM1LDIwNy45Ni4xNzQuNjYsMCwwLExMXzAsLDE2NTI0MjdkYzBmOWQ1ZTNiZDcwZGZmNjMwZjYzOWEx/210314_turtle_race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U4NS9iYXRjaF8wMS8yMTAzMTRfdHVydGxlX3JhY2VfdmVjdG9yLmpwZywxNDI4NTkxODM1LDIwNy45Ni4xNzQuNjYsMCwwLExMXzAsLDE2NTI0MjdkYzBmOWQ1ZTNiZDcwZGZmNjMwZjYzOWEx/210314_turtle_race_vecto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6" w:rsidRPr="00877E56">
        <w:rPr>
          <w:rFonts w:ascii="Arial" w:hAnsi="Arial" w:cs="Arial"/>
          <w:sz w:val="24"/>
          <w:szCs w:val="24"/>
          <w:lang w:val="en-US"/>
        </w:rPr>
        <w:t>Move them up and down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your arms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them up and down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them all around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  <w:r w:rsidR="00C45E72" w:rsidRPr="00C45E72">
        <w:rPr>
          <w:rFonts w:ascii="Arial" w:hAnsi="Arial" w:cs="Arial"/>
          <w:noProof/>
          <w:sz w:val="24"/>
          <w:szCs w:val="24"/>
          <w:lang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Move them all around and around and you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FREEZE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86912" behindDoc="0" locked="0" layoutInCell="1" allowOverlap="1" wp14:anchorId="57229F5A" wp14:editId="664831A9">
            <wp:simplePos x="0" y="0"/>
            <wp:positionH relativeFrom="column">
              <wp:posOffset>3219450</wp:posOffset>
            </wp:positionH>
            <wp:positionV relativeFrom="paragraph">
              <wp:posOffset>63500</wp:posOffset>
            </wp:positionV>
            <wp:extent cx="1800225" cy="174117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turke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your legs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them up and down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your arms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them up and down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Move them all around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Move them then you FREEZE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Wave your arms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Wave them super slow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Lift your legs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87936" behindDoc="0" locked="0" layoutInCell="1" allowOverlap="1" wp14:anchorId="7AA604CC" wp14:editId="4E12EF3C">
            <wp:simplePos x="0" y="0"/>
            <wp:positionH relativeFrom="column">
              <wp:posOffset>3171825</wp:posOffset>
            </wp:positionH>
            <wp:positionV relativeFrom="paragraph">
              <wp:posOffset>175260</wp:posOffset>
            </wp:positionV>
            <wp:extent cx="1311275" cy="2076450"/>
            <wp:effectExtent l="0" t="0" r="317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a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 xml:space="preserve">Lift them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Now go crazy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 xml:space="preserve">Legs! Arms!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Crazy legs and arms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Crazy legs and arms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Crazy legs and arms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Legs! Arms!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Go crazy going round and around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And you FREEZE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C45E72" w:rsidP="00877E5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3524D4" wp14:editId="5FD2A118">
                <wp:simplePos x="0" y="0"/>
                <wp:positionH relativeFrom="column">
                  <wp:posOffset>2486025</wp:posOffset>
                </wp:positionH>
                <wp:positionV relativeFrom="paragraph">
                  <wp:posOffset>-495300</wp:posOffset>
                </wp:positionV>
                <wp:extent cx="1266825" cy="371475"/>
                <wp:effectExtent l="0" t="0" r="28575" b="2857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Seasons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36" type="#_x0000_t202" style="position:absolute;margin-left:195.75pt;margin-top:-39pt;width:99.75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Seasons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28"/>
          <w:szCs w:val="28"/>
          <w:lang w:val="en-US"/>
        </w:rPr>
        <w:t xml:space="preserve">There are four seasons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877E56">
        <w:rPr>
          <w:rFonts w:ascii="Arial" w:hAnsi="Arial" w:cs="Arial"/>
          <w:sz w:val="28"/>
          <w:szCs w:val="28"/>
          <w:lang w:val="en-US"/>
        </w:rPr>
        <w:t>That happen</w:t>
      </w:r>
      <w:proofErr w:type="gramEnd"/>
      <w:r w:rsidRPr="00877E56">
        <w:rPr>
          <w:rFonts w:ascii="Arial" w:hAnsi="Arial" w:cs="Arial"/>
          <w:sz w:val="28"/>
          <w:szCs w:val="28"/>
          <w:lang w:val="en-US"/>
        </w:rPr>
        <w:t xml:space="preserve"> in a year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 wp14:anchorId="6DCDC1FC" wp14:editId="0997DA62">
            <wp:simplePos x="0" y="0"/>
            <wp:positionH relativeFrom="column">
              <wp:posOffset>4257675</wp:posOffset>
            </wp:positionH>
            <wp:positionV relativeFrom="paragraph">
              <wp:posOffset>126365</wp:posOffset>
            </wp:positionV>
            <wp:extent cx="786130" cy="990600"/>
            <wp:effectExtent l="0" t="0" r="0" b="0"/>
            <wp:wrapNone/>
            <wp:docPr id="30" name="Image 30" descr="http://www.iclipart.com/dodl.php?linklokauth=LzIxNS9iYXRjaF8wMS9ndXJ6YV8wMjIyLmpwZywxNDI4NTkzMDEwLDIwNy45Ni4xNzQuNjYsMCwwLExMXzAsLDQ3YTMwNzZlM2MxNTkyMDdhMDMzYzU1OWM1ZGJkMjZk/gurza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IxNS9iYXRjaF8wMS9ndXJ6YV8wMjIyLmpwZywxNDI4NTkzMDEwLDIwNy45Ni4xNzQuNjYsMCwwLExMXzAsLDQ3YTMwNzZlM2MxNTkyMDdhMDMzYzU1OWM1ZGJkMjZk/gurza_02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8"/>
          <w:szCs w:val="28"/>
          <w:lang w:val="en-US"/>
        </w:rPr>
        <w:t>Four seasons that happen in a year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 wp14:anchorId="21A1A26B" wp14:editId="50E09AEB">
            <wp:simplePos x="0" y="0"/>
            <wp:positionH relativeFrom="column">
              <wp:posOffset>5048250</wp:posOffset>
            </wp:positionH>
            <wp:positionV relativeFrom="paragraph">
              <wp:posOffset>196215</wp:posOffset>
            </wp:positionV>
            <wp:extent cx="909955" cy="462280"/>
            <wp:effectExtent l="0" t="0" r="4445" b="0"/>
            <wp:wrapNone/>
            <wp:docPr id="31" name="Image 31" descr="http://www.iclipart.com/dodl.php?linklokauth=LzEyMC9iYXRjaF8wMy9iaXJkX29uX2JyYW5jaF8yMDEyX2IyLmpwZywxNDI4NTkzMDgyLDIwNy45Ni4xNzQuNjYsMCwwLExMXzAsLDU0OGQzMTcxMmY1YzM3YWM2OGY3YzM4NTE0OWY0ZTc3/bird_on_branch_2012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yMC9iYXRjaF8wMy9iaXJkX29uX2JyYW5jaF8yMDEyX2IyLmpwZywxNDI4NTkzMDgyLDIwNy45Ni4xNzQuNjYsMCwwLExMXzAsLDU0OGQzMTcxMmY1YzM3YWM2OGY3YzM4NTE0OWY0ZTc3/bird_on_branch_2012_b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 wp14:anchorId="53A3FE1D" wp14:editId="55588915">
            <wp:simplePos x="0" y="0"/>
            <wp:positionH relativeFrom="column">
              <wp:posOffset>3448050</wp:posOffset>
            </wp:positionH>
            <wp:positionV relativeFrom="paragraph">
              <wp:posOffset>113030</wp:posOffset>
            </wp:positionV>
            <wp:extent cx="812165" cy="732155"/>
            <wp:effectExtent l="0" t="0" r="6985" b="0"/>
            <wp:wrapNone/>
            <wp:docPr id="32" name="Image 32" descr="http://www.iclipart.com/dodl.php?linklokauth=LzE5NC9iYXRjaF8wMi8xNTUxX2Zsb3dlcl9kZXNpZ25fZWxlbWVudC5qcGcsMTQyODU5Mjk1NCwyMDcuOTYuMTc0LjY2LDAsMCxMTF8wLCxjN2NjZTA5MTA5MDcxMTVlZTdiMGUyOWFlMjY1MWIzZQ%3D%3D/1551_flower_design_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5NC9iYXRjaF8wMi8xNTUxX2Zsb3dlcl9kZXNpZ25fZWxlbWVudC5qcGcsMTQyODU5Mjk1NCwyMDcuOTYuMTc0LjY2LDAsMCxMTF8wLCxjN2NjZTA5MTA5MDcxMTVlZTdiMGUyOWFlMjY1MWIzZQ%3D%3D/1551_flower_design_elemen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Pr="00877E56" w:rsidRDefault="00877E56" w:rsidP="00877E56">
      <w:pPr>
        <w:rPr>
          <w:rFonts w:ascii="Arial" w:hAnsi="Arial" w:cs="Arial"/>
          <w:sz w:val="32"/>
          <w:szCs w:val="28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Can you tell me what season it is?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Let’s take a look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94080" behindDoc="0" locked="0" layoutInCell="1" allowOverlap="1" wp14:anchorId="408FCFB5" wp14:editId="68202DDD">
            <wp:simplePos x="0" y="0"/>
            <wp:positionH relativeFrom="column">
              <wp:posOffset>4916805</wp:posOffset>
            </wp:positionH>
            <wp:positionV relativeFrom="paragraph">
              <wp:posOffset>67945</wp:posOffset>
            </wp:positionV>
            <wp:extent cx="911860" cy="638175"/>
            <wp:effectExtent l="0" t="0" r="2540" b="9525"/>
            <wp:wrapNone/>
            <wp:docPr id="33" name="Image 33" descr="http://www.iclipart.com/dodl.php?linklokauth=LzA4MS9iYXRjaF8wNC9ia2lkc2NhbXBzd2ltbWluZy5qcGcsMTQyODU5MzE4NSwyMDcuOTYuMTc0LjY2LDAsMCxMTF8wLCxiOWJkYWZhMWZjNzViMGVjYmZlMmU4ODcxMDBiM2Q1Mg%3D%3D/bkidscamp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lipart.com/dodl.php?linklokauth=LzA4MS9iYXRjaF8wNC9ia2lkc2NhbXBzd2ltbWluZy5qcGcsMTQyODU5MzE4NSwyMDcuOTYuMTc0LjY2LDAsMCxMTF8wLCxiOWJkYWZhMWZjNzViMGVjYmZlMmU4ODcxMDBiM2Q1Mg%3D%3D/bkidscampswimmin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8"/>
          <w:szCs w:val="28"/>
          <w:lang w:val="en-US"/>
        </w:rPr>
        <w:t>Flowers, rain and birds: SPRING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95104" behindDoc="0" locked="0" layoutInCell="1" allowOverlap="1" wp14:anchorId="358C72B1" wp14:editId="6818D05B">
            <wp:simplePos x="0" y="0"/>
            <wp:positionH relativeFrom="column">
              <wp:posOffset>4257675</wp:posOffset>
            </wp:positionH>
            <wp:positionV relativeFrom="paragraph">
              <wp:posOffset>194945</wp:posOffset>
            </wp:positionV>
            <wp:extent cx="685800" cy="685800"/>
            <wp:effectExtent l="0" t="0" r="0" b="0"/>
            <wp:wrapNone/>
            <wp:docPr id="34" name="Image 34" descr="http://www.iclipart.com/dodl.php?linklokauth=LzA0OS9iYXRjaF8xOC80ODgzX3N1bW1lcl9ob3Rfc3VuLmpwZywxNDI4NTkzMjUwLDIwNy45Ni4xNzQuNjYsMCwwLExMXzAsLDhmNjI5NjYxYTlhYTc5ZmFlOGUwNzg0Y2E2MGIwNWFj/4883_summer_hot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clipart.com/dodl.php?linklokauth=LzA0OS9iYXRjaF8xOC80ODgzX3N1bW1lcl9ob3Rfc3VuLmpwZywxNDI4NTkzMjUwLDIwNy45Ni4xNzQuNjYsMCwwLExMXzAsLDhmNjI5NjYxYTlhYTc5ZmFlOGUwNzg0Y2E2MGIwNWFj/4883_summer_hot_su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1AFE2E05" wp14:editId="24382C11">
            <wp:simplePos x="0" y="0"/>
            <wp:positionH relativeFrom="column">
              <wp:posOffset>3552825</wp:posOffset>
            </wp:positionH>
            <wp:positionV relativeFrom="paragraph">
              <wp:posOffset>4445</wp:posOffset>
            </wp:positionV>
            <wp:extent cx="675640" cy="675640"/>
            <wp:effectExtent l="0" t="0" r="0" b="0"/>
            <wp:wrapNone/>
            <wp:docPr id="35" name="Image 35" descr="http://www.iclipart.com/dodl.php?linklokauth=LzA1OC9iYXRjaF8wNS9pY2VjcmVhbV93aXRoX3N0cmF3YmVycnkuanBnLDE0Mjg1OTMxMjEsMjA3Ljk2LjE3NC42NiwwLDAsTExfMCwsODA1MmI1NmYwNmUzMGRiNTVjZGExNmYwN2Y3ZTg3ZmE%3D/icecream_with_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lipart.com/dodl.php?linklokauth=LzA1OC9iYXRjaF8wNS9pY2VjcmVhbV93aXRoX3N0cmF3YmVycnkuanBnLDE0Mjg1OTMxMjEsMjA3Ljk2LjE3NC42NiwwLDAsTExfMCwsODA1MmI1NmYwNmUzMGRiNTVjZGExNmYwN2Y3ZTg3ZmE%3D/icecream_with_strawberr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tabs>
          <w:tab w:val="left" w:pos="5130"/>
        </w:tabs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Can you tell me what season it is?</w:t>
      </w:r>
      <w:r w:rsidRPr="00877E56">
        <w:rPr>
          <w:rFonts w:ascii="Arial" w:hAnsi="Arial" w:cs="Arial"/>
          <w:sz w:val="28"/>
          <w:szCs w:val="28"/>
          <w:lang w:val="en-US"/>
        </w:rPr>
        <w:tab/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Let’s take a look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Ice cream, swimming and sun: SUMMER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97152" behindDoc="0" locked="0" layoutInCell="1" allowOverlap="1" wp14:anchorId="19FF4F23" wp14:editId="728BA5B6">
            <wp:simplePos x="0" y="0"/>
            <wp:positionH relativeFrom="column">
              <wp:posOffset>4429125</wp:posOffset>
            </wp:positionH>
            <wp:positionV relativeFrom="paragraph">
              <wp:posOffset>94615</wp:posOffset>
            </wp:positionV>
            <wp:extent cx="971550" cy="735965"/>
            <wp:effectExtent l="0" t="0" r="0" b="698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pumpki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 wp14:anchorId="72613991" wp14:editId="16EA52A9">
            <wp:simplePos x="0" y="0"/>
            <wp:positionH relativeFrom="column">
              <wp:posOffset>3752850</wp:posOffset>
            </wp:positionH>
            <wp:positionV relativeFrom="paragraph">
              <wp:posOffset>67310</wp:posOffset>
            </wp:positionV>
            <wp:extent cx="631190" cy="636905"/>
            <wp:effectExtent l="0" t="0" r="0" b="0"/>
            <wp:wrapNone/>
            <wp:docPr id="37" name="Image 37" descr="http://www.iclipart.com/dodl.php?linklokauth=LzA1Ny9iYXRjaF8wMy9iMl9zY2hvb2xfYnVzXzAxLmpwZywxNDI4NTkzMzA4LDIwNy45Ni4xNzQuNjYsMCwwLExMXzAsLDM2MzNjZDljZjFkNzllMDYzMzZlZWM3MmZkNTg3MGI0/b2_school_b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clipart.com/dodl.php?linklokauth=LzA1Ny9iYXRjaF8wMy9iMl9zY2hvb2xfYnVzXzAxLmpwZywxNDI4NTkzMzA4LDIwNy45Ni4xNzQuNjYsMCwwLExMXzAsLDM2MzNjZDljZjFkNzllMDYzMzZlZWM3MmZkNTg3MGI0/b2_school_bus_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98176" behindDoc="0" locked="0" layoutInCell="1" allowOverlap="1" wp14:anchorId="3671CEEC" wp14:editId="471C100C">
            <wp:simplePos x="0" y="0"/>
            <wp:positionH relativeFrom="column">
              <wp:posOffset>5353050</wp:posOffset>
            </wp:positionH>
            <wp:positionV relativeFrom="paragraph">
              <wp:posOffset>82151</wp:posOffset>
            </wp:positionV>
            <wp:extent cx="887000" cy="657225"/>
            <wp:effectExtent l="0" t="0" r="889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ing leave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8"/>
          <w:szCs w:val="28"/>
          <w:lang w:val="en-US"/>
        </w:rPr>
        <w:t>Can you tell me what season it is?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Let’s take a look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School bus, pumpkins and leaves: AUTUMN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99200" behindDoc="0" locked="0" layoutInCell="1" allowOverlap="1" wp14:anchorId="1AA06DCF" wp14:editId="17A162B0">
            <wp:simplePos x="0" y="0"/>
            <wp:positionH relativeFrom="column">
              <wp:posOffset>3124200</wp:posOffset>
            </wp:positionH>
            <wp:positionV relativeFrom="paragraph">
              <wp:posOffset>219075</wp:posOffset>
            </wp:positionV>
            <wp:extent cx="1495425" cy="1454062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Can you tell me what season it is?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Let’s take a look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Snowflakes in the air: WINTER</w:t>
      </w:r>
    </w:p>
    <w:p w:rsidR="00877E56" w:rsidRPr="00877E56" w:rsidRDefault="00877E56" w:rsidP="00877E56">
      <w:pPr>
        <w:rPr>
          <w:rFonts w:ascii="Arial" w:hAnsi="Arial" w:cs="Arial"/>
          <w:sz w:val="32"/>
          <w:szCs w:val="28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 xml:space="preserve">There are four seasons 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877E56">
        <w:rPr>
          <w:rFonts w:ascii="Arial" w:hAnsi="Arial" w:cs="Arial"/>
          <w:sz w:val="28"/>
          <w:szCs w:val="28"/>
          <w:lang w:val="en-US"/>
        </w:rPr>
        <w:t>That happen</w:t>
      </w:r>
      <w:proofErr w:type="gramEnd"/>
      <w:r w:rsidRPr="00877E56">
        <w:rPr>
          <w:rFonts w:ascii="Arial" w:hAnsi="Arial" w:cs="Arial"/>
          <w:sz w:val="28"/>
          <w:szCs w:val="28"/>
          <w:lang w:val="en-US"/>
        </w:rPr>
        <w:t xml:space="preserve"> in a year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 w:rsidRPr="00877E56">
        <w:rPr>
          <w:rFonts w:ascii="Arial" w:hAnsi="Arial" w:cs="Arial"/>
          <w:sz w:val="28"/>
          <w:szCs w:val="28"/>
          <w:lang w:val="en-US"/>
        </w:rPr>
        <w:t>Spring, summer, autumn, winter</w:t>
      </w: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843B44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2E4756" wp14:editId="6F7376EC">
                <wp:simplePos x="0" y="0"/>
                <wp:positionH relativeFrom="column">
                  <wp:posOffset>2486025</wp:posOffset>
                </wp:positionH>
                <wp:positionV relativeFrom="paragraph">
                  <wp:posOffset>-533400</wp:posOffset>
                </wp:positionV>
                <wp:extent cx="1257300" cy="371475"/>
                <wp:effectExtent l="0" t="0" r="19050" b="2857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Sports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Balls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37" type="#_x0000_t202" style="position:absolute;margin-left:195.75pt;margin-top:-42pt;width:99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Sports </w:t>
                      </w: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Balls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1248" behindDoc="0" locked="0" layoutInCell="1" allowOverlap="1" wp14:anchorId="2FB21213" wp14:editId="5D6C2104">
            <wp:simplePos x="0" y="0"/>
            <wp:positionH relativeFrom="column">
              <wp:posOffset>4394835</wp:posOffset>
            </wp:positionH>
            <wp:positionV relativeFrom="paragraph">
              <wp:posOffset>-86995</wp:posOffset>
            </wp:positionV>
            <wp:extent cx="859790" cy="853440"/>
            <wp:effectExtent l="0" t="0" r="0" b="3810"/>
            <wp:wrapNone/>
            <wp:docPr id="40" name="Image 40" descr="Royalty Free Clipart Image of a Basketball and 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 Free Clipart Image of a Basketball and Hoo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6" w:rsidRPr="00877E56">
        <w:rPr>
          <w:rFonts w:ascii="Arial" w:hAnsi="Arial" w:cs="Arial"/>
          <w:sz w:val="24"/>
          <w:szCs w:val="24"/>
          <w:lang w:val="en-US"/>
        </w:rPr>
        <w:t>You throw this ball through the hoop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2272" behindDoc="0" locked="0" layoutInCell="1" allowOverlap="1" wp14:anchorId="183B868C" wp14:editId="3EA57882">
            <wp:simplePos x="0" y="0"/>
            <wp:positionH relativeFrom="column">
              <wp:posOffset>3057525</wp:posOffset>
            </wp:positionH>
            <wp:positionV relativeFrom="paragraph">
              <wp:posOffset>182245</wp:posOffset>
            </wp:positionV>
            <wp:extent cx="889200" cy="878400"/>
            <wp:effectExtent l="0" t="0" r="6350" b="0"/>
            <wp:wrapNone/>
            <wp:docPr id="41" name="Image 41" descr="http://www.iclipart.com/dodl.php?linklokauth=LzE3MC9iYXRjaF8xMC8yNjA4MTRfMTQwODIwMDEuanBnLDE0Mjg1ODMwNzMsMjA3Ljk2LjE3NC42NiwwLDAsTExfMCwsMjVkM2I1NWVhYzIyNGQzOWVhN2UzYWEzYzFhMmFjN2Y%3D/260814_140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3MC9iYXRjaF8xMC8yNjA4MTRfMTQwODIwMDEuanBnLDE0Mjg1ODMwNzMsMjA3Ljk2LjE3NC42NiwwLDAsTExfMCwsMjVkM2I1NWVhYzIyNGQzOWVhN2UzYWEzYzFhMmFjN2Y%3D/260814_14082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A BASKETBALL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kick this ball through the goal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 SOCCER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hit this ball over the net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3296" behindDoc="0" locked="0" layoutInCell="1" allowOverlap="1" wp14:anchorId="6D0CF049" wp14:editId="246B114A">
            <wp:simplePos x="0" y="0"/>
            <wp:positionH relativeFrom="column">
              <wp:posOffset>4394200</wp:posOffset>
            </wp:positionH>
            <wp:positionV relativeFrom="paragraph">
              <wp:posOffset>100965</wp:posOffset>
            </wp:positionV>
            <wp:extent cx="741680" cy="676910"/>
            <wp:effectExtent l="0" t="0" r="1270" b="8890"/>
            <wp:wrapNone/>
            <wp:docPr id="42" name="Image 42" descr="http://www.iclipart.com/dodl.php?linklokauth=LzUzOS9iYXRjaF8wMS8yNzA5MTNfdGVubmlzX2JhbGxfc21pbGluZy5qcGcsMTQyODU4MzEyOCwyMDcuOTYuMTc0LjY2LDAsMCxMTF8wLCw3NTU4YzQ4MGM0NDQ5ODEwOTY5ZDYzZTI1MmQ3MjM3ZA%3D%3D/270913_tennis_ball_sm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UzOS9iYXRjaF8wMS8yNzA5MTNfdGVubmlzX2JhbGxfc21pbGluZy5qcGcsMTQyODU4MzEyOCwyMDcuOTYuMTc0LjY2LDAsMCxMTF8wLCw3NTU4YzQ4MGM0NDQ5ODEwOTY5ZDYzZTI1MmQ3MjM3ZA%3D%3D/270913_tennis_ball_smilin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A TENNIS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hit this ball over a tiny net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 TABLE TENNIS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4320" behindDoc="0" locked="0" layoutInCell="1" allowOverlap="1" wp14:anchorId="3A830598" wp14:editId="4F7A7D85">
            <wp:simplePos x="0" y="0"/>
            <wp:positionH relativeFrom="column">
              <wp:posOffset>3143250</wp:posOffset>
            </wp:positionH>
            <wp:positionV relativeFrom="paragraph">
              <wp:posOffset>17780</wp:posOffset>
            </wp:positionV>
            <wp:extent cx="1034415" cy="698500"/>
            <wp:effectExtent l="0" t="0" r="0" b="6350"/>
            <wp:wrapNone/>
            <wp:docPr id="43" name="Image 43" descr="http://www.iclipart.com/dodl.php?linklokauth=LzAxMS9iYXRjaF8xNy9waW5nX3BvbmdfdGFibGVfdGVubmlzL2JhbGxyYWNrZXRfMDE0NTQyLmpwZywxNDI4NTgzMTkwLDIwNy45Ni4xNzQuNjYsMCwwLExMXzAsLGRkYjIxNzI2NmQ4ZTNkNzcwMmJlY2FjMTUxZTQwYjkx/ballracket_0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AxMS9iYXRjaF8xNy9waW5nX3BvbmdfdGFibGVfdGVubmlzL2JhbGxyYWNrZXRfMDE0NTQyLmpwZywxNDI4NTgzMTkwLDIwNy45Ni4xNzQuNjYsMCwwLExMXzAsLGRkYjIxNzI2NmQ4ZTNkNzcwMmJlY2FjMTUxZTQwYjkx/ballracket_0145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Let’s bounce like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Bounce, Bounce, Bounce </w:t>
      </w:r>
    </w:p>
    <w:p w:rsidR="00877E56" w:rsidRPr="00877E56" w:rsidRDefault="00877E56" w:rsidP="00877E56">
      <w:pPr>
        <w:tabs>
          <w:tab w:val="center" w:pos="4320"/>
        </w:tabs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</w:t>
      </w:r>
      <w:r w:rsidRPr="00877E56">
        <w:rPr>
          <w:rFonts w:ascii="Arial" w:hAnsi="Arial" w:cs="Arial"/>
          <w:sz w:val="24"/>
          <w:szCs w:val="24"/>
          <w:lang w:val="en-US"/>
        </w:rPr>
        <w:tab/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Like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5344" behindDoc="0" locked="0" layoutInCell="1" allowOverlap="1" wp14:anchorId="6D1445C6" wp14:editId="3DC5BF61">
            <wp:simplePos x="0" y="0"/>
            <wp:positionH relativeFrom="column">
              <wp:posOffset>3143885</wp:posOffset>
            </wp:positionH>
            <wp:positionV relativeFrom="paragraph">
              <wp:posOffset>21590</wp:posOffset>
            </wp:positionV>
            <wp:extent cx="845185" cy="715010"/>
            <wp:effectExtent l="0" t="0" r="0" b="8890"/>
            <wp:wrapNone/>
            <wp:docPr id="44" name="Image 44" descr="http://www.iclipart.com/dodl.php?linklokauth=LzA2MS9iYXRjaF8wMi9nb2xmLzVfY29sb3JzL2dvbGZfNWNfMjkuanBnLDE0Mjg1ODMyNzEsMjA3Ljk2LjE3NC42NiwwLDAsTExfMCwsNGVmNDk3NGVhYjEwNzYzZjk4MWZiYWI5N2U5YTFiYmU%3D/golf_5c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A2MS9iYXRjaF8wMi9nb2xmLzVfY29sb3JzL2dvbGZfNWNfMjkuanBnLDE0Mjg1ODMyNzEsMjA3Ljk2LjE3NC42NiwwLDAsTExfMCwsNGVmNDk3NGVhYjEwNzYzZjk4MWZiYWI5N2U5YTFiYmU%3D/golf_5c_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4518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hit this ball with a club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 GOLF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6368" behindDoc="0" locked="0" layoutInCell="1" allowOverlap="1" wp14:anchorId="664BCF37" wp14:editId="05596F2A">
            <wp:simplePos x="0" y="0"/>
            <wp:positionH relativeFrom="column">
              <wp:posOffset>4076065</wp:posOffset>
            </wp:positionH>
            <wp:positionV relativeFrom="paragraph">
              <wp:posOffset>149225</wp:posOffset>
            </wp:positionV>
            <wp:extent cx="879475" cy="664845"/>
            <wp:effectExtent l="0" t="0" r="0" b="1905"/>
            <wp:wrapNone/>
            <wp:docPr id="45" name="Image 45" descr="http://www.iclipart.com/dodl.php?linklokauth=LzAyMi9iYXRjaF8xNi9hdGhsZXRlX2JhbGxzXzIwMjczOS5qcGcsMTQyODU4MzUxMCwyMDcuOTYuMTc0LjY2LDAsMCxMTF8wLCw0N2I0NDRmZGY2MTc5Y2JjMTgwNmZhZjk1MWI5ZDk0YQ%3D%3D/athlete_balls_2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AyMi9iYXRjaF8xNi9hdGhsZXRlX2JhbGxzXzIwMjczOS5qcGcsMTQyODU4MzUxMCwyMDcuOTYuMTc0LjY2LDAsMCxMTF8wLCw0N2I0NDRmZGY2MTc5Y2JjMTgwNmZhZjk1MWI5ZDk0YQ%3D%3D/athlete_balls_2027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You spike this ball with you hand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877E56">
        <w:rPr>
          <w:rFonts w:ascii="Arial" w:hAnsi="Arial" w:cs="Arial"/>
          <w:sz w:val="24"/>
          <w:szCs w:val="24"/>
          <w:lang w:val="en-US"/>
        </w:rPr>
        <w:t>A VOLLEYBALL</w:t>
      </w:r>
      <w:proofErr w:type="gramEnd"/>
    </w:p>
    <w:p w:rsidR="00877E56" w:rsidRPr="00877E56" w:rsidRDefault="00877E56" w:rsidP="00877E56">
      <w:pPr>
        <w:tabs>
          <w:tab w:val="center" w:pos="4320"/>
        </w:tabs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hit this ball with a bat</w:t>
      </w:r>
      <w:r w:rsidRPr="00877E56">
        <w:rPr>
          <w:rFonts w:ascii="Arial" w:hAnsi="Arial" w:cs="Arial"/>
          <w:sz w:val="24"/>
          <w:szCs w:val="24"/>
          <w:lang w:val="en-US"/>
        </w:rPr>
        <w:tab/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07392" behindDoc="0" locked="0" layoutInCell="1" allowOverlap="1" wp14:anchorId="530A4D3D" wp14:editId="4D41F2BA">
            <wp:simplePos x="0" y="0"/>
            <wp:positionH relativeFrom="column">
              <wp:posOffset>2721610</wp:posOffset>
            </wp:positionH>
            <wp:positionV relativeFrom="paragraph">
              <wp:posOffset>15240</wp:posOffset>
            </wp:positionV>
            <wp:extent cx="862330" cy="889000"/>
            <wp:effectExtent l="0" t="0" r="0" b="6350"/>
            <wp:wrapNone/>
            <wp:docPr id="46" name="Image 46" descr="http://www.iclipart.com/dodl.php?linklokauth=LzE3NS9iYXRjaF8wNy91em93X3R3dGVfMTMwMzIxLmpwZywxNDI4NTgzNjg1LDIwNy45Ni4xNzQuNjYsMCwwLExMXzAsLDFmNDYwZGYzYmJjZDY0ZGU0NTZmZDE3Yjg3NTI1MzMw/uzow_twte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lipart.com/dodl.php?linklokauth=LzE3NS9iYXRjaF8wNy91em93X3R3dGVfMTMwMzIxLmpwZywxNDI4NTgzNjg1LDIwNy45Ni4xNzQuNjYsMCwwLExMXzAsLDFmNDYwZGYzYmJjZDY0ZGU0NTZmZDE3Yjg3NTI1MzMw/uzow_twte_1303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A BASEBALL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You’ll find this ball at the beach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It’s A BEACH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bounce like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Let’s bounce like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bounce like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bounce,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like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 like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Bounce, bounce, bounce</w:t>
      </w: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843B44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4D3274" wp14:editId="41955964">
                <wp:simplePos x="0" y="0"/>
                <wp:positionH relativeFrom="column">
                  <wp:posOffset>2438400</wp:posOffset>
                </wp:positionH>
                <wp:positionV relativeFrom="paragraph">
                  <wp:posOffset>-504825</wp:posOffset>
                </wp:positionV>
                <wp:extent cx="1247775" cy="438150"/>
                <wp:effectExtent l="0" t="0" r="2857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5E72" w:rsidRPr="00C45E72" w:rsidRDefault="00C45E72" w:rsidP="00C45E72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Names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38" type="#_x0000_t202" style="position:absolute;margin-left:192pt;margin-top:-39.75pt;width:98.25pt;height:3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" fillcolor="window" strokecolor="windowText" strokeweight=".5pt">
                <v:textbox>
                  <w:txbxContent>
                    <w:p w:rsidR="00C45E72" w:rsidRPr="00C45E72" w:rsidRDefault="00C45E72" w:rsidP="00C45E72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Names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rFonts w:ascii="Arial" w:hAnsi="Arial" w:cs="Arial"/>
          <w:sz w:val="24"/>
          <w:szCs w:val="24"/>
          <w:lang w:val="en-US"/>
        </w:rPr>
        <w:t>I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 is your name?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 is Zack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 is your name?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 is Reggie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hear it!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 is your name?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Every person that you know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Has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And every place that you can go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You’ll hear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There’re so many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 is Rupert… Hello!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 is Ziggy… Please to meet you!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 is Andy …Cheers!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Mt name is Stella … Hi!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What’s my name? Rupert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What’s my name? Ziggy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What’s my name? Andy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What’s my name? Stella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 are so many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There are </w:t>
      </w:r>
      <w:proofErr w:type="spellStart"/>
      <w:r w:rsidRPr="00877E56">
        <w:rPr>
          <w:rFonts w:ascii="Arial" w:hAnsi="Arial" w:cs="Arial"/>
          <w:sz w:val="24"/>
          <w:szCs w:val="24"/>
          <w:lang w:val="en-US"/>
        </w:rPr>
        <w:t>o</w:t>
      </w:r>
      <w:proofErr w:type="spellEnd"/>
      <w:r w:rsidRPr="00877E56">
        <w:rPr>
          <w:rFonts w:ascii="Arial" w:hAnsi="Arial" w:cs="Arial"/>
          <w:sz w:val="24"/>
          <w:szCs w:val="24"/>
          <w:lang w:val="en-US"/>
        </w:rPr>
        <w:t xml:space="preserve"> many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There are so many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 is your name?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Zack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What is your name?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My name’s Reggie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You have a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hear your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We all have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hear your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We all have names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hear your name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Let’s hear your name</w:t>
      </w: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843B44" w:rsidP="00877E5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AEEC3B" wp14:editId="48A98CD1">
                <wp:simplePos x="0" y="0"/>
                <wp:positionH relativeFrom="column">
                  <wp:posOffset>4048125</wp:posOffset>
                </wp:positionH>
                <wp:positionV relativeFrom="paragraph">
                  <wp:posOffset>-571500</wp:posOffset>
                </wp:positionV>
                <wp:extent cx="952500" cy="371475"/>
                <wp:effectExtent l="0" t="0" r="19050" b="2857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B44" w:rsidRPr="00C45E72" w:rsidRDefault="00843B44" w:rsidP="00843B44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Dogs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" o:spid="_x0000_s1039" type="#_x0000_t202" style="position:absolute;margin-left:318.75pt;margin-top:-45pt;width:7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" fillcolor="window" strokecolor="windowText" strokeweight=".5pt">
                <v:textbox>
                  <w:txbxContent>
                    <w:p w:rsidR="00843B44" w:rsidRPr="00C45E72" w:rsidRDefault="00843B44" w:rsidP="00843B44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Dogs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 wp14:anchorId="3DFFF20B" wp14:editId="1EF570F5">
            <wp:simplePos x="0" y="0"/>
            <wp:positionH relativeFrom="column">
              <wp:posOffset>3981450</wp:posOffset>
            </wp:positionH>
            <wp:positionV relativeFrom="paragraph">
              <wp:posOffset>137160</wp:posOffset>
            </wp:positionV>
            <wp:extent cx="1752600" cy="1805305"/>
            <wp:effectExtent l="0" t="0" r="0" b="4445"/>
            <wp:wrapNone/>
            <wp:docPr id="47" name="Image 47" descr="http://www.iclipart.com/dodl.php?linklokauth=LzA1Ny9iYXRjaF8wNi9ncmVhdF9kYW5lc18wMDEuanBnLDE0Mjg1OTk3ODcsMjA3Ljk2LjE3NC42NiwwLDAsTExfMCwsNmZiMGZkYzZkMDJjNGQ0ZjA0ODVmOGE3Y2RmZjMxZDY%3D/great_dane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A1Ny9iYXRjaF8wNi9ncmVhdF9kYW5lc18wMDEuanBnLDE0Mjg1OTk3ODcsMjA3Ljk2LjE3NC42NiwwLDAsTExfMCwsNmZiMGZkYzZkMDJjNGQ0ZjA0ODVmOGE3Y2RmZjMxZDY%3D/great_danes_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6" w:rsidRPr="00877E56"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48FB1C21" wp14:editId="6472EF82">
            <wp:simplePos x="0" y="0"/>
            <wp:positionH relativeFrom="column">
              <wp:posOffset>2095500</wp:posOffset>
            </wp:positionH>
            <wp:positionV relativeFrom="paragraph">
              <wp:posOffset>-95250</wp:posOffset>
            </wp:positionV>
            <wp:extent cx="706142" cy="733425"/>
            <wp:effectExtent l="0" t="0" r="0" b="0"/>
            <wp:wrapNone/>
            <wp:docPr id="48" name="Image 48" descr="http://www.iclipart.com/dodl.php?linklokauth=LzEyMy9iYXRjaF8wMS9jbGlkb2cwMDIxX2IxXzAxLmpwZywxNDI4NTk5NjE1LDIwNy45Ni4xNzQuNjYsMCwwLExMXzAsLDgyZWRlMjAxZTkzYzQzOGU3ZDlmN2I3OGMwOTdiMzdj/clidog0021_b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yMy9iYXRjaF8wMS9jbGlkb2cwMDIxX2IxXzAxLmpwZywxNDI4NTk5NjE1LDIwNy45Ni4xNzQuNjYsMCwwLExMXzAsLDgyZWRlMjAxZTkzYzQzOGU3ZDlmN2I3OGMwOTdiMzdj/clidog0021_b1_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0" cy="7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6" w:rsidRPr="00877E56">
        <w:rPr>
          <w:rFonts w:ascii="Arial" w:hAnsi="Arial" w:cs="Arial"/>
          <w:sz w:val="24"/>
          <w:szCs w:val="24"/>
          <w:lang w:val="en-US"/>
        </w:rPr>
        <w:t>Dogs are playful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Dogs like to bark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Dogs have wagging tail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285B400B" wp14:editId="4FB4BC76">
            <wp:simplePos x="0" y="0"/>
            <wp:positionH relativeFrom="column">
              <wp:posOffset>3219450</wp:posOffset>
            </wp:positionH>
            <wp:positionV relativeFrom="paragraph">
              <wp:posOffset>36195</wp:posOffset>
            </wp:positionV>
            <wp:extent cx="752475" cy="806450"/>
            <wp:effectExtent l="0" t="0" r="9525" b="0"/>
            <wp:wrapNone/>
            <wp:docPr id="49" name="Image 49" descr="http://www.iclipart.com/dodl.php?linklokauth=LzA0OS9iYXRjaF8xOC80ODE2X3NtaWxpbmdfYnJvd25fYnVsbF90ZXJyaWVyX2RvZy5qcGcsMTQyODU5OTcyMiwyMDcuOTYuMTc0LjY2LDAsMCxMTF8wLCxhNGMxOTUyMDJhYjk5ZjM4NmJjNWUxYjM3N2JlNGY5Yw%3D%3D/4816_smiling_brown_bull_terrier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A0OS9iYXRjaF8xOC80ODE2X3NtaWxpbmdfYnJvd25fYnVsbF90ZXJyaWVyX2RvZy5qcGcsMTQyODU5OTcyMiwyMDcuOTYuMTc0LjY2LDAsMCxMTF8wLCxhNGMxOTUyMDJhYjk5ZjM4NmJjNWUxYjM3N2JlNGY5Yw%3D%3D/4816_smiling_brown_bull_terrier_do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When they walk in the park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Some dogs are short </w:t>
      </w:r>
      <w:proofErr w:type="spellStart"/>
      <w:r w:rsidRPr="00877E56">
        <w:rPr>
          <w:rFonts w:ascii="Arial" w:hAnsi="Arial" w:cs="Arial"/>
          <w:sz w:val="24"/>
          <w:szCs w:val="24"/>
          <w:lang w:val="en-US"/>
        </w:rPr>
        <w:t>SHORT</w:t>
      </w:r>
      <w:proofErr w:type="spellEnd"/>
      <w:r w:rsidRPr="00877E56">
        <w:rPr>
          <w:rFonts w:ascii="Arial" w:hAnsi="Arial" w:cs="Arial"/>
          <w:sz w:val="24"/>
          <w:szCs w:val="24"/>
          <w:lang w:val="en-US"/>
        </w:rPr>
        <w:t>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Some dogs are tall </w:t>
      </w:r>
      <w:proofErr w:type="spellStart"/>
      <w:r w:rsidRPr="00877E56">
        <w:rPr>
          <w:rFonts w:ascii="Arial" w:hAnsi="Arial" w:cs="Arial"/>
          <w:sz w:val="24"/>
          <w:szCs w:val="24"/>
          <w:lang w:val="en-US"/>
        </w:rPr>
        <w:t>TALL</w:t>
      </w:r>
      <w:proofErr w:type="spellEnd"/>
      <w:r w:rsidRPr="00877E56">
        <w:rPr>
          <w:rFonts w:ascii="Arial" w:hAnsi="Arial" w:cs="Arial"/>
          <w:sz w:val="24"/>
          <w:szCs w:val="24"/>
          <w:lang w:val="en-US"/>
        </w:rPr>
        <w:t>!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Dogs really like when you throw them a ball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dogs, I love them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31D99B9F" wp14:editId="0433FE54">
            <wp:simplePos x="0" y="0"/>
            <wp:positionH relativeFrom="column">
              <wp:posOffset>2800350</wp:posOffset>
            </wp:positionH>
            <wp:positionV relativeFrom="paragraph">
              <wp:posOffset>29845</wp:posOffset>
            </wp:positionV>
            <wp:extent cx="1248410" cy="987425"/>
            <wp:effectExtent l="0" t="0" r="8890" b="3175"/>
            <wp:wrapNone/>
            <wp:docPr id="50" name="Image 50" descr="http://www.iclipart.com/dodl.php?linklokauth=LzEyNy9iYXRjaF8yMi8wMTA3MTRfeWVsbG93X3NoYWdneV9kb2cuanBnLDE0Mjg1OTk4NTksMjA3Ljk2LjE3NC42NiwwLDAsTExfMCwsMDlmMTUxMjM3NzA5NDA4NTNmN2U0ZThjOGM5NGMyZWQ%3D/010714_yellow_shaggy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lipart.com/dodl.php?linklokauth=LzEyNy9iYXRjaF8yMi8wMTA3MTRfeWVsbG93X3NoYWdneV9kb2cuanBnLDE0Mjg1OTk4NTksMjA3Ljk2LjE3NC42NiwwLDAsTExfMCwsMDlmMTUxMjM3NzA5NDA4NTNmN2U0ZThjOGM5NGMyZWQ%3D/010714_yellow_shaggy_do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noProof/>
          <w:lang w:eastAsia="fr-CA"/>
        </w:rPr>
        <w:drawing>
          <wp:anchor distT="0" distB="0" distL="114300" distR="114300" simplePos="0" relativeHeight="251713536" behindDoc="0" locked="0" layoutInCell="1" allowOverlap="1" wp14:anchorId="59B08EA4" wp14:editId="655D1745">
            <wp:simplePos x="0" y="0"/>
            <wp:positionH relativeFrom="column">
              <wp:posOffset>4105275</wp:posOffset>
            </wp:positionH>
            <wp:positionV relativeFrom="paragraph">
              <wp:posOffset>29845</wp:posOffset>
            </wp:positionV>
            <wp:extent cx="1504950" cy="1504950"/>
            <wp:effectExtent l="0" t="0" r="0" b="0"/>
            <wp:wrapNone/>
            <wp:docPr id="51" name="Image 51" descr="http://www.iclipart.com/dodl.php?linklokauth=LzA3MC9iYXRjaF8wNS9zbGVlcGluZ19wdXBweV93aXRoX2Zvb2RfYm93bC5qcGcsMTQyODU5OTkyNCwyMDcuOTYuMTc0LjY2LDAsMCxMTF8wLCw0YmU1NjU0YTNiZmJjNGJjZGNmMDU2Y2ZkMTY3M2E5OA%3D%3D/sleeping_puppy_with_food_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lipart.com/dodl.php?linklokauth=LzA3MC9iYXRjaF8wNS9zbGVlcGluZ19wdXBweV93aXRoX2Zvb2RfYm93bC5qcGcsMTQyODU5OTkyNCwyMDcuOTYuMTc0LjY2LDAsMCxMTF8wLCw0YmU1NjU0YTNiZmJjNGJjZGNmMDU2Y2ZkMTY3M2E5OA%3D%3D/sleeping_puppy_with_food_bow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sz w:val="24"/>
          <w:szCs w:val="24"/>
          <w:lang w:val="en-US"/>
        </w:rPr>
        <w:t>I love dogs, I love them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Dogs are hairy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Some dogs get dressed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If they’re sleepy they like to take a rest</w:t>
      </w:r>
      <w:r w:rsidRPr="00877E56">
        <w:rPr>
          <w:noProof/>
          <w:lang w:val="en-US" w:eastAsia="fr-CA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Dogs drink water</w:t>
      </w:r>
    </w:p>
    <w:p w:rsidR="00877E56" w:rsidRPr="00877E56" w:rsidRDefault="00877E56" w:rsidP="00877E56">
      <w:pPr>
        <w:tabs>
          <w:tab w:val="center" w:pos="4320"/>
        </w:tabs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They eat dog food</w:t>
      </w:r>
      <w:r w:rsidRPr="00877E56">
        <w:rPr>
          <w:rFonts w:ascii="Arial" w:hAnsi="Arial" w:cs="Arial"/>
          <w:sz w:val="24"/>
          <w:szCs w:val="24"/>
          <w:lang w:val="en-US"/>
        </w:rPr>
        <w:tab/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They’ll eat your sandwich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Hey that’s rude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3F52AF46" wp14:editId="621AD7E9">
            <wp:simplePos x="0" y="0"/>
            <wp:positionH relativeFrom="column">
              <wp:posOffset>2905125</wp:posOffset>
            </wp:positionH>
            <wp:positionV relativeFrom="paragraph">
              <wp:posOffset>101600</wp:posOffset>
            </wp:positionV>
            <wp:extent cx="1900555" cy="1014730"/>
            <wp:effectExtent l="0" t="0" r="4445" b="0"/>
            <wp:wrapNone/>
            <wp:docPr id="52" name="Image 52" descr="http://www.iclipart.com/dodl.php?linklokauth=LzAxMS9iYXRjaF8wNi9zYW5kd2ljaC9zYW5kd2ljaDhfMDA1NDAyLmpwZywxNDI4NjAwMDE3LDIwNy45Ni4xNzQuNjYsMCwwLExMXzAsLDc1ZWI5MTI2Y2MwZmIxMzk3MmJhZTVjMjdiYzY1MGZj/sandwich8_0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clipart.com/dodl.php?linklokauth=LzAxMS9iYXRjaF8wNi9zYW5kd2ljaC9zYW5kd2ljaDhfMDA1NDAyLmpwZywxNDI4NjAwMDE3LDIwNy45Ni4xNzQuNjYsMCwwLExMXzAsLDc1ZWI5MTI2Y2MwZmIxMzk3MmJhZTVjMjdiYzY1MGZj/sandwich8_0054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dogs, I love them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>I love dogs</w:t>
      </w:r>
    </w:p>
    <w:p w:rsidR="00877E56" w:rsidRPr="00877E56" w:rsidRDefault="00877E56" w:rsidP="00877E56">
      <w:pPr>
        <w:rPr>
          <w:rFonts w:ascii="Arial" w:hAnsi="Arial" w:cs="Arial"/>
          <w:sz w:val="24"/>
          <w:szCs w:val="24"/>
          <w:lang w:val="en-US"/>
        </w:rPr>
      </w:pPr>
      <w:r w:rsidRPr="00877E56">
        <w:rPr>
          <w:rFonts w:ascii="Arial" w:hAnsi="Arial" w:cs="Arial"/>
          <w:sz w:val="24"/>
          <w:szCs w:val="24"/>
          <w:lang w:val="en-US"/>
        </w:rPr>
        <w:t xml:space="preserve">Even the one who ate my </w:t>
      </w:r>
      <w:proofErr w:type="gramStart"/>
      <w:r w:rsidRPr="00877E56">
        <w:rPr>
          <w:rFonts w:ascii="Arial" w:hAnsi="Arial" w:cs="Arial"/>
          <w:sz w:val="24"/>
          <w:szCs w:val="24"/>
          <w:lang w:val="en-US"/>
        </w:rPr>
        <w:t>sandwich</w:t>
      </w:r>
      <w:proofErr w:type="gramEnd"/>
      <w:r w:rsidRPr="00877E56">
        <w:rPr>
          <w:noProof/>
          <w:lang w:val="en-US" w:eastAsia="fr-CA"/>
        </w:rPr>
        <w:t xml:space="preserve"> </w:t>
      </w:r>
    </w:p>
    <w:p w:rsidR="00877E56" w:rsidRDefault="00877E56">
      <w:pPr>
        <w:rPr>
          <w:rFonts w:ascii="Georgia" w:hAnsi="Georgia"/>
          <w:lang w:val="en-US"/>
        </w:rPr>
        <w:sectPr w:rsidR="00877E5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877E56" w:rsidRPr="00877E56" w:rsidRDefault="00843B44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58A842" wp14:editId="143BE031">
                <wp:simplePos x="0" y="0"/>
                <wp:positionH relativeFrom="column">
                  <wp:posOffset>1628775</wp:posOffset>
                </wp:positionH>
                <wp:positionV relativeFrom="paragraph">
                  <wp:posOffset>-504825</wp:posOffset>
                </wp:positionV>
                <wp:extent cx="1590675" cy="371475"/>
                <wp:effectExtent l="0" t="0" r="28575" b="2857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B44" w:rsidRPr="00C45E72" w:rsidRDefault="00843B44" w:rsidP="00843B44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Wheels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on the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40" type="#_x0000_t202" style="position:absolute;margin-left:128.25pt;margin-top:-39.75pt;width:125.25pt;height:29.2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" fillcolor="window" strokecolor="windowText" strokeweight=".5pt">
                <v:textbox>
                  <w:txbxContent>
                    <w:p w:rsidR="00843B44" w:rsidRPr="00C45E72" w:rsidRDefault="00843B44" w:rsidP="00843B44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Wheels</w:t>
                      </w:r>
                      <w:proofErr w:type="spellEnd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on the Bus</w:t>
                      </w:r>
                    </w:p>
                  </w:txbxContent>
                </v:textbox>
              </v:shape>
            </w:pict>
          </mc:Fallback>
        </mc:AlternateContent>
      </w:r>
      <w:r w:rsidR="00877E56" w:rsidRPr="00877E56">
        <w:rPr>
          <w:noProof/>
          <w:lang w:eastAsia="fr-CA"/>
        </w:rPr>
        <w:drawing>
          <wp:anchor distT="0" distB="0" distL="114300" distR="114300" simplePos="0" relativeHeight="251716608" behindDoc="0" locked="0" layoutInCell="1" allowOverlap="1" wp14:anchorId="064EAFB2" wp14:editId="13B6EBCD">
            <wp:simplePos x="0" y="0"/>
            <wp:positionH relativeFrom="column">
              <wp:posOffset>3590925</wp:posOffset>
            </wp:positionH>
            <wp:positionV relativeFrom="paragraph">
              <wp:posOffset>19050</wp:posOffset>
            </wp:positionV>
            <wp:extent cx="1562100" cy="1147531"/>
            <wp:effectExtent l="0" t="0" r="0" b="0"/>
            <wp:wrapNone/>
            <wp:docPr id="54" name="Image 54" descr="http://www.iclipart.com/dodl.php?linklokauth=LzAzOC9iYXRjaF8wMi9JbWFnZV8wMjYuanBnLDE0Mjg2MDA1NTYsMjA3Ljk2LjE3NC42NiwwLDAsTExfMCwsYjAzYTQxMDcyYWQxNDQwNjljMTRmM2RkYTJmYThjNzk%3D/Image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zOC9iYXRjaF8wMi9JbWFnZV8wMjYuanBnLDE0Mjg2MDA1NTYsMjA3Ljk2LjE3NC42NiwwLDAsTExfMCwsYjAzYTQxMDcyYWQxNDQwNjljMTRmM2RkYTJmYThjNzk%3D/Image_0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6"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wheels on the bus go round and round.</w:t>
      </w:r>
    </w:p>
    <w:p w:rsidR="00877E56" w:rsidRPr="00877E56" w:rsidRDefault="00877E56" w:rsidP="00877E56">
      <w:pPr>
        <w:tabs>
          <w:tab w:val="left" w:pos="5055"/>
        </w:tabs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ound and round.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ab/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ound and round.</w:t>
      </w:r>
      <w:r w:rsidRPr="00877E56">
        <w:rPr>
          <w:rFonts w:ascii="Arial" w:hAnsi="Arial" w:cs="Arial"/>
          <w:color w:val="000000"/>
          <w:sz w:val="28"/>
          <w:szCs w:val="28"/>
          <w:lang w:val="en-US"/>
        </w:rPr>
        <w:br/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wheels on the bus go round and round,</w:t>
      </w:r>
    </w:p>
    <w:p w:rsidR="00877E56" w:rsidRPr="00877E56" w:rsidRDefault="00C45E72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</w:t>
      </w:r>
      <w:r w:rsidR="00877E56"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ll through the town!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 wp14:anchorId="6B80CA6C" wp14:editId="46E27EDB">
            <wp:simplePos x="0" y="0"/>
            <wp:positionH relativeFrom="column">
              <wp:posOffset>3590925</wp:posOffset>
            </wp:positionH>
            <wp:positionV relativeFrom="paragraph">
              <wp:posOffset>54610</wp:posOffset>
            </wp:positionV>
            <wp:extent cx="2009775" cy="1090930"/>
            <wp:effectExtent l="0" t="0" r="9525" b="0"/>
            <wp:wrapNone/>
            <wp:docPr id="55" name="Image 55" descr="http://www.iclipart.com/dodl.php?linklokauth=LzA4MS9iYXRjaF8wMS9ta2lkc3NjaG9vbGJ1cy5qcGcsMTQyODYwMDcwOCwyMDcuOTYuMTc0LjY2LDAsMCxMTF8wLCxmNDQ2NjFkODEwNzc2ZmM0MzcyMDczNDUzMTUxOWQwZg%3D%3D/mkidsschool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4MS9iYXRjaF8wMS9ta2lkc3NjaG9vbGJ1cy5qcGcsMTQyODYwMDcwOCwyMDcuOTYuMTc0LjY2LDAsMCxMTF8wLCxmNDQ2NjFkODEwNzc2ZmM0MzcyMDczNDUzMTUxOWQwZg%3D%3D/mkidsschoolbu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doors on the bus go open and shut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Open and shut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Open and shut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doors on the bus go open and shut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All through the town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!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noProof/>
          <w:color w:val="000000"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296781" wp14:editId="2174B8CD">
                <wp:simplePos x="0" y="0"/>
                <wp:positionH relativeFrom="column">
                  <wp:posOffset>4572000</wp:posOffset>
                </wp:positionH>
                <wp:positionV relativeFrom="paragraph">
                  <wp:posOffset>83820</wp:posOffset>
                </wp:positionV>
                <wp:extent cx="552450" cy="20955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5E72" w:rsidRPr="008365BB" w:rsidRDefault="00C45E72" w:rsidP="00877E5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365B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8365B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1" type="#_x0000_t202" style="position:absolute;margin-left:5in;margin-top:6.6pt;width:43.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" fillcolor="window" stroked="f" strokeweight=".5pt">
                <v:textbox>
                  <w:txbxContent>
                    <w:p w:rsidR="00C45E72" w:rsidRPr="008365BB" w:rsidRDefault="00C45E72" w:rsidP="00877E5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365BB">
                        <w:rPr>
                          <w:rFonts w:ascii="Arial" w:hAnsi="Arial" w:cs="Arial"/>
                          <w:sz w:val="18"/>
                          <w:szCs w:val="18"/>
                        </w:rPr>
                        <w:t>ZO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</w:t>
                      </w:r>
                      <w:r w:rsidRPr="008365B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877E56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fr-CA"/>
        </w:rPr>
        <w:drawing>
          <wp:anchor distT="0" distB="0" distL="114300" distR="114300" simplePos="0" relativeHeight="251718656" behindDoc="0" locked="0" layoutInCell="1" allowOverlap="1" wp14:anchorId="15E24A65" wp14:editId="254CC7D4">
            <wp:simplePos x="0" y="0"/>
            <wp:positionH relativeFrom="column">
              <wp:posOffset>3990975</wp:posOffset>
            </wp:positionH>
            <wp:positionV relativeFrom="paragraph">
              <wp:posOffset>7620</wp:posOffset>
            </wp:positionV>
            <wp:extent cx="1657350" cy="1517650"/>
            <wp:effectExtent l="0" t="0" r="0" b="635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bu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motor on the bus goes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</w:p>
    <w:p w:rsidR="00877E56" w:rsidRPr="00877E56" w:rsidRDefault="00877E56" w:rsidP="00877E56">
      <w:pPr>
        <w:tabs>
          <w:tab w:val="left" w:pos="5460"/>
        </w:tabs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proofErr w:type="gramEnd"/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ab/>
      </w:r>
    </w:p>
    <w:p w:rsidR="00877E56" w:rsidRPr="00877E56" w:rsidRDefault="00C45E72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Zoo</w:t>
      </w:r>
      <w:r w:rsidR="00877E56"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 w:rsid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zoo</w:t>
      </w:r>
      <w:r w:rsidR="00877E56"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 w:rsid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zoo</w:t>
      </w:r>
      <w:r w:rsidR="00877E56"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proofErr w:type="gramEnd"/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motor on the bus goes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 zoo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m 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All through the town!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fr-CA"/>
        </w:rPr>
        <w:drawing>
          <wp:anchor distT="0" distB="0" distL="114300" distR="114300" simplePos="0" relativeHeight="251720704" behindDoc="0" locked="0" layoutInCell="1" allowOverlap="1" wp14:anchorId="0D9AE044" wp14:editId="099A58CA">
            <wp:simplePos x="0" y="0"/>
            <wp:positionH relativeFrom="column">
              <wp:posOffset>3962400</wp:posOffset>
            </wp:positionH>
            <wp:positionV relativeFrom="paragraph">
              <wp:posOffset>196850</wp:posOffset>
            </wp:positionV>
            <wp:extent cx="1190625" cy="844550"/>
            <wp:effectExtent l="0" t="0" r="9525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xo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The horn on the bus goes beep, beep, </w:t>
      </w:r>
      <w:proofErr w:type="gramStart"/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beep</w:t>
      </w:r>
      <w:proofErr w:type="gramEnd"/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B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eep, beep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,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 beep.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B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eep, beep, beep.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The horn on the bus goes beep, beep, </w:t>
      </w:r>
      <w:proofErr w:type="gramStart"/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beep</w:t>
      </w:r>
      <w:proofErr w:type="gramEnd"/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ll through the town!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fr-CA"/>
        </w:rPr>
        <w:drawing>
          <wp:anchor distT="0" distB="0" distL="114300" distR="114300" simplePos="0" relativeHeight="251721728" behindDoc="0" locked="0" layoutInCell="1" allowOverlap="1" wp14:anchorId="014CE6D3" wp14:editId="7E3FCAEB">
            <wp:simplePos x="0" y="0"/>
            <wp:positionH relativeFrom="column">
              <wp:posOffset>3857625</wp:posOffset>
            </wp:positionH>
            <wp:positionV relativeFrom="paragraph">
              <wp:posOffset>212090</wp:posOffset>
            </wp:positionV>
            <wp:extent cx="1590675" cy="1434304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bus 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3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wheels on the bus go round and round.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ound and round.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R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ound and round.</w:t>
      </w:r>
    </w:p>
    <w:p w:rsidR="00877E56" w:rsidRPr="00877E56" w:rsidRDefault="00877E56" w:rsidP="00877E56">
      <w:pP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The wheels on the bus go round and round,</w:t>
      </w:r>
    </w:p>
    <w:p w:rsidR="00877E56" w:rsidRPr="00877E56" w:rsidRDefault="00877E56" w:rsidP="00877E56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A</w:t>
      </w:r>
      <w:r w:rsidRPr="00877E56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ll through the town!</w:t>
      </w:r>
    </w:p>
    <w:p w:rsidR="00C45E72" w:rsidRDefault="00C45E72">
      <w:pPr>
        <w:rPr>
          <w:rFonts w:ascii="Georgia" w:hAnsi="Georgia"/>
          <w:lang w:val="en-US"/>
        </w:rPr>
        <w:sectPr w:rsidR="00C45E72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C45E72" w:rsidRPr="00C45E72" w:rsidRDefault="00843B44" w:rsidP="00C45E7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A48793" wp14:editId="57F1D011">
                <wp:simplePos x="0" y="0"/>
                <wp:positionH relativeFrom="column">
                  <wp:posOffset>3228975</wp:posOffset>
                </wp:positionH>
                <wp:positionV relativeFrom="paragraph">
                  <wp:posOffset>-447675</wp:posOffset>
                </wp:positionV>
                <wp:extent cx="1590675" cy="371475"/>
                <wp:effectExtent l="0" t="0" r="28575" b="28575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B44" w:rsidRPr="00C45E72" w:rsidRDefault="00843B44" w:rsidP="00843B44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Birthday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Song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42" type="#_x0000_t202" style="position:absolute;margin-left:254.25pt;margin-top:-35.25pt;width:125.25pt;height:29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" fillcolor="window" strokecolor="windowText" strokeweight=".5pt">
                <v:textbox>
                  <w:txbxContent>
                    <w:p w:rsidR="00843B44" w:rsidRPr="00C45E72" w:rsidRDefault="00843B44" w:rsidP="00843B44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Birthday</w:t>
                      </w:r>
                      <w:proofErr w:type="spellEnd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Song</w:t>
                      </w:r>
                    </w:p>
                  </w:txbxContent>
                </v:textbox>
              </v:shape>
            </w:pict>
          </mc:Fallback>
        </mc:AlternateContent>
      </w:r>
      <w:r w:rsidR="00C45E72"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23776" behindDoc="0" locked="0" layoutInCell="1" allowOverlap="1" wp14:anchorId="3D43D612" wp14:editId="6E7856BD">
            <wp:simplePos x="0" y="0"/>
            <wp:positionH relativeFrom="column">
              <wp:posOffset>3228975</wp:posOffset>
            </wp:positionH>
            <wp:positionV relativeFrom="paragraph">
              <wp:posOffset>120015</wp:posOffset>
            </wp:positionV>
            <wp:extent cx="1428750" cy="1798320"/>
            <wp:effectExtent l="0" t="0" r="0" b="0"/>
            <wp:wrapNone/>
            <wp:docPr id="59" name="Image 59" descr="http://www.iclipart.com/dodl.php?linklokauth=LzAxNC9iYXRjaF8wMS9DYWtlMi5qcGcsMTQyODYwMTk4OCwyMDcuOTYuMTc0LjY2LDAsMCxMTF8wLCxkNWY3NWQ0ZDUxYzhkZjExMGE2NTJiNjc5NWM5YTRiMg%3D%3D/C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xNC9iYXRjaF8wMS9DYWtlMi5qcGcsMTQyODYwMTk4OCwyMDcuOTYuMTc0LjY2LDAsMCxMTF8wLCxkNWY3NWQ0ZDUxYzhkZjExMGE2NTJiNjc5NWM5YTRiMg%3D%3D/Cake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8"/>
          <w:szCs w:val="28"/>
          <w:lang w:val="en-US"/>
        </w:rPr>
        <w:t>Happy birthday to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Happy Birthday to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Because you’re one year older</w:t>
      </w:r>
      <w:r w:rsidRPr="00C45E72">
        <w:rPr>
          <w:rFonts w:ascii="Arial" w:hAnsi="Arial" w:cs="Arial"/>
          <w:noProof/>
          <w:sz w:val="28"/>
          <w:szCs w:val="28"/>
          <w:lang w:val="en-US" w:eastAsia="fr-CA"/>
        </w:rPr>
        <w:t xml:space="preserve"> 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A cake for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Because you’re one year older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A present for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24800" behindDoc="0" locked="0" layoutInCell="1" allowOverlap="1" wp14:anchorId="076E0B55" wp14:editId="23B581CA">
            <wp:simplePos x="0" y="0"/>
            <wp:positionH relativeFrom="column">
              <wp:posOffset>3876675</wp:posOffset>
            </wp:positionH>
            <wp:positionV relativeFrom="paragraph">
              <wp:posOffset>80644</wp:posOffset>
            </wp:positionV>
            <wp:extent cx="1998345" cy="1640283"/>
            <wp:effectExtent l="0" t="0" r="190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64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special 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So we get together and say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We love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We love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25824" behindDoc="0" locked="0" layoutInCell="1" allowOverlap="1" wp14:anchorId="0540E7EC" wp14:editId="260DEB6E">
            <wp:simplePos x="0" y="0"/>
            <wp:positionH relativeFrom="column">
              <wp:posOffset>2639538</wp:posOffset>
            </wp:positionH>
            <wp:positionV relativeFrom="paragraph">
              <wp:posOffset>61595</wp:posOffset>
            </wp:positionV>
            <wp:extent cx="1838325" cy="2096770"/>
            <wp:effectExtent l="0" t="0" r="952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birthda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Happy birthday to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Happy Birthday to you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 xml:space="preserve">Happy, happy birthday 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Happy, happy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It’s your birthday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 xml:space="preserve">Happy, happy birthday </w:t>
      </w:r>
    </w:p>
    <w:p w:rsidR="00C45E72" w:rsidRPr="00C45E72" w:rsidRDefault="00C45E72" w:rsidP="00C45E72">
      <w:pPr>
        <w:rPr>
          <w:rFonts w:ascii="Arial" w:hAnsi="Arial" w:cs="Arial"/>
          <w:sz w:val="28"/>
          <w:szCs w:val="28"/>
          <w:lang w:val="en-US"/>
        </w:rPr>
      </w:pPr>
      <w:r w:rsidRPr="00C45E72">
        <w:rPr>
          <w:rFonts w:ascii="Arial" w:hAnsi="Arial" w:cs="Arial"/>
          <w:sz w:val="28"/>
          <w:szCs w:val="28"/>
          <w:lang w:val="en-US"/>
        </w:rPr>
        <w:t>Happy Birthday to you</w:t>
      </w:r>
    </w:p>
    <w:p w:rsidR="00C45E72" w:rsidRPr="00C45E72" w:rsidRDefault="00C45E72" w:rsidP="00C45E72">
      <w:pPr>
        <w:rPr>
          <w:lang w:val="en-US"/>
        </w:rPr>
      </w:pPr>
    </w:p>
    <w:p w:rsidR="00C45E72" w:rsidRDefault="00C45E72">
      <w:pPr>
        <w:rPr>
          <w:rFonts w:ascii="Georgia" w:hAnsi="Georgia"/>
          <w:lang w:val="en-US"/>
        </w:rPr>
        <w:sectPr w:rsidR="00C45E72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lastRenderedPageBreak/>
        <w:t>Once upon a time there was a little girl named Goldilocks.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She went for a walk in the forest.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Pretty soon she came upon a house.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She knocked and when no one answered, she walked right in.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 xml:space="preserve">WHAT! Mama would not like </w:t>
      </w:r>
      <w:proofErr w:type="gramStart"/>
      <w:r w:rsidRPr="00C45E72">
        <w:rPr>
          <w:rFonts w:ascii="Arial" w:hAnsi="Arial" w:cs="Arial"/>
          <w:sz w:val="24"/>
          <w:szCs w:val="24"/>
          <w:lang w:val="en-US"/>
        </w:rPr>
        <w:t>that .</w:t>
      </w:r>
      <w:proofErr w:type="gramEnd"/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 xml:space="preserve">At the table there were three bowls of porridge </w:t>
      </w:r>
    </w:p>
    <w:p w:rsidR="00C45E72" w:rsidRPr="00C45E72" w:rsidRDefault="00843B44" w:rsidP="00C45E7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5D2FC9" wp14:editId="6DFEFC0C">
                <wp:simplePos x="0" y="0"/>
                <wp:positionH relativeFrom="column">
                  <wp:posOffset>4610100</wp:posOffset>
                </wp:positionH>
                <wp:positionV relativeFrom="paragraph">
                  <wp:posOffset>60325</wp:posOffset>
                </wp:positionV>
                <wp:extent cx="1590675" cy="371475"/>
                <wp:effectExtent l="0" t="0" r="28575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B44" w:rsidRPr="00C45E72" w:rsidRDefault="00843B44" w:rsidP="00843B44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Goldilocks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43" type="#_x0000_t202" style="position:absolute;margin-left:363pt;margin-top:4.75pt;width:125.25pt;height:29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" fillcolor="window" strokecolor="windowText" strokeweight=".5pt">
                <v:textbox>
                  <w:txbxContent>
                    <w:p w:rsidR="00843B44" w:rsidRPr="00C45E72" w:rsidRDefault="00843B44" w:rsidP="00843B44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Goldilocks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5E72" w:rsidRPr="00C45E72">
        <w:rPr>
          <w:rFonts w:ascii="Arial" w:hAnsi="Arial" w:cs="Arial"/>
          <w:sz w:val="24"/>
          <w:szCs w:val="24"/>
          <w:lang w:val="en-US"/>
        </w:rPr>
        <w:t>Goldilocks was hungry, so she decided to try every bowl.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28896" behindDoc="0" locked="0" layoutInCell="1" allowOverlap="1" wp14:anchorId="6CECA1AB" wp14:editId="4D02FF47">
            <wp:simplePos x="0" y="0"/>
            <wp:positionH relativeFrom="column">
              <wp:posOffset>2333625</wp:posOffset>
            </wp:positionH>
            <wp:positionV relativeFrom="paragraph">
              <wp:posOffset>44450</wp:posOffset>
            </wp:positionV>
            <wp:extent cx="1428750" cy="90043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ridg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porridge is too hot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porridge is too cold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porridge is just right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 xml:space="preserve">And I’m </w:t>
      </w:r>
      <w:proofErr w:type="spellStart"/>
      <w:r w:rsidRPr="00C45E72">
        <w:rPr>
          <w:rFonts w:ascii="Arial" w:hAnsi="Arial" w:cs="Arial"/>
          <w:sz w:val="24"/>
          <w:szCs w:val="24"/>
          <w:lang w:val="en-US"/>
        </w:rPr>
        <w:t>gonna</w:t>
      </w:r>
      <w:proofErr w:type="spellEnd"/>
      <w:r w:rsidRPr="00C45E72">
        <w:rPr>
          <w:rFonts w:ascii="Arial" w:hAnsi="Arial" w:cs="Arial"/>
          <w:sz w:val="24"/>
          <w:szCs w:val="24"/>
          <w:lang w:val="en-US"/>
        </w:rPr>
        <w:t xml:space="preserve"> eat it all up.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27872" behindDoc="0" locked="0" layoutInCell="1" allowOverlap="1" wp14:anchorId="07081EB0" wp14:editId="5D8DFBE2">
            <wp:simplePos x="0" y="0"/>
            <wp:positionH relativeFrom="column">
              <wp:posOffset>3352800</wp:posOffset>
            </wp:positionH>
            <wp:positionV relativeFrom="paragraph">
              <wp:posOffset>48260</wp:posOffset>
            </wp:positionV>
            <wp:extent cx="1553845" cy="1589405"/>
            <wp:effectExtent l="0" t="0" r="825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ilock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Then Goldilocks decided to sit down.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There were three chairs in the living room.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chair is too wide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chair is too long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chair is just right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 xml:space="preserve">And I’m </w:t>
      </w:r>
      <w:proofErr w:type="spellStart"/>
      <w:r w:rsidRPr="00C45E72">
        <w:rPr>
          <w:rFonts w:ascii="Arial" w:hAnsi="Arial" w:cs="Arial"/>
          <w:sz w:val="24"/>
          <w:szCs w:val="24"/>
          <w:lang w:val="en-US"/>
        </w:rPr>
        <w:t>gonna</w:t>
      </w:r>
      <w:proofErr w:type="spellEnd"/>
      <w:r w:rsidRPr="00C45E72">
        <w:rPr>
          <w:rFonts w:ascii="Arial" w:hAnsi="Arial" w:cs="Arial"/>
          <w:sz w:val="24"/>
          <w:szCs w:val="24"/>
          <w:lang w:val="en-US"/>
        </w:rPr>
        <w:t xml:space="preserve"> sit down on….</w:t>
      </w:r>
      <w:proofErr w:type="spellStart"/>
      <w:r w:rsidRPr="00C45E72">
        <w:rPr>
          <w:rFonts w:ascii="Arial" w:hAnsi="Arial" w:cs="Arial"/>
          <w:sz w:val="24"/>
          <w:szCs w:val="24"/>
          <w:lang w:val="en-US"/>
        </w:rPr>
        <w:t>Woopsy</w:t>
      </w:r>
      <w:proofErr w:type="spellEnd"/>
      <w:r w:rsidRPr="00C45E72">
        <w:rPr>
          <w:rFonts w:ascii="Arial" w:hAnsi="Arial" w:cs="Arial"/>
          <w:sz w:val="24"/>
          <w:szCs w:val="24"/>
          <w:lang w:val="en-US"/>
        </w:rPr>
        <w:t xml:space="preserve"> daisy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C45E72">
        <w:rPr>
          <w:rFonts w:ascii="Arial" w:hAnsi="Arial" w:cs="Arial"/>
          <w:sz w:val="24"/>
          <w:szCs w:val="24"/>
          <w:lang w:val="en-US"/>
        </w:rPr>
        <w:t>Goldilock</w:t>
      </w:r>
      <w:proofErr w:type="spellEnd"/>
      <w:r w:rsidRPr="00C45E72">
        <w:rPr>
          <w:rFonts w:ascii="Arial" w:hAnsi="Arial" w:cs="Arial"/>
          <w:sz w:val="24"/>
          <w:szCs w:val="24"/>
          <w:lang w:val="en-US"/>
        </w:rPr>
        <w:t xml:space="preserve"> was very tired by this time so she when to the bedroom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29920" behindDoc="0" locked="0" layoutInCell="1" allowOverlap="1" wp14:anchorId="2B0504EA" wp14:editId="7A9A497D">
            <wp:simplePos x="0" y="0"/>
            <wp:positionH relativeFrom="column">
              <wp:posOffset>3028950</wp:posOffset>
            </wp:positionH>
            <wp:positionV relativeFrom="paragraph">
              <wp:posOffset>46990</wp:posOffset>
            </wp:positionV>
            <wp:extent cx="1933575" cy="994092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36" cy="99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This bed is too hard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bed is too soft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This bed is just right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 xml:space="preserve">And I’m </w:t>
      </w:r>
      <w:proofErr w:type="spellStart"/>
      <w:r w:rsidRPr="00C45E72">
        <w:rPr>
          <w:rFonts w:ascii="Arial" w:hAnsi="Arial" w:cs="Arial"/>
          <w:sz w:val="24"/>
          <w:szCs w:val="24"/>
          <w:lang w:val="en-US"/>
        </w:rPr>
        <w:t>gonna</w:t>
      </w:r>
      <w:proofErr w:type="spellEnd"/>
      <w:r w:rsidRPr="00C45E72">
        <w:rPr>
          <w:rFonts w:ascii="Arial" w:hAnsi="Arial" w:cs="Arial"/>
          <w:sz w:val="24"/>
          <w:szCs w:val="24"/>
          <w:lang w:val="en-US"/>
        </w:rPr>
        <w:t xml:space="preserve"> sleep in it all night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2992" behindDoc="0" locked="0" layoutInCell="1" allowOverlap="1" wp14:anchorId="0C02415E" wp14:editId="4D92577D">
            <wp:simplePos x="0" y="0"/>
            <wp:positionH relativeFrom="column">
              <wp:posOffset>4695825</wp:posOffset>
            </wp:positionH>
            <wp:positionV relativeFrom="paragraph">
              <wp:posOffset>97790</wp:posOffset>
            </wp:positionV>
            <wp:extent cx="1114425" cy="1437640"/>
            <wp:effectExtent l="0" t="0" r="9525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ry_bea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Then the owners of the home came back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Someone’s been eating my porridge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Someone’s been eating my porridge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Someone’s been eating my porridge and they ate it up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4016" behindDoc="0" locked="0" layoutInCell="1" allowOverlap="1" wp14:anchorId="023333ED" wp14:editId="015BB297">
            <wp:simplePos x="0" y="0"/>
            <wp:positionH relativeFrom="column">
              <wp:posOffset>3886200</wp:posOffset>
            </wp:positionH>
            <wp:positionV relativeFrom="paragraph">
              <wp:posOffset>24130</wp:posOffset>
            </wp:positionV>
            <wp:extent cx="971550" cy="76962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inrecliner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Someone’s been sitting in my chair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Someone’s been sitting in my chair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Someone’s been sitting in my chair and they broke it up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0944" behindDoc="0" locked="0" layoutInCell="1" allowOverlap="1" wp14:anchorId="35DEF3C5" wp14:editId="453A9DC8">
            <wp:simplePos x="0" y="0"/>
            <wp:positionH relativeFrom="column">
              <wp:posOffset>4086225</wp:posOffset>
            </wp:positionH>
            <wp:positionV relativeFrom="paragraph">
              <wp:posOffset>185420</wp:posOffset>
            </wp:positionV>
            <wp:extent cx="847725" cy="847725"/>
            <wp:effectExtent l="0" t="0" r="9525" b="9525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bea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Someone’s been sleeping in my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1968" behindDoc="0" locked="0" layoutInCell="1" allowOverlap="1" wp14:anchorId="74C3EADA" wp14:editId="1B15AE4D">
            <wp:simplePos x="0" y="0"/>
            <wp:positionH relativeFrom="column">
              <wp:posOffset>3028950</wp:posOffset>
            </wp:positionH>
            <wp:positionV relativeFrom="paragraph">
              <wp:posOffset>156210</wp:posOffset>
            </wp:positionV>
            <wp:extent cx="933450" cy="47942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Someone’s been sleeping in my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Someone IS sleeping in my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What do you think happened next?</w:t>
      </w:r>
    </w:p>
    <w:p w:rsidR="00C45E72" w:rsidRDefault="00C45E72">
      <w:pPr>
        <w:rPr>
          <w:rFonts w:ascii="Georgia" w:hAnsi="Georgia"/>
          <w:lang w:val="en-US"/>
        </w:rPr>
        <w:sectPr w:rsidR="00C45E72" w:rsidSect="00C45E72">
          <w:pgSz w:w="12240" w:h="15840"/>
          <w:pgMar w:top="851" w:right="1800" w:bottom="1135" w:left="1800" w:header="708" w:footer="708" w:gutter="0"/>
          <w:cols w:space="708"/>
          <w:docGrid w:linePitch="360"/>
        </w:sectPr>
      </w:pPr>
    </w:p>
    <w:p w:rsidR="00C45E72" w:rsidRPr="00C45E72" w:rsidRDefault="00843B44" w:rsidP="00C45E7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C3DA94" wp14:editId="71A51CE8">
                <wp:simplePos x="0" y="0"/>
                <wp:positionH relativeFrom="column">
                  <wp:posOffset>4267200</wp:posOffset>
                </wp:positionH>
                <wp:positionV relativeFrom="paragraph">
                  <wp:posOffset>190500</wp:posOffset>
                </wp:positionV>
                <wp:extent cx="1590675" cy="371475"/>
                <wp:effectExtent l="0" t="0" r="28575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3B44" w:rsidRPr="00C45E72" w:rsidRDefault="00843B44" w:rsidP="00843B44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Bedtime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44" type="#_x0000_t202" style="position:absolute;margin-left:336pt;margin-top:15pt;width:125.25pt;height:29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" fillcolor="window" strokecolor="windowText" strokeweight=".5pt">
                <v:textbox>
                  <w:txbxContent>
                    <w:p w:rsidR="00843B44" w:rsidRPr="00C45E72" w:rsidRDefault="00843B44" w:rsidP="00843B44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Bedtime</w:t>
                      </w:r>
                      <w:proofErr w:type="spellEnd"/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Story</w:t>
                      </w:r>
                    </w:p>
                  </w:txbxContent>
                </v:textbox>
              </v:shape>
            </w:pict>
          </mc:Fallback>
        </mc:AlternateContent>
      </w:r>
      <w:r w:rsidR="00C45E72" w:rsidRPr="00C45E72">
        <w:rPr>
          <w:noProof/>
          <w:lang w:eastAsia="fr-CA"/>
        </w:rPr>
        <w:drawing>
          <wp:anchor distT="0" distB="0" distL="114300" distR="114300" simplePos="0" relativeHeight="251737088" behindDoc="0" locked="0" layoutInCell="1" allowOverlap="1" wp14:anchorId="175BACC7" wp14:editId="32FFFE19">
            <wp:simplePos x="0" y="0"/>
            <wp:positionH relativeFrom="column">
              <wp:posOffset>2546198</wp:posOffset>
            </wp:positionH>
            <wp:positionV relativeFrom="paragraph">
              <wp:posOffset>-391160</wp:posOffset>
            </wp:positionV>
            <wp:extent cx="1074420" cy="1830705"/>
            <wp:effectExtent l="0" t="0" r="0" b="0"/>
            <wp:wrapNone/>
            <wp:docPr id="69" name="Image 69" descr="http://www.iclipart.com/dodl.php?linklokauth=LzAxNC9iYXRjaF8xNS9iZWRyZWFkeS5qcGcsMTQyODYwNDcwOSwyMDcuOTYuMTc0LjY2LDAsMCxMTF8wLCw4NzI5ZDUxOGIyOWM1NjQ2MDA2MjY2ZTE3YTY0YWMwZQ%3D%3D/bed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AxNC9iYXRjaF8xNS9iZWRyZWFkeS5qcGcsMTQyODYwNDcwOSwyMDcuOTYuMTc0LjY2LDAsMCxMTF8wLCw4NzI5ZDUxOGIyOWM1NjQ2MDA2MjY2ZTE3YTY0YWMwZQ%3D%3D/bedread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72" w:rsidRPr="00C45E72">
        <w:rPr>
          <w:rFonts w:ascii="Arial" w:hAnsi="Arial" w:cs="Arial"/>
          <w:sz w:val="24"/>
          <w:szCs w:val="24"/>
          <w:lang w:val="en-US"/>
        </w:rPr>
        <w:t>Oh it’s time to go to sleep</w:t>
      </w:r>
      <w:r w:rsidR="00C45E72" w:rsidRPr="00C45E72">
        <w:rPr>
          <w:noProof/>
          <w:lang w:val="en-US" w:eastAsia="fr-CA"/>
        </w:rPr>
        <w:t xml:space="preserve"> 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It’s time to go to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At the end of the day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need to rest our heads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First we need to take a bath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8112" behindDoc="0" locked="0" layoutInCell="1" allowOverlap="1" wp14:anchorId="7BC31A16" wp14:editId="06CCA8B2">
            <wp:simplePos x="0" y="0"/>
            <wp:positionH relativeFrom="column">
              <wp:posOffset>3800475</wp:posOffset>
            </wp:positionH>
            <wp:positionV relativeFrom="paragraph">
              <wp:posOffset>84455</wp:posOffset>
            </wp:positionV>
            <wp:extent cx="1524000" cy="134048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hteeth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Then we put on our PJs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Then we need to brush our teeth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And we’re almost half way there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It’s time to go to sleep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It’s time to go to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At the end of the day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noProof/>
          <w:lang w:eastAsia="fr-CA"/>
        </w:rPr>
        <w:drawing>
          <wp:anchor distT="0" distB="0" distL="114300" distR="114300" simplePos="0" relativeHeight="251736064" behindDoc="0" locked="0" layoutInCell="1" allowOverlap="1" wp14:anchorId="74705AF3" wp14:editId="155E1584">
            <wp:simplePos x="0" y="0"/>
            <wp:positionH relativeFrom="column">
              <wp:posOffset>3267075</wp:posOffset>
            </wp:positionH>
            <wp:positionV relativeFrom="paragraph">
              <wp:posOffset>170815</wp:posOffset>
            </wp:positionV>
            <wp:extent cx="1562100" cy="1815465"/>
            <wp:effectExtent l="0" t="0" r="0" b="0"/>
            <wp:wrapNone/>
            <wp:docPr id="71" name="Image 71" descr="http://www.iclipart.com/dodl.php?linklokauth=LzA4MS9iYXRjaF8wMS9iYWtpZG5pZ2h0Ym9vay5qcGcsMTQyODYwNDU4MiwyMDcuOTYuMTc0LjY2LDAsMCxMTF8wLCxkN2IyODFkNDYzMjkxYzlhYjA2ODhlN2U3MjUyYjkwZA%3D%3D/bakidnight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4MS9iYXRjaF8wMS9iYWtpZG5pZ2h0Ym9vay5qcGcsMTQyODYwNDU4MiwyMDcuOTYuMTc0LjY2LDAsMCxMTF8wLCxkN2IyODFkNDYzMjkxYzlhYjA2ODhlN2U3MjUyYjkwZA%3D%3D/bakidnightbook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We need to rest our heads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snuggle under the covers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Then we read a story book</w:t>
      </w:r>
      <w:r w:rsidRPr="00C45E72">
        <w:rPr>
          <w:noProof/>
          <w:lang w:val="en-US" w:eastAsia="fr-CA"/>
        </w:rPr>
        <w:t xml:space="preserve"> 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One more thing before we dream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always get a kiss good night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sleep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739136" behindDoc="0" locked="0" layoutInCell="1" allowOverlap="1" wp14:anchorId="556C1862" wp14:editId="2EF0409E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1219200" cy="1611630"/>
            <wp:effectExtent l="0" t="0" r="0" b="762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yaw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E72">
        <w:rPr>
          <w:rFonts w:ascii="Arial" w:hAnsi="Arial" w:cs="Arial"/>
          <w:sz w:val="24"/>
          <w:szCs w:val="24"/>
          <w:lang w:val="en-US"/>
        </w:rPr>
        <w:t>We went to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sleep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sleep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bed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sleep</w:t>
      </w:r>
    </w:p>
    <w:p w:rsidR="00C45E72" w:rsidRPr="00C45E72" w:rsidRDefault="00C45E72" w:rsidP="00C45E72">
      <w:pPr>
        <w:rPr>
          <w:rFonts w:ascii="Arial" w:hAnsi="Arial" w:cs="Arial"/>
          <w:sz w:val="24"/>
          <w:szCs w:val="24"/>
          <w:lang w:val="en-US"/>
        </w:rPr>
      </w:pPr>
      <w:r w:rsidRPr="00C45E72">
        <w:rPr>
          <w:rFonts w:ascii="Arial" w:hAnsi="Arial" w:cs="Arial"/>
          <w:sz w:val="24"/>
          <w:szCs w:val="24"/>
          <w:lang w:val="en-US"/>
        </w:rPr>
        <w:t>We went to bed</w:t>
      </w:r>
    </w:p>
    <w:p w:rsidR="00877E56" w:rsidRPr="009E3682" w:rsidRDefault="00877E56">
      <w:pPr>
        <w:rPr>
          <w:rFonts w:ascii="Georgia" w:hAnsi="Georgia"/>
          <w:lang w:val="en-US"/>
        </w:rPr>
      </w:pPr>
    </w:p>
    <w:sectPr w:rsidR="00877E56" w:rsidRPr="009E368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4D0" w:rsidRDefault="002474D0" w:rsidP="009E3682">
      <w:pPr>
        <w:spacing w:line="240" w:lineRule="auto"/>
      </w:pPr>
      <w:r>
        <w:separator/>
      </w:r>
    </w:p>
  </w:endnote>
  <w:endnote w:type="continuationSeparator" w:id="0">
    <w:p w:rsidR="002474D0" w:rsidRDefault="002474D0" w:rsidP="009E36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831016"/>
      <w:docPartObj>
        <w:docPartGallery w:val="Page Numbers (Bottom of Page)"/>
        <w:docPartUnique/>
      </w:docPartObj>
    </w:sdtPr>
    <w:sdtContent>
      <w:p w:rsidR="00C45E72" w:rsidRDefault="00C45E7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B44" w:rsidRPr="00843B44">
          <w:rPr>
            <w:noProof/>
            <w:lang w:val="fr-FR"/>
          </w:rPr>
          <w:t>2</w:t>
        </w:r>
        <w:r>
          <w:fldChar w:fldCharType="end"/>
        </w:r>
      </w:p>
    </w:sdtContent>
  </w:sdt>
  <w:p w:rsidR="00C45E72" w:rsidRDefault="00C45E72" w:rsidP="009E3682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E72" w:rsidRDefault="00C45E72" w:rsidP="009E3682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4D0" w:rsidRDefault="002474D0" w:rsidP="009E3682">
      <w:pPr>
        <w:spacing w:line="240" w:lineRule="auto"/>
      </w:pPr>
      <w:r>
        <w:separator/>
      </w:r>
    </w:p>
  </w:footnote>
  <w:footnote w:type="continuationSeparator" w:id="0">
    <w:p w:rsidR="002474D0" w:rsidRDefault="002474D0" w:rsidP="009E36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82"/>
    <w:rsid w:val="002360D5"/>
    <w:rsid w:val="002474D0"/>
    <w:rsid w:val="00843B44"/>
    <w:rsid w:val="00877E56"/>
    <w:rsid w:val="009E3682"/>
    <w:rsid w:val="00C4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368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3682"/>
  </w:style>
  <w:style w:type="paragraph" w:styleId="Pieddepage">
    <w:name w:val="footer"/>
    <w:basedOn w:val="Normal"/>
    <w:link w:val="PieddepageCar"/>
    <w:uiPriority w:val="99"/>
    <w:unhideWhenUsed/>
    <w:rsid w:val="009E368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3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368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3682"/>
  </w:style>
  <w:style w:type="paragraph" w:styleId="Pieddepage">
    <w:name w:val="footer"/>
    <w:basedOn w:val="Normal"/>
    <w:link w:val="PieddepageCar"/>
    <w:uiPriority w:val="99"/>
    <w:unhideWhenUsed/>
    <w:rsid w:val="009E368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3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CADAA486</Template>
  <TotalTime>31</TotalTime>
  <Pages>15</Pages>
  <Words>1304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Pinard</dc:creator>
  <cp:lastModifiedBy>Jose Pinard</cp:lastModifiedBy>
  <cp:revision>1</cp:revision>
  <dcterms:created xsi:type="dcterms:W3CDTF">2015-04-13T12:30:00Z</dcterms:created>
  <dcterms:modified xsi:type="dcterms:W3CDTF">2015-04-13T13:07:00Z</dcterms:modified>
</cp:coreProperties>
</file>