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tiff" ContentType="image/tif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pPr w:leftFromText="141" w:rightFromText="141" w:vertAnchor="text" w:horzAnchor="margin" w:tblpXSpec="right" w:tblpY="-429"/>
        <w:tblOverlap w:val="never"/>
        <w:tblW w:w="0" w:type="auto"/>
        <w:tblLook w:val="04A0" w:firstRow="1" w:lastRow="0" w:firstColumn="1" w:lastColumn="0" w:noHBand="0" w:noVBand="1"/>
      </w:tblPr>
      <w:tblGrid>
        <w:gridCol w:w="2410"/>
      </w:tblGrid>
      <w:tr w:rsidR="008E6099" w14:paraId="5D8248EC" w14:textId="77777777" w:rsidTr="008E6099">
        <w:tc>
          <w:tcPr>
            <w:tcW w:w="24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225622D0" w14:textId="4695BFD7" w:rsidR="008E6099" w:rsidRDefault="003F7291" w:rsidP="008E6099">
            <w:pPr>
              <w:pStyle w:val="Sansinterligne"/>
              <w:spacing w:before="600" w:after="240" w:line="36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2</w:t>
            </w:r>
            <w:r w:rsidR="008E6099">
              <w:rPr>
                <w:rFonts w:ascii="Arial" w:hAnsi="Arial" w:cs="Arial"/>
                <w:b/>
                <w:sz w:val="40"/>
                <w:szCs w:val="40"/>
                <w:vertAlign w:val="superscript"/>
              </w:rPr>
              <w:t>e</w:t>
            </w:r>
            <w:r w:rsidR="008E6099">
              <w:rPr>
                <w:rFonts w:ascii="Arial" w:hAnsi="Arial" w:cs="Arial"/>
                <w:b/>
                <w:sz w:val="40"/>
                <w:szCs w:val="40"/>
              </w:rPr>
              <w:t xml:space="preserve"> cycle</w:t>
            </w:r>
          </w:p>
        </w:tc>
      </w:tr>
    </w:tbl>
    <w:p w14:paraId="390A191D" w14:textId="4029BD39" w:rsidR="008013C8" w:rsidRDefault="008E6099" w:rsidP="008013C8">
      <w:pPr>
        <w:pStyle w:val="Sansinterligne"/>
        <w:jc w:val="both"/>
      </w:pPr>
      <w:r>
        <w:rPr>
          <w:noProof/>
          <w:lang w:eastAsia="fr-CA"/>
        </w:rPr>
        <w:drawing>
          <wp:anchor distT="0" distB="0" distL="114300" distR="114300" simplePos="0" relativeHeight="251664384" behindDoc="1" locked="0" layoutInCell="1" allowOverlap="1" wp14:anchorId="26EDBE5B" wp14:editId="1C4D04DB">
            <wp:simplePos x="0" y="0"/>
            <wp:positionH relativeFrom="column">
              <wp:posOffset>-45085</wp:posOffset>
            </wp:positionH>
            <wp:positionV relativeFrom="paragraph">
              <wp:posOffset>-321945</wp:posOffset>
            </wp:positionV>
            <wp:extent cx="2383155" cy="692150"/>
            <wp:effectExtent l="0" t="0" r="0" b="0"/>
            <wp:wrapNone/>
            <wp:docPr id="24" name="Image 24" descr="CSDD-2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CSDD-2p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69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23949" w14:textId="77777777" w:rsidR="008013C8" w:rsidRDefault="008013C8" w:rsidP="008013C8">
      <w:pPr>
        <w:pStyle w:val="Sansinterligne"/>
        <w:jc w:val="both"/>
      </w:pPr>
    </w:p>
    <w:p w14:paraId="42B96678" w14:textId="1A4D20AE" w:rsidR="008013C8" w:rsidRDefault="008E6099" w:rsidP="008013C8">
      <w:pPr>
        <w:pStyle w:val="Sansinterligne"/>
        <w:jc w:val="both"/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2DC7FE04" wp14:editId="084A5008">
                <wp:simplePos x="0" y="0"/>
                <wp:positionH relativeFrom="column">
                  <wp:posOffset>236451</wp:posOffset>
                </wp:positionH>
                <wp:positionV relativeFrom="paragraph">
                  <wp:posOffset>287020</wp:posOffset>
                </wp:positionV>
                <wp:extent cx="8561705" cy="1308735"/>
                <wp:effectExtent l="0" t="0" r="0" b="5715"/>
                <wp:wrapNone/>
                <wp:docPr id="327" name="Zone de text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1705" cy="130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3A7D66" w14:textId="7C96F59F" w:rsidR="008F15AB" w:rsidRPr="008E6099" w:rsidRDefault="008F15AB" w:rsidP="008E6099">
                            <w:pPr>
                              <w:pStyle w:val="Sansinterligne"/>
                              <w:jc w:val="center"/>
                              <w:rPr>
                                <w:rFonts w:ascii="Broadway" w:hAnsi="Broadway" w:cs="Arial"/>
                                <w:b/>
                                <w:color w:val="FFA015"/>
                                <w:sz w:val="1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oadway" w:hAnsi="Broadway" w:cs="Arial"/>
                                <w:b/>
                                <w:color w:val="FFA015"/>
                                <w:sz w:val="1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DécouMATH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27" o:spid="_x0000_s1026" type="#_x0000_t202" style="position:absolute;left:0;text-align:left;margin-left:18.6pt;margin-top:22.6pt;width:674.15pt;height:103.0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" filled="f" stroked="f">
                <v:textbox>
                  <w:txbxContent>
                    <w:p w14:paraId="1F3A7D66" w14:textId="7C96F59F" w:rsidR="008F15AB" w:rsidRPr="008E6099" w:rsidRDefault="008F15AB" w:rsidP="008E6099">
                      <w:pPr>
                        <w:pStyle w:val="Sansinterligne"/>
                        <w:jc w:val="center"/>
                        <w:rPr>
                          <w:rFonts w:ascii="Broadway" w:hAnsi="Broadway" w:cs="Arial"/>
                          <w:b/>
                          <w:color w:val="FFA015"/>
                          <w:sz w:val="1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oadway" w:hAnsi="Broadway" w:cs="Arial"/>
                          <w:b/>
                          <w:color w:val="FFA015"/>
                          <w:sz w:val="1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DécouMATH</w:t>
                      </w:r>
                    </w:p>
                  </w:txbxContent>
                </v:textbox>
              </v:shape>
            </w:pict>
          </mc:Fallback>
        </mc:AlternateContent>
      </w:r>
      <w:r>
        <w:br w:type="textWrapping" w:clear="all"/>
      </w:r>
    </w:p>
    <w:p w14:paraId="66D96A7A" w14:textId="77777777" w:rsidR="008013C8" w:rsidRDefault="008013C8" w:rsidP="00D1052D">
      <w:pPr>
        <w:pStyle w:val="Sansinterligne"/>
        <w:rPr>
          <w:rFonts w:ascii="Earwig Factory" w:hAnsi="Earwig Factory" w:cs="Arial"/>
          <w:b/>
          <w:sz w:val="32"/>
          <w:szCs w:val="32"/>
        </w:rPr>
      </w:pPr>
    </w:p>
    <w:p w14:paraId="3DD6B997" w14:textId="0A1ACD67" w:rsidR="008013C8" w:rsidRDefault="008013C8" w:rsidP="008E6099">
      <w:pPr>
        <w:pStyle w:val="Sansinterligne"/>
        <w:jc w:val="center"/>
        <w:rPr>
          <w:rFonts w:ascii="Earwig Factory" w:hAnsi="Earwig Factory" w:cs="Arial"/>
          <w:b/>
          <w:sz w:val="24"/>
          <w:szCs w:val="24"/>
        </w:rPr>
      </w:pPr>
    </w:p>
    <w:p w14:paraId="719AA594" w14:textId="5EE6CC55" w:rsidR="008013C8" w:rsidRDefault="008E6099" w:rsidP="008013C8">
      <w:pPr>
        <w:pStyle w:val="Sansinterligne"/>
        <w:jc w:val="center"/>
        <w:rPr>
          <w:rFonts w:ascii="Earwig Factory" w:hAnsi="Earwig Factory" w:cs="Arial"/>
          <w:b/>
          <w:sz w:val="132"/>
          <w:szCs w:val="132"/>
        </w:rPr>
      </w:pPr>
      <w:r>
        <w:rPr>
          <w:noProof/>
          <w:lang w:eastAsia="fr-CA"/>
        </w:rPr>
        <w:drawing>
          <wp:anchor distT="0" distB="0" distL="114300" distR="114300" simplePos="0" relativeHeight="251666432" behindDoc="0" locked="0" layoutInCell="1" allowOverlap="1" wp14:anchorId="396E8B81" wp14:editId="5739C620">
            <wp:simplePos x="0" y="0"/>
            <wp:positionH relativeFrom="column">
              <wp:posOffset>2877185</wp:posOffset>
            </wp:positionH>
            <wp:positionV relativeFrom="paragraph">
              <wp:posOffset>476885</wp:posOffset>
            </wp:positionV>
            <wp:extent cx="3314700" cy="2170430"/>
            <wp:effectExtent l="0" t="0" r="0" b="1270"/>
            <wp:wrapNone/>
            <wp:docPr id="25" name="Image 25" descr="http://www.maths.sitew.ca/fs/Root/2rxv7-math_symbol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://www.maths.sitew.ca/fs/Root/2rxv7-math_symbols.gif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85326" w14:textId="1CF4301F" w:rsidR="008013C8" w:rsidRDefault="008013C8" w:rsidP="008013C8">
      <w:pPr>
        <w:pStyle w:val="Sansinterligne"/>
        <w:jc w:val="both"/>
      </w:pPr>
    </w:p>
    <w:p w14:paraId="75FA974B" w14:textId="14EF2F63" w:rsidR="008013C8" w:rsidRDefault="008013C8" w:rsidP="008013C8">
      <w:pPr>
        <w:pStyle w:val="Sansinterligne"/>
        <w:jc w:val="both"/>
      </w:pPr>
    </w:p>
    <w:p w14:paraId="298B04D2" w14:textId="77777777" w:rsidR="008013C8" w:rsidRDefault="008013C8" w:rsidP="008013C8">
      <w:pPr>
        <w:pStyle w:val="Sansinterligne"/>
        <w:jc w:val="both"/>
      </w:pPr>
    </w:p>
    <w:p w14:paraId="5544A768" w14:textId="77777777" w:rsidR="008013C8" w:rsidRDefault="008013C8" w:rsidP="008013C8">
      <w:pPr>
        <w:pStyle w:val="Sansinterligne"/>
        <w:jc w:val="both"/>
        <w:rPr>
          <w:rFonts w:ascii="Arial" w:hAnsi="Arial" w:cs="Arial"/>
          <w:b/>
          <w:sz w:val="32"/>
          <w:szCs w:val="32"/>
        </w:rPr>
      </w:pPr>
    </w:p>
    <w:p w14:paraId="700A4016" w14:textId="77777777" w:rsidR="008E6099" w:rsidRDefault="008E6099" w:rsidP="008013C8">
      <w:pPr>
        <w:pStyle w:val="Sansinterligne"/>
        <w:jc w:val="both"/>
        <w:rPr>
          <w:rFonts w:ascii="Arial" w:hAnsi="Arial" w:cs="Arial"/>
          <w:b/>
          <w:sz w:val="32"/>
          <w:szCs w:val="32"/>
        </w:rPr>
      </w:pPr>
    </w:p>
    <w:p w14:paraId="5449836D" w14:textId="77777777" w:rsidR="008E6099" w:rsidRDefault="008E6099" w:rsidP="008013C8">
      <w:pPr>
        <w:pStyle w:val="Sansinterligne"/>
        <w:jc w:val="both"/>
        <w:rPr>
          <w:rFonts w:ascii="Arial" w:hAnsi="Arial" w:cs="Arial"/>
          <w:b/>
          <w:sz w:val="32"/>
          <w:szCs w:val="32"/>
        </w:rPr>
      </w:pPr>
    </w:p>
    <w:p w14:paraId="2343DAF8" w14:textId="0158CE7E" w:rsidR="008E6099" w:rsidRDefault="008E6099" w:rsidP="008013C8">
      <w:pPr>
        <w:pStyle w:val="Sansinterligne"/>
        <w:jc w:val="both"/>
        <w:rPr>
          <w:rFonts w:ascii="Arial" w:hAnsi="Arial" w:cs="Arial"/>
          <w:b/>
          <w:sz w:val="32"/>
          <w:szCs w:val="32"/>
        </w:rPr>
      </w:pPr>
    </w:p>
    <w:p w14:paraId="7D3424EC" w14:textId="6C2A469D" w:rsidR="008E6099" w:rsidRDefault="008E6099" w:rsidP="008013C8">
      <w:pPr>
        <w:pStyle w:val="Sansinterligne"/>
        <w:jc w:val="both"/>
        <w:rPr>
          <w:rFonts w:ascii="Arial" w:hAnsi="Arial" w:cs="Arial"/>
          <w:b/>
          <w:sz w:val="32"/>
          <w:szCs w:val="32"/>
        </w:rPr>
      </w:pPr>
    </w:p>
    <w:p w14:paraId="547960DA" w14:textId="7563FCF7" w:rsidR="008E6099" w:rsidRDefault="008E6099" w:rsidP="008013C8">
      <w:pPr>
        <w:pStyle w:val="Sansinterligne"/>
        <w:jc w:val="both"/>
        <w:rPr>
          <w:rFonts w:ascii="Arial" w:hAnsi="Arial" w:cs="Arial"/>
          <w:b/>
          <w:sz w:val="32"/>
          <w:szCs w:val="32"/>
        </w:rPr>
      </w:pPr>
    </w:p>
    <w:p w14:paraId="4F85736C" w14:textId="17EC7C61" w:rsidR="008E6099" w:rsidRDefault="00F80A31" w:rsidP="008013C8">
      <w:pPr>
        <w:pStyle w:val="Sansinterligne"/>
        <w:jc w:val="both"/>
        <w:rPr>
          <w:rFonts w:ascii="Arial" w:hAnsi="Arial" w:cs="Arial"/>
          <w:b/>
          <w:sz w:val="32"/>
          <w:szCs w:val="32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5AD657BE" wp14:editId="666C5740">
                <wp:simplePos x="0" y="0"/>
                <wp:positionH relativeFrom="column">
                  <wp:posOffset>409575</wp:posOffset>
                </wp:positionH>
                <wp:positionV relativeFrom="margin">
                  <wp:posOffset>4102735</wp:posOffset>
                </wp:positionV>
                <wp:extent cx="8561705" cy="1308735"/>
                <wp:effectExtent l="0" t="0" r="0" b="5715"/>
                <wp:wrapNone/>
                <wp:docPr id="332" name="Zone de text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1705" cy="130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362ED8" w14:textId="35D3B594" w:rsidR="008F15AB" w:rsidRPr="00F80A31" w:rsidRDefault="008F15AB" w:rsidP="008E6099">
                            <w:pPr>
                              <w:pStyle w:val="Sansinterligne"/>
                              <w:jc w:val="center"/>
                              <w:rPr>
                                <w:rFonts w:ascii="Broadway" w:hAnsi="Broadway" w:cs="Arial"/>
                                <w:b/>
                                <w:color w:val="FFA015"/>
                                <w:sz w:val="9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0A31">
                              <w:rPr>
                                <w:rFonts w:ascii="Broadway" w:hAnsi="Broadway" w:cs="Arial"/>
                                <w:b/>
                                <w:color w:val="FFA015"/>
                                <w:sz w:val="9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Lexique personnalisé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2" o:spid="_x0000_s1027" type="#_x0000_t202" style="position:absolute;left:0;text-align:left;margin-left:32.25pt;margin-top:323.05pt;width:674.15pt;height:103.0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" filled="f" stroked="f">
                <v:textbox>
                  <w:txbxContent>
                    <w:p w14:paraId="55362ED8" w14:textId="35D3B594" w:rsidR="008F15AB" w:rsidRPr="00F80A31" w:rsidRDefault="008F15AB" w:rsidP="008E6099">
                      <w:pPr>
                        <w:pStyle w:val="Sansinterligne"/>
                        <w:jc w:val="center"/>
                        <w:rPr>
                          <w:rFonts w:ascii="Broadway" w:hAnsi="Broadway" w:cs="Arial"/>
                          <w:b/>
                          <w:color w:val="FFA015"/>
                          <w:sz w:val="9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0A31">
                        <w:rPr>
                          <w:rFonts w:ascii="Broadway" w:hAnsi="Broadway" w:cs="Arial"/>
                          <w:b/>
                          <w:color w:val="FFA015"/>
                          <w:sz w:val="9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Lexique personnalisé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4DA9C31C" w14:textId="77777777" w:rsidR="008E6099" w:rsidRDefault="008E6099" w:rsidP="008013C8">
      <w:pPr>
        <w:pStyle w:val="Sansinterligne"/>
        <w:jc w:val="both"/>
        <w:rPr>
          <w:rFonts w:ascii="Arial" w:hAnsi="Arial" w:cs="Arial"/>
          <w:b/>
          <w:sz w:val="32"/>
          <w:szCs w:val="32"/>
        </w:rPr>
      </w:pPr>
    </w:p>
    <w:p w14:paraId="0B315FD7" w14:textId="77777777" w:rsidR="008E6099" w:rsidRDefault="008E6099" w:rsidP="008E6099">
      <w:pPr>
        <w:pStyle w:val="Sansinterligne"/>
        <w:jc w:val="center"/>
        <w:rPr>
          <w:rFonts w:ascii="Arial" w:hAnsi="Arial" w:cs="Arial"/>
          <w:b/>
          <w:sz w:val="32"/>
          <w:szCs w:val="32"/>
        </w:rPr>
      </w:pPr>
    </w:p>
    <w:p w14:paraId="00366C0A" w14:textId="77777777" w:rsidR="008E6099" w:rsidRDefault="008E6099" w:rsidP="008E6099">
      <w:pPr>
        <w:pStyle w:val="Sansinterligne"/>
        <w:jc w:val="center"/>
        <w:rPr>
          <w:rFonts w:ascii="Arial" w:hAnsi="Arial" w:cs="Arial"/>
          <w:b/>
          <w:sz w:val="32"/>
          <w:szCs w:val="32"/>
        </w:rPr>
      </w:pPr>
    </w:p>
    <w:p w14:paraId="4C496F1C" w14:textId="789ABABC" w:rsidR="00963ADD" w:rsidRDefault="008E6099" w:rsidP="00043481">
      <w:r w:rsidRPr="008E6099">
        <w:rPr>
          <w:rFonts w:ascii="Arial" w:hAnsi="Arial" w:cs="Arial"/>
          <w:b/>
          <w:noProof/>
          <w:sz w:val="32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774827BD" wp14:editId="303E0D5C">
                <wp:simplePos x="0" y="0"/>
                <wp:positionH relativeFrom="column">
                  <wp:posOffset>1825221</wp:posOffset>
                </wp:positionH>
                <wp:positionV relativeFrom="paragraph">
                  <wp:posOffset>391795</wp:posOffset>
                </wp:positionV>
                <wp:extent cx="5537835" cy="1403985"/>
                <wp:effectExtent l="0" t="0" r="24765" b="22225"/>
                <wp:wrapNone/>
                <wp:docPr id="3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8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9C66C" w14:textId="77777777" w:rsidR="008F15AB" w:rsidRDefault="008F15AB" w:rsidP="008E6099">
                            <w:pPr>
                              <w:pStyle w:val="Sansinterligne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9BE1FD7" w14:textId="77777777" w:rsidR="008F15AB" w:rsidRPr="008E6099" w:rsidRDefault="008F15AB" w:rsidP="008E6099">
                            <w:pPr>
                              <w:pStyle w:val="Sansinterligne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8E609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Nom </w:t>
                            </w:r>
                            <w:proofErr w:type="gramStart"/>
                            <w:r w:rsidRPr="008E609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:  _</w:t>
                            </w:r>
                            <w:proofErr w:type="gramEnd"/>
                            <w:r w:rsidRPr="008E609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________________________________________</w:t>
                            </w:r>
                          </w:p>
                          <w:p w14:paraId="5DD81F4B" w14:textId="77777777" w:rsidR="008F15AB" w:rsidRPr="008E6099" w:rsidRDefault="008F15AB" w:rsidP="008E6099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78DB089A" w14:textId="4735762F" w:rsidR="008F15AB" w:rsidRPr="008E6099" w:rsidRDefault="008F15AB" w:rsidP="008E6099">
                            <w:r w:rsidRPr="008E609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Groupe : 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2" o:spid="_x0000_s1028" type="#_x0000_t202" style="position:absolute;margin-left:143.7pt;margin-top:30.85pt;width:436.05pt;height:110.55pt;z-index:252163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">
                <v:stroke dashstyle="3 1"/>
                <v:textbox style="mso-fit-shape-to-text:t">
                  <w:txbxContent>
                    <w:p w14:paraId="7B79C66C" w14:textId="77777777" w:rsidR="008F15AB" w:rsidRDefault="008F15AB" w:rsidP="008E6099">
                      <w:pPr>
                        <w:pStyle w:val="Sansinterligne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09BE1FD7" w14:textId="77777777" w:rsidR="008F15AB" w:rsidRPr="008E6099" w:rsidRDefault="008F15AB" w:rsidP="008E6099">
                      <w:pPr>
                        <w:pStyle w:val="Sansinterligne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8E6099">
                        <w:rPr>
                          <w:rFonts w:ascii="Arial" w:hAnsi="Arial" w:cs="Arial"/>
                          <w:sz w:val="32"/>
                          <w:szCs w:val="32"/>
                        </w:rPr>
                        <w:t>Nom </w:t>
                      </w:r>
                      <w:proofErr w:type="gramStart"/>
                      <w:r w:rsidRPr="008E6099">
                        <w:rPr>
                          <w:rFonts w:ascii="Arial" w:hAnsi="Arial" w:cs="Arial"/>
                          <w:sz w:val="32"/>
                          <w:szCs w:val="32"/>
                        </w:rPr>
                        <w:t>:  _</w:t>
                      </w:r>
                      <w:proofErr w:type="gramEnd"/>
                      <w:r w:rsidRPr="008E6099">
                        <w:rPr>
                          <w:rFonts w:ascii="Arial" w:hAnsi="Arial" w:cs="Arial"/>
                          <w:sz w:val="32"/>
                          <w:szCs w:val="32"/>
                        </w:rPr>
                        <w:t>________________________________________</w:t>
                      </w:r>
                    </w:p>
                    <w:p w14:paraId="5DD81F4B" w14:textId="77777777" w:rsidR="008F15AB" w:rsidRPr="008E6099" w:rsidRDefault="008F15AB" w:rsidP="008E6099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78DB089A" w14:textId="4735762F" w:rsidR="008F15AB" w:rsidRPr="008E6099" w:rsidRDefault="008F15AB" w:rsidP="008E6099">
                      <w:r w:rsidRPr="008E6099">
                        <w:rPr>
                          <w:rFonts w:ascii="Arial" w:hAnsi="Arial" w:cs="Arial"/>
                          <w:sz w:val="32"/>
                          <w:szCs w:val="32"/>
                        </w:rPr>
                        <w:t>Groupe : 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963ADD">
        <w:br w:type="page"/>
      </w:r>
    </w:p>
    <w:p w14:paraId="6F53621E" w14:textId="77777777" w:rsidR="008013C8" w:rsidRDefault="008013C8" w:rsidP="008013C8">
      <w:pPr>
        <w:pStyle w:val="Sansinterligne"/>
        <w:jc w:val="both"/>
        <w:rPr>
          <w:rFonts w:ascii="Arial" w:hAnsi="Arial" w:cs="Arial"/>
          <w:b/>
          <w:sz w:val="32"/>
          <w:szCs w:val="32"/>
        </w:rPr>
      </w:pPr>
    </w:p>
    <w:p w14:paraId="3838695A" w14:textId="77777777" w:rsidR="008013C8" w:rsidRDefault="008013C8"/>
    <w:p w14:paraId="672E75EA" w14:textId="30654A55" w:rsidR="004E3517" w:rsidRDefault="004E3517" w:rsidP="004E3517">
      <w:pPr>
        <w:jc w:val="center"/>
      </w:pPr>
    </w:p>
    <w:p w14:paraId="7C6E7223" w14:textId="02167225" w:rsidR="004E3517" w:rsidRDefault="004E3517" w:rsidP="003B4D76"/>
    <w:p w14:paraId="71282E37" w14:textId="3225A89E" w:rsidR="004E3517" w:rsidRDefault="008E6099" w:rsidP="00743BC8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4C4A8CF6" wp14:editId="69C2918F">
                <wp:simplePos x="0" y="0"/>
                <wp:positionH relativeFrom="column">
                  <wp:posOffset>358140</wp:posOffset>
                </wp:positionH>
                <wp:positionV relativeFrom="paragraph">
                  <wp:posOffset>134620</wp:posOffset>
                </wp:positionV>
                <wp:extent cx="8561705" cy="1308735"/>
                <wp:effectExtent l="0" t="0" r="0" b="5715"/>
                <wp:wrapNone/>
                <wp:docPr id="333" name="Zone de text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1705" cy="130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92A669" w14:textId="5FD9392A" w:rsidR="008F15AB" w:rsidRPr="008E6099" w:rsidRDefault="008F15AB" w:rsidP="008E6099">
                            <w:pPr>
                              <w:pStyle w:val="Sansinterligne"/>
                              <w:jc w:val="center"/>
                              <w:rPr>
                                <w:rFonts w:ascii="Broadway" w:hAnsi="Broadway" w:cs="Arial"/>
                                <w:b/>
                                <w:color w:val="FFA015"/>
                                <w:sz w:val="1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oadway" w:hAnsi="Broadway" w:cs="Arial"/>
                                <w:b/>
                                <w:color w:val="FFA015"/>
                                <w:sz w:val="1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Arithmétique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3" o:spid="_x0000_s1029" type="#_x0000_t202" style="position:absolute;margin-left:28.2pt;margin-top:10.6pt;width:674.15pt;height:103.0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" filled="f" stroked="f">
                <v:textbox>
                  <w:txbxContent>
                    <w:p w14:paraId="1892A669" w14:textId="5FD9392A" w:rsidR="008F15AB" w:rsidRPr="008E6099" w:rsidRDefault="008F15AB" w:rsidP="008E6099">
                      <w:pPr>
                        <w:pStyle w:val="Sansinterligne"/>
                        <w:jc w:val="center"/>
                        <w:rPr>
                          <w:rFonts w:ascii="Broadway" w:hAnsi="Broadway" w:cs="Arial"/>
                          <w:b/>
                          <w:color w:val="FFA015"/>
                          <w:sz w:val="1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oadway" w:hAnsi="Broadway" w:cs="Arial"/>
                          <w:b/>
                          <w:color w:val="FFA015"/>
                          <w:sz w:val="1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Arithmétique</w:t>
                      </w:r>
                    </w:p>
                  </w:txbxContent>
                </v:textbox>
              </v:shape>
            </w:pict>
          </mc:Fallback>
        </mc:AlternateContent>
      </w:r>
    </w:p>
    <w:p w14:paraId="2D81EF9D" w14:textId="77777777" w:rsidR="004E3517" w:rsidRDefault="004E3517" w:rsidP="004E3517">
      <w:pPr>
        <w:jc w:val="center"/>
      </w:pPr>
    </w:p>
    <w:p w14:paraId="55737D30" w14:textId="3E8CAB23" w:rsidR="004E3517" w:rsidRDefault="004E3517" w:rsidP="004E3517">
      <w:pPr>
        <w:jc w:val="center"/>
      </w:pPr>
    </w:p>
    <w:p w14:paraId="3B66F066" w14:textId="12E46E5F" w:rsidR="000136C0" w:rsidRPr="000136C0" w:rsidRDefault="008E6099" w:rsidP="000136C0">
      <w:r>
        <w:rPr>
          <w:noProof/>
          <w:lang w:eastAsia="fr-CA"/>
        </w:rPr>
        <w:drawing>
          <wp:anchor distT="0" distB="0" distL="114300" distR="114300" simplePos="0" relativeHeight="252170240" behindDoc="0" locked="0" layoutInCell="1" allowOverlap="1" wp14:anchorId="5AB77FB5" wp14:editId="2BB3F73C">
            <wp:simplePos x="0" y="0"/>
            <wp:positionH relativeFrom="column">
              <wp:posOffset>2607310</wp:posOffset>
            </wp:positionH>
            <wp:positionV relativeFrom="paragraph">
              <wp:posOffset>360680</wp:posOffset>
            </wp:positionV>
            <wp:extent cx="3830955" cy="2118360"/>
            <wp:effectExtent l="0" t="0" r="0" b="0"/>
            <wp:wrapSquare wrapText="bothSides"/>
            <wp:docPr id="375" name="Imag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_symbols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955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517">
        <w:br w:type="page"/>
      </w:r>
      <w:r w:rsidR="000136C0" w:rsidRPr="00360459">
        <w:rPr>
          <w:rFonts w:ascii="Arial" w:hAnsi="Arial" w:cs="Arial"/>
          <w:b/>
          <w:sz w:val="36"/>
        </w:rPr>
        <w:lastRenderedPageBreak/>
        <w:t xml:space="preserve">Table des matières </w:t>
      </w:r>
    </w:p>
    <w:p w14:paraId="77214687" w14:textId="606AEF94" w:rsidR="000136C0" w:rsidRPr="00620A76" w:rsidRDefault="000136C0" w:rsidP="000136C0">
      <w:pPr>
        <w:pStyle w:val="Sansinterligne"/>
        <w:jc w:val="center"/>
        <w:rPr>
          <w:rFonts w:ascii="Arial" w:hAnsi="Arial" w:cs="Arial"/>
          <w:sz w:val="14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5B5C1546" wp14:editId="6CC2F526">
                <wp:simplePos x="0" y="0"/>
                <wp:positionH relativeFrom="margin">
                  <wp:posOffset>1035050</wp:posOffset>
                </wp:positionH>
                <wp:positionV relativeFrom="paragraph">
                  <wp:posOffset>-820824</wp:posOffset>
                </wp:positionV>
                <wp:extent cx="6494145" cy="1214755"/>
                <wp:effectExtent l="0" t="0" r="0" b="444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4145" cy="1214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A90BB7" w14:textId="56490A44" w:rsidR="008F15AB" w:rsidRPr="00B050D7" w:rsidRDefault="008F15AB" w:rsidP="000136C0">
                            <w:pPr>
                              <w:pStyle w:val="Sansinterligne"/>
                              <w:jc w:val="center"/>
                              <w:rPr>
                                <w:rFonts w:ascii="Broadway" w:hAnsi="Broadway" w:cs="Arial"/>
                                <w:b/>
                                <w:color w:val="FFA015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oadway" w:hAnsi="Broadway" w:cs="Arial"/>
                                <w:b/>
                                <w:color w:val="FFA015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Arithmétique</w:t>
                            </w:r>
                            <w:r>
                              <w:rPr>
                                <w:rFonts w:ascii="Broadway" w:hAnsi="Broadway" w:cs="Arial"/>
                                <w:b/>
                                <w:color w:val="FFA015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30" type="#_x0000_t202" style="position:absolute;left:0;text-align:left;margin-left:81.5pt;margin-top:-64.65pt;width:511.35pt;height:95.65pt;z-index:25226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" filled="f" stroked="f">
                <v:textbox>
                  <w:txbxContent>
                    <w:p w14:paraId="47A90BB7" w14:textId="56490A44" w:rsidR="008F15AB" w:rsidRPr="00B050D7" w:rsidRDefault="008F15AB" w:rsidP="000136C0">
                      <w:pPr>
                        <w:pStyle w:val="Sansinterligne"/>
                        <w:jc w:val="center"/>
                        <w:rPr>
                          <w:rFonts w:ascii="Broadway" w:hAnsi="Broadway" w:cs="Arial"/>
                          <w:b/>
                          <w:color w:val="FFA015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oadway" w:hAnsi="Broadway" w:cs="Arial"/>
                          <w:b/>
                          <w:color w:val="FFA015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Arithmétique</w:t>
                      </w:r>
                      <w:r>
                        <w:rPr>
                          <w:rFonts w:ascii="Broadway" w:hAnsi="Broadway" w:cs="Arial"/>
                          <w:b/>
                          <w:color w:val="FFA015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31"/>
        <w:gridCol w:w="2093"/>
        <w:gridCol w:w="5233"/>
        <w:gridCol w:w="2111"/>
      </w:tblGrid>
      <w:tr w:rsidR="00CD682C" w14:paraId="761F0FA5" w14:textId="77777777" w:rsidTr="000136C0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9BA234" w14:textId="50E4141E" w:rsidR="000136C0" w:rsidRDefault="000136C0" w:rsidP="00054F7D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 w:rsidRPr="00620A76">
              <w:rPr>
                <w:rFonts w:ascii="Arial" w:hAnsi="Arial" w:cs="Arial"/>
                <w:b/>
                <w:sz w:val="40"/>
              </w:rPr>
              <w:t>A</w:t>
            </w:r>
            <w:r>
              <w:rPr>
                <w:rFonts w:ascii="Arial" w:hAnsi="Arial" w:cs="Arial"/>
                <w:sz w:val="28"/>
              </w:rPr>
              <w:t>rrondir</w:t>
            </w:r>
            <w:r>
              <w:rPr>
                <w:rFonts w:ascii="Arial" w:hAnsi="Arial" w:cs="Arial"/>
                <w:sz w:val="28"/>
                <w:szCs w:val="28"/>
              </w:rPr>
              <w:t xml:space="preserve"> …..………………………....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</w:tcBorders>
          </w:tcPr>
          <w:p w14:paraId="37AA73CA" w14:textId="5F070D3E" w:rsidR="000136C0" w:rsidRDefault="000136C0" w:rsidP="00054F7D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5233" w:type="dxa"/>
            <w:tcBorders>
              <w:top w:val="nil"/>
              <w:bottom w:val="nil"/>
              <w:right w:val="nil"/>
            </w:tcBorders>
          </w:tcPr>
          <w:p w14:paraId="2128F07D" w14:textId="695F96F3" w:rsidR="000136C0" w:rsidRPr="00620A76" w:rsidRDefault="00CD682C" w:rsidP="00054F7D">
            <w:pPr>
              <w:pStyle w:val="Sansinterlig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0"/>
              </w:rPr>
              <w:t>N</w:t>
            </w:r>
            <w:r>
              <w:rPr>
                <w:rFonts w:ascii="Arial" w:hAnsi="Arial" w:cs="Arial"/>
                <w:sz w:val="28"/>
              </w:rPr>
              <w:t>ombres décimaux…</w:t>
            </w:r>
            <w:r>
              <w:rPr>
                <w:rFonts w:ascii="Arial" w:hAnsi="Arial" w:cs="Arial"/>
                <w:sz w:val="28"/>
                <w:szCs w:val="28"/>
              </w:rPr>
              <w:t>.……</w:t>
            </w:r>
            <w:r w:rsidRPr="00532959">
              <w:rPr>
                <w:rFonts w:ascii="Arial" w:hAnsi="Arial" w:cs="Arial"/>
                <w:sz w:val="28"/>
                <w:szCs w:val="28"/>
              </w:rPr>
              <w:t>……</w:t>
            </w:r>
            <w:r>
              <w:rPr>
                <w:rFonts w:ascii="Arial" w:hAnsi="Arial" w:cs="Arial"/>
                <w:sz w:val="28"/>
                <w:szCs w:val="28"/>
              </w:rPr>
              <w:t>….</w:t>
            </w:r>
            <w:r w:rsidRPr="00532959">
              <w:rPr>
                <w:rFonts w:ascii="Arial" w:hAnsi="Arial" w:cs="Arial"/>
                <w:sz w:val="28"/>
                <w:szCs w:val="28"/>
              </w:rPr>
              <w:t>…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A9EB8A9" w14:textId="331715D2" w:rsidR="000136C0" w:rsidRDefault="00CD682C" w:rsidP="00054F7D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</w:t>
            </w:r>
          </w:p>
        </w:tc>
      </w:tr>
      <w:tr w:rsidR="00CD682C" w14:paraId="1D8681C1" w14:textId="77777777" w:rsidTr="000136C0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A82E7F" w14:textId="3606DA41" w:rsidR="000136C0" w:rsidRDefault="000136C0" w:rsidP="000136C0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0"/>
              </w:rPr>
              <w:t>C</w:t>
            </w:r>
            <w:r>
              <w:rPr>
                <w:rFonts w:ascii="Arial" w:hAnsi="Arial" w:cs="Arial"/>
                <w:sz w:val="28"/>
              </w:rPr>
              <w:t>hiffre / nombre.</w:t>
            </w:r>
            <w:r>
              <w:rPr>
                <w:rFonts w:ascii="Arial" w:hAnsi="Arial" w:cs="Arial"/>
                <w:sz w:val="28"/>
                <w:szCs w:val="28"/>
              </w:rPr>
              <w:t>…………………....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</w:tcBorders>
          </w:tcPr>
          <w:p w14:paraId="6F0C73DC" w14:textId="17A9EF3D" w:rsidR="000136C0" w:rsidRDefault="000136C0" w:rsidP="00054F7D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5233" w:type="dxa"/>
            <w:tcBorders>
              <w:top w:val="nil"/>
              <w:bottom w:val="nil"/>
              <w:right w:val="nil"/>
            </w:tcBorders>
          </w:tcPr>
          <w:p w14:paraId="4BC5A1D4" w14:textId="12D90347" w:rsidR="000136C0" w:rsidRDefault="00CD682C" w:rsidP="00CD682C">
            <w:pPr>
              <w:pStyle w:val="Sansinterligne"/>
              <w:numPr>
                <w:ilvl w:val="0"/>
                <w:numId w:val="40"/>
              </w:numPr>
              <w:rPr>
                <w:rFonts w:ascii="Arial" w:hAnsi="Arial" w:cs="Arial"/>
                <w:sz w:val="24"/>
              </w:rPr>
            </w:pPr>
            <w:r w:rsidRPr="00CD682C">
              <w:rPr>
                <w:rFonts w:ascii="Arial" w:hAnsi="Arial" w:cs="Arial"/>
                <w:b/>
                <w:sz w:val="24"/>
              </w:rPr>
              <w:t>Comparer des nombres décimaux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7DE12DC" w14:textId="5CF8CFB4" w:rsidR="000136C0" w:rsidRDefault="00CD682C" w:rsidP="00054F7D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  <w:r w:rsidR="000136C0">
              <w:rPr>
                <w:rFonts w:ascii="Arial" w:hAnsi="Arial" w:cs="Arial"/>
                <w:sz w:val="24"/>
              </w:rPr>
              <w:t>0</w:t>
            </w:r>
          </w:p>
        </w:tc>
      </w:tr>
      <w:tr w:rsidR="00CD682C" w14:paraId="22329E19" w14:textId="77777777" w:rsidTr="000136C0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2C77F1" w14:textId="0349CCD9" w:rsidR="000136C0" w:rsidRDefault="000136C0" w:rsidP="000136C0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0"/>
              </w:rPr>
              <w:t>C</w:t>
            </w:r>
            <w:r>
              <w:rPr>
                <w:rFonts w:ascii="Arial" w:hAnsi="Arial" w:cs="Arial"/>
                <w:sz w:val="28"/>
              </w:rPr>
              <w:t>omparer des nombres</w:t>
            </w:r>
            <w:r>
              <w:rPr>
                <w:rFonts w:ascii="Arial" w:hAnsi="Arial" w:cs="Arial"/>
                <w:sz w:val="28"/>
                <w:szCs w:val="28"/>
              </w:rPr>
              <w:t>…………....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</w:tcBorders>
          </w:tcPr>
          <w:p w14:paraId="6102468B" w14:textId="3AC921A9" w:rsidR="000136C0" w:rsidRDefault="000136C0" w:rsidP="00054F7D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5233" w:type="dxa"/>
            <w:tcBorders>
              <w:top w:val="nil"/>
              <w:bottom w:val="nil"/>
              <w:right w:val="nil"/>
            </w:tcBorders>
          </w:tcPr>
          <w:p w14:paraId="2F593536" w14:textId="0C6C53C5" w:rsidR="000136C0" w:rsidRPr="00CD682C" w:rsidRDefault="00CD682C" w:rsidP="00CD682C">
            <w:pPr>
              <w:pStyle w:val="Paragraphedeliste"/>
              <w:numPr>
                <w:ilvl w:val="0"/>
                <w:numId w:val="40"/>
              </w:num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Additionner des décimaux</w:t>
            </w:r>
            <w:r w:rsidRPr="00620A76">
              <w:rPr>
                <w:rFonts w:ascii="Arial" w:hAnsi="Arial" w:cs="Arial"/>
                <w:sz w:val="28"/>
                <w:szCs w:val="28"/>
              </w:rPr>
              <w:t>…..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C5B35FB" w14:textId="5EBD5435" w:rsidR="000136C0" w:rsidRDefault="00CD682C" w:rsidP="00054F7D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</w:t>
            </w:r>
          </w:p>
        </w:tc>
      </w:tr>
      <w:tr w:rsidR="00CD682C" w14:paraId="05525870" w14:textId="77777777" w:rsidTr="000136C0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E7FC9A" w14:textId="4868326E" w:rsidR="000136C0" w:rsidRPr="001B12FF" w:rsidRDefault="000136C0" w:rsidP="000136C0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8"/>
              </w:rPr>
              <w:t>Plus petit, plus grand, égal</w:t>
            </w:r>
            <w:proofErr w:type="gramStart"/>
            <w:r w:rsidRPr="001B12FF">
              <w:rPr>
                <w:rFonts w:ascii="Arial" w:hAnsi="Arial" w:cs="Arial"/>
                <w:sz w:val="28"/>
                <w:szCs w:val="28"/>
              </w:rPr>
              <w:t>..</w:t>
            </w:r>
            <w:proofErr w:type="gramEnd"/>
          </w:p>
        </w:tc>
        <w:tc>
          <w:tcPr>
            <w:tcW w:w="2093" w:type="dxa"/>
            <w:tcBorders>
              <w:top w:val="nil"/>
              <w:left w:val="nil"/>
              <w:bottom w:val="nil"/>
            </w:tcBorders>
          </w:tcPr>
          <w:p w14:paraId="00D2596B" w14:textId="28A9C962" w:rsidR="000136C0" w:rsidRDefault="00054F7D" w:rsidP="00054F7D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5233" w:type="dxa"/>
            <w:tcBorders>
              <w:top w:val="nil"/>
              <w:bottom w:val="nil"/>
              <w:right w:val="nil"/>
            </w:tcBorders>
          </w:tcPr>
          <w:p w14:paraId="20BD1D90" w14:textId="45161F9A" w:rsidR="000136C0" w:rsidRPr="00620A76" w:rsidRDefault="00CD682C" w:rsidP="00CD682C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Soustraire des décimaux</w:t>
            </w:r>
            <w:r w:rsidR="000136C0" w:rsidRPr="00620A76">
              <w:rPr>
                <w:rFonts w:ascii="Arial" w:hAnsi="Arial" w:cs="Arial"/>
                <w:sz w:val="28"/>
                <w:szCs w:val="28"/>
              </w:rPr>
              <w:t>…</w:t>
            </w:r>
            <w:r>
              <w:rPr>
                <w:rFonts w:ascii="Arial" w:hAnsi="Arial" w:cs="Arial"/>
                <w:sz w:val="28"/>
                <w:szCs w:val="28"/>
              </w:rPr>
              <w:t>..</w:t>
            </w:r>
            <w:r w:rsidR="000136C0" w:rsidRPr="00620A76">
              <w:rPr>
                <w:rFonts w:ascii="Arial" w:hAnsi="Arial" w:cs="Arial"/>
                <w:sz w:val="28"/>
                <w:szCs w:val="28"/>
              </w:rPr>
              <w:t>..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223DFEE" w14:textId="623C45E8" w:rsidR="000136C0" w:rsidRDefault="00CD682C" w:rsidP="00054F7D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  <w:r w:rsidR="000136C0">
              <w:rPr>
                <w:rFonts w:ascii="Arial" w:hAnsi="Arial" w:cs="Arial"/>
                <w:sz w:val="24"/>
              </w:rPr>
              <w:t>0</w:t>
            </w:r>
          </w:p>
        </w:tc>
      </w:tr>
      <w:tr w:rsidR="00CD682C" w14:paraId="3ABF5E21" w14:textId="77777777" w:rsidTr="000136C0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17678A" w14:textId="4BC4CF1C" w:rsidR="000136C0" w:rsidRDefault="000136C0" w:rsidP="00054F7D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 w:rsidRPr="00620A76">
              <w:rPr>
                <w:rFonts w:ascii="Arial" w:hAnsi="Arial" w:cs="Arial"/>
                <w:b/>
                <w:sz w:val="40"/>
              </w:rPr>
              <w:t>D</w:t>
            </w:r>
            <w:r w:rsidR="00054F7D">
              <w:rPr>
                <w:rFonts w:ascii="Arial" w:hAnsi="Arial" w:cs="Arial"/>
                <w:sz w:val="28"/>
              </w:rPr>
              <w:t>écomposer un nombre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  <w:r w:rsidRPr="00532959">
              <w:rPr>
                <w:rFonts w:ascii="Arial" w:hAnsi="Arial" w:cs="Arial"/>
                <w:sz w:val="28"/>
                <w:szCs w:val="28"/>
              </w:rPr>
              <w:t>……</w:t>
            </w:r>
            <w:r>
              <w:rPr>
                <w:rFonts w:ascii="Arial" w:hAnsi="Arial" w:cs="Arial"/>
                <w:sz w:val="28"/>
                <w:szCs w:val="28"/>
              </w:rPr>
              <w:t>….</w:t>
            </w:r>
            <w:r w:rsidRPr="00532959">
              <w:rPr>
                <w:rFonts w:ascii="Arial" w:hAnsi="Arial" w:cs="Arial"/>
                <w:sz w:val="28"/>
                <w:szCs w:val="28"/>
              </w:rPr>
              <w:t>…</w:t>
            </w:r>
            <w:r>
              <w:rPr>
                <w:rFonts w:ascii="Arial" w:hAnsi="Arial" w:cs="Arial"/>
                <w:sz w:val="28"/>
                <w:szCs w:val="28"/>
              </w:rPr>
              <w:t>..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EBE6B8" w14:textId="333DA951" w:rsidR="000136C0" w:rsidRDefault="00054F7D" w:rsidP="00054F7D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523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FF1150" w14:textId="40CB66D9" w:rsidR="000136C0" w:rsidRDefault="00CD682C" w:rsidP="00CD682C">
            <w:pPr>
              <w:pStyle w:val="Sansinterlig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0"/>
                <w:szCs w:val="28"/>
              </w:rPr>
              <w:t>O</w:t>
            </w:r>
            <w:r>
              <w:rPr>
                <w:rFonts w:ascii="Arial" w:hAnsi="Arial" w:cs="Arial"/>
                <w:sz w:val="28"/>
                <w:szCs w:val="28"/>
              </w:rPr>
              <w:t>pérations…..………………..……….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347F644" w14:textId="6755DBEB" w:rsidR="000136C0" w:rsidRDefault="00CD682C" w:rsidP="00054F7D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11</w:t>
            </w:r>
          </w:p>
        </w:tc>
      </w:tr>
      <w:tr w:rsidR="00CD682C" w14:paraId="5B497DB1" w14:textId="77777777" w:rsidTr="000136C0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8AE025" w14:textId="2B72B0AF" w:rsidR="000136C0" w:rsidRDefault="00054F7D" w:rsidP="00054F7D">
            <w:pPr>
              <w:pStyle w:val="Sansinterligne"/>
              <w:jc w:val="both"/>
              <w:rPr>
                <w:rFonts w:ascii="Arial" w:hAnsi="Arial" w:cs="Arial"/>
                <w:b/>
                <w:sz w:val="44"/>
              </w:rPr>
            </w:pPr>
            <w:r w:rsidRPr="00620A76">
              <w:rPr>
                <w:rFonts w:ascii="Arial" w:hAnsi="Arial" w:cs="Arial"/>
                <w:b/>
                <w:sz w:val="40"/>
              </w:rPr>
              <w:t>D</w:t>
            </w:r>
            <w:r>
              <w:rPr>
                <w:rFonts w:ascii="Arial" w:hAnsi="Arial" w:cs="Arial"/>
                <w:sz w:val="28"/>
              </w:rPr>
              <w:t>roite numérique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  <w:r w:rsidRPr="00532959">
              <w:rPr>
                <w:rFonts w:ascii="Arial" w:hAnsi="Arial" w:cs="Arial"/>
                <w:sz w:val="28"/>
                <w:szCs w:val="28"/>
              </w:rPr>
              <w:t>……</w:t>
            </w:r>
            <w:r>
              <w:rPr>
                <w:rFonts w:ascii="Arial" w:hAnsi="Arial" w:cs="Arial"/>
                <w:sz w:val="28"/>
                <w:szCs w:val="28"/>
              </w:rPr>
              <w:t>………….</w:t>
            </w:r>
            <w:r w:rsidRPr="00532959">
              <w:rPr>
                <w:rFonts w:ascii="Arial" w:hAnsi="Arial" w:cs="Arial"/>
                <w:sz w:val="28"/>
                <w:szCs w:val="28"/>
              </w:rPr>
              <w:t>…</w:t>
            </w:r>
            <w:r>
              <w:rPr>
                <w:rFonts w:ascii="Arial" w:hAnsi="Arial" w:cs="Arial"/>
                <w:sz w:val="28"/>
                <w:szCs w:val="28"/>
              </w:rPr>
              <w:t>..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C5C236" w14:textId="5E6D478F" w:rsidR="000136C0" w:rsidRDefault="00054F7D" w:rsidP="00054F7D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523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B85221" w14:textId="5DA307BF" w:rsidR="000136C0" w:rsidRDefault="00CD682C" w:rsidP="00CD682C">
            <w:pPr>
              <w:pStyle w:val="Sansinterlign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Addition</w:t>
            </w:r>
            <w:r>
              <w:rPr>
                <w:rFonts w:ascii="Arial" w:hAnsi="Arial" w:cs="Arial"/>
                <w:sz w:val="28"/>
                <w:szCs w:val="28"/>
              </w:rPr>
              <w:t>….……………………..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F33A4E3" w14:textId="3164855E" w:rsidR="000136C0" w:rsidRDefault="00CD682C" w:rsidP="00054F7D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11</w:t>
            </w:r>
          </w:p>
        </w:tc>
      </w:tr>
      <w:tr w:rsidR="00CD682C" w14:paraId="4C07C8FF" w14:textId="77777777" w:rsidTr="000136C0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67D85A" w14:textId="699681CD" w:rsidR="000136C0" w:rsidRDefault="00054F7D" w:rsidP="00054F7D">
            <w:pPr>
              <w:pStyle w:val="Sansinterligne"/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40"/>
              </w:rPr>
              <w:t>F</w:t>
            </w:r>
            <w:r>
              <w:rPr>
                <w:rFonts w:ascii="Arial" w:hAnsi="Arial" w:cs="Arial"/>
                <w:sz w:val="28"/>
              </w:rPr>
              <w:t>ractions</w:t>
            </w:r>
            <w:r>
              <w:rPr>
                <w:rFonts w:ascii="Arial" w:hAnsi="Arial" w:cs="Arial"/>
                <w:sz w:val="28"/>
                <w:szCs w:val="28"/>
              </w:rPr>
              <w:t>…………………</w:t>
            </w:r>
            <w:r w:rsidRPr="00532959">
              <w:rPr>
                <w:rFonts w:ascii="Arial" w:hAnsi="Arial" w:cs="Arial"/>
                <w:sz w:val="28"/>
                <w:szCs w:val="28"/>
              </w:rPr>
              <w:t>……</w:t>
            </w:r>
            <w:r>
              <w:rPr>
                <w:rFonts w:ascii="Arial" w:hAnsi="Arial" w:cs="Arial"/>
                <w:sz w:val="28"/>
                <w:szCs w:val="28"/>
              </w:rPr>
              <w:t>….</w:t>
            </w:r>
            <w:r w:rsidRPr="00532959">
              <w:rPr>
                <w:rFonts w:ascii="Arial" w:hAnsi="Arial" w:cs="Arial"/>
                <w:sz w:val="28"/>
                <w:szCs w:val="28"/>
              </w:rPr>
              <w:t>…</w:t>
            </w:r>
            <w:r>
              <w:rPr>
                <w:rFonts w:ascii="Arial" w:hAnsi="Arial" w:cs="Arial"/>
                <w:sz w:val="28"/>
                <w:szCs w:val="28"/>
              </w:rPr>
              <w:t>..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E3C180" w14:textId="36403361" w:rsidR="000136C0" w:rsidRDefault="00054F7D" w:rsidP="00054F7D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523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8305F1" w14:textId="7C62B175" w:rsidR="000136C0" w:rsidRDefault="00CD682C" w:rsidP="00CD682C">
            <w:pPr>
              <w:pStyle w:val="Sansinterlign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Soustraction</w:t>
            </w:r>
            <w:r w:rsidR="000136C0">
              <w:rPr>
                <w:rFonts w:ascii="Arial" w:hAnsi="Arial" w:cs="Arial"/>
                <w:sz w:val="28"/>
                <w:szCs w:val="28"/>
              </w:rPr>
              <w:t>…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  <w:r w:rsidR="000136C0">
              <w:rPr>
                <w:rFonts w:ascii="Arial" w:hAnsi="Arial" w:cs="Arial"/>
                <w:sz w:val="28"/>
                <w:szCs w:val="28"/>
              </w:rPr>
              <w:t>………………..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487E277" w14:textId="48A325C5" w:rsidR="000136C0" w:rsidRDefault="00CD682C" w:rsidP="00054F7D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11</w:t>
            </w:r>
          </w:p>
        </w:tc>
      </w:tr>
      <w:tr w:rsidR="00CD682C" w14:paraId="6C100FC3" w14:textId="77777777" w:rsidTr="000136C0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B6A957" w14:textId="3CABD344" w:rsidR="000136C0" w:rsidRPr="00054F7D" w:rsidRDefault="00054F7D" w:rsidP="00054F7D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</w:rPr>
              <w:t>Fractions équivalentes</w:t>
            </w:r>
            <w:r w:rsidRPr="00054F7D">
              <w:rPr>
                <w:rFonts w:ascii="Arial" w:hAnsi="Arial" w:cs="Arial"/>
                <w:sz w:val="28"/>
                <w:szCs w:val="28"/>
              </w:rPr>
              <w:t>…</w:t>
            </w:r>
            <w:r>
              <w:rPr>
                <w:rFonts w:ascii="Arial" w:hAnsi="Arial" w:cs="Arial"/>
                <w:sz w:val="28"/>
                <w:szCs w:val="28"/>
              </w:rPr>
              <w:t>..</w:t>
            </w:r>
            <w:r w:rsidRPr="00054F7D">
              <w:rPr>
                <w:rFonts w:ascii="Arial" w:hAnsi="Arial" w:cs="Arial"/>
                <w:sz w:val="28"/>
                <w:szCs w:val="28"/>
              </w:rPr>
              <w:t>….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8B4C1E" w14:textId="4AB71BA1" w:rsidR="000136C0" w:rsidRDefault="00054F7D" w:rsidP="00054F7D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523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F3E8BF" w14:textId="502D7969" w:rsidR="000136C0" w:rsidRDefault="00CD682C" w:rsidP="00CD682C">
            <w:pPr>
              <w:pStyle w:val="Sansinterligne"/>
              <w:numPr>
                <w:ilvl w:val="0"/>
                <w:numId w:val="13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Multiplication</w:t>
            </w:r>
            <w:r w:rsidR="000136C0">
              <w:rPr>
                <w:rFonts w:ascii="Arial" w:hAnsi="Arial" w:cs="Arial"/>
                <w:sz w:val="28"/>
                <w:szCs w:val="28"/>
              </w:rPr>
              <w:t>…………………..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934DD07" w14:textId="5D6AB7A3" w:rsidR="000136C0" w:rsidRDefault="00CD682C" w:rsidP="00054F7D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11</w:t>
            </w:r>
          </w:p>
        </w:tc>
      </w:tr>
      <w:tr w:rsidR="00CD682C" w14:paraId="092D8038" w14:textId="77777777" w:rsidTr="000136C0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398AD9" w14:textId="33466440" w:rsidR="000136C0" w:rsidRPr="001B12FF" w:rsidRDefault="00054F7D" w:rsidP="00054F7D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44"/>
              </w:rPr>
            </w:pPr>
            <w:r>
              <w:rPr>
                <w:rFonts w:ascii="Arial" w:hAnsi="Arial" w:cs="Arial"/>
                <w:b/>
                <w:sz w:val="28"/>
              </w:rPr>
              <w:t>Tableau des fractions</w:t>
            </w:r>
            <w:r w:rsidRPr="00054F7D">
              <w:rPr>
                <w:rFonts w:ascii="Arial" w:hAnsi="Arial" w:cs="Arial"/>
                <w:sz w:val="28"/>
                <w:szCs w:val="28"/>
              </w:rPr>
              <w:t>…</w:t>
            </w:r>
            <w:r>
              <w:rPr>
                <w:rFonts w:ascii="Arial" w:hAnsi="Arial" w:cs="Arial"/>
                <w:sz w:val="28"/>
                <w:szCs w:val="28"/>
              </w:rPr>
              <w:t>....</w:t>
            </w:r>
            <w:r w:rsidRPr="00054F7D">
              <w:rPr>
                <w:rFonts w:ascii="Arial" w:hAnsi="Arial" w:cs="Arial"/>
                <w:sz w:val="28"/>
                <w:szCs w:val="28"/>
              </w:rPr>
              <w:t>….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908CF6" w14:textId="1CA24091" w:rsidR="000136C0" w:rsidRDefault="00054F7D" w:rsidP="00054F7D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523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7C82F2" w14:textId="267DAEA7" w:rsidR="000136C0" w:rsidRDefault="00CD682C" w:rsidP="00054F7D">
            <w:pPr>
              <w:pStyle w:val="Sansinterlign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Multiples</w:t>
            </w:r>
            <w:r w:rsidR="000136C0">
              <w:rPr>
                <w:rFonts w:ascii="Arial" w:hAnsi="Arial" w:cs="Arial"/>
                <w:sz w:val="28"/>
                <w:szCs w:val="28"/>
              </w:rPr>
              <w:t>…</w:t>
            </w:r>
            <w:r>
              <w:rPr>
                <w:rFonts w:ascii="Arial" w:hAnsi="Arial" w:cs="Arial"/>
                <w:sz w:val="28"/>
                <w:szCs w:val="28"/>
              </w:rPr>
              <w:t>………………...…..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CB865FD" w14:textId="32E51EC8" w:rsidR="000136C0" w:rsidRDefault="00CD682C" w:rsidP="00054F7D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12</w:t>
            </w:r>
          </w:p>
        </w:tc>
      </w:tr>
      <w:tr w:rsidR="00CD682C" w14:paraId="1DCC0771" w14:textId="77777777" w:rsidTr="000136C0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9C87A3" w14:textId="69C6A09E" w:rsidR="000136C0" w:rsidRPr="001B12FF" w:rsidRDefault="00054F7D" w:rsidP="00054F7D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44"/>
              </w:rPr>
            </w:pPr>
            <w:r>
              <w:rPr>
                <w:rFonts w:ascii="Arial" w:hAnsi="Arial" w:cs="Arial"/>
                <w:b/>
                <w:sz w:val="28"/>
              </w:rPr>
              <w:t>Comparer des fractions</w:t>
            </w:r>
            <w:r w:rsidR="000136C0" w:rsidRPr="001B12FF">
              <w:rPr>
                <w:rFonts w:ascii="Arial" w:hAnsi="Arial" w:cs="Arial"/>
                <w:sz w:val="28"/>
                <w:szCs w:val="28"/>
              </w:rPr>
              <w:t>…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  <w:r w:rsidR="000136C0" w:rsidRPr="001B12FF">
              <w:rPr>
                <w:rFonts w:ascii="Arial" w:hAnsi="Arial" w:cs="Arial"/>
                <w:sz w:val="28"/>
                <w:szCs w:val="28"/>
              </w:rPr>
              <w:t>….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0C40E5" w14:textId="5ADC1EB4" w:rsidR="000136C0" w:rsidRDefault="00054F7D" w:rsidP="00054F7D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523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227260" w14:textId="31F6C2B0" w:rsidR="000136C0" w:rsidRDefault="00CD682C" w:rsidP="00CD682C">
            <w:pPr>
              <w:pStyle w:val="Sansinterlign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Facteurs premiers</w:t>
            </w:r>
            <w:r w:rsidR="000136C0">
              <w:rPr>
                <w:rFonts w:ascii="Arial" w:hAnsi="Arial" w:cs="Arial"/>
                <w:sz w:val="28"/>
                <w:szCs w:val="28"/>
              </w:rPr>
              <w:t>…</w:t>
            </w:r>
            <w:r>
              <w:rPr>
                <w:rFonts w:ascii="Arial" w:hAnsi="Arial" w:cs="Arial"/>
                <w:sz w:val="28"/>
                <w:szCs w:val="28"/>
              </w:rPr>
              <w:t>..</w:t>
            </w:r>
            <w:r w:rsidR="000136C0">
              <w:rPr>
                <w:rFonts w:ascii="Arial" w:hAnsi="Arial" w:cs="Arial"/>
                <w:sz w:val="28"/>
                <w:szCs w:val="28"/>
              </w:rPr>
              <w:t>………..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68A96E7" w14:textId="06D7C0F8" w:rsidR="000136C0" w:rsidRDefault="00CD682C" w:rsidP="00054F7D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12</w:t>
            </w:r>
          </w:p>
        </w:tc>
      </w:tr>
      <w:tr w:rsidR="00CD682C" w14:paraId="45CA9F9A" w14:textId="77777777" w:rsidTr="000136C0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4646A1" w14:textId="79263483" w:rsidR="000136C0" w:rsidRDefault="00054F7D" w:rsidP="00054F7D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Entier</w:t>
            </w:r>
            <w:r w:rsidR="000136C0">
              <w:rPr>
                <w:rFonts w:ascii="Arial" w:hAnsi="Arial" w:cs="Arial"/>
                <w:b/>
                <w:sz w:val="28"/>
              </w:rPr>
              <w:t xml:space="preserve"> </w:t>
            </w:r>
            <w:r>
              <w:rPr>
                <w:rFonts w:ascii="Arial" w:hAnsi="Arial" w:cs="Arial"/>
                <w:sz w:val="28"/>
              </w:rPr>
              <w:t>……………….</w:t>
            </w:r>
            <w:r w:rsidR="000136C0" w:rsidRPr="001B12FF">
              <w:rPr>
                <w:rFonts w:ascii="Arial" w:hAnsi="Arial" w:cs="Arial"/>
                <w:sz w:val="28"/>
                <w:szCs w:val="28"/>
              </w:rPr>
              <w:t>………</w:t>
            </w:r>
            <w:r w:rsidR="000136C0">
              <w:rPr>
                <w:rFonts w:ascii="Arial" w:hAnsi="Arial" w:cs="Arial"/>
                <w:sz w:val="28"/>
                <w:szCs w:val="28"/>
              </w:rPr>
              <w:t>….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105A65" w14:textId="6B6E8403" w:rsidR="000136C0" w:rsidRDefault="00054F7D" w:rsidP="00054F7D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523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68883D" w14:textId="3EA207D2" w:rsidR="000136C0" w:rsidRDefault="00CD682C" w:rsidP="00CD682C">
            <w:pPr>
              <w:pStyle w:val="Sansinterlign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Division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..</w:t>
            </w:r>
            <w:proofErr w:type="gramEnd"/>
            <w:r w:rsidR="000136C0">
              <w:rPr>
                <w:rFonts w:ascii="Arial" w:hAnsi="Arial" w:cs="Arial"/>
                <w:sz w:val="28"/>
                <w:szCs w:val="28"/>
              </w:rPr>
              <w:t>……………………….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93F8B29" w14:textId="59D083E3" w:rsidR="000136C0" w:rsidRDefault="00CD682C" w:rsidP="00054F7D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12</w:t>
            </w:r>
          </w:p>
        </w:tc>
      </w:tr>
      <w:tr w:rsidR="00CD682C" w14:paraId="347E8DC4" w14:textId="77777777" w:rsidTr="000136C0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59AC84" w14:textId="3B38FC5F" w:rsidR="000136C0" w:rsidRDefault="00054F7D" w:rsidP="00054F7D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Situer sur la droite numérique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3C0810" w14:textId="0EDCA9EC" w:rsidR="000136C0" w:rsidRDefault="00054F7D" w:rsidP="00054F7D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523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0E2BED" w14:textId="6912E43E" w:rsidR="000136C0" w:rsidRDefault="00CD682C" w:rsidP="00CD682C">
            <w:pPr>
              <w:pStyle w:val="Sansinterlign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Diviseurs</w:t>
            </w:r>
            <w:r w:rsidR="000136C0">
              <w:rPr>
                <w:rFonts w:ascii="Arial" w:hAnsi="Arial" w:cs="Arial"/>
                <w:sz w:val="28"/>
                <w:szCs w:val="28"/>
              </w:rPr>
              <w:t>……………………….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CB7DBF7" w14:textId="68582A35" w:rsidR="000136C0" w:rsidRDefault="00CD682C" w:rsidP="00054F7D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12</w:t>
            </w:r>
          </w:p>
        </w:tc>
      </w:tr>
      <w:tr w:rsidR="00CD682C" w14:paraId="745377B8" w14:textId="77777777" w:rsidTr="000136C0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11556B" w14:textId="430B1AD4" w:rsidR="000136C0" w:rsidRPr="00054F7D" w:rsidRDefault="00054F7D" w:rsidP="00054F7D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40"/>
              </w:rPr>
              <w:t>N</w:t>
            </w:r>
            <w:r>
              <w:rPr>
                <w:rFonts w:ascii="Arial" w:hAnsi="Arial" w:cs="Arial"/>
                <w:sz w:val="28"/>
              </w:rPr>
              <w:t>ombres</w:t>
            </w:r>
            <w:r>
              <w:rPr>
                <w:rFonts w:ascii="Arial" w:hAnsi="Arial" w:cs="Arial"/>
                <w:sz w:val="28"/>
                <w:szCs w:val="28"/>
              </w:rPr>
              <w:t>……………..……</w:t>
            </w:r>
            <w:r w:rsidRPr="00532959">
              <w:rPr>
                <w:rFonts w:ascii="Arial" w:hAnsi="Arial" w:cs="Arial"/>
                <w:sz w:val="28"/>
                <w:szCs w:val="28"/>
              </w:rPr>
              <w:t>……</w:t>
            </w:r>
            <w:r>
              <w:rPr>
                <w:rFonts w:ascii="Arial" w:hAnsi="Arial" w:cs="Arial"/>
                <w:sz w:val="28"/>
                <w:szCs w:val="28"/>
              </w:rPr>
              <w:t>….</w:t>
            </w:r>
            <w:r w:rsidRPr="00532959">
              <w:rPr>
                <w:rFonts w:ascii="Arial" w:hAnsi="Arial" w:cs="Arial"/>
                <w:sz w:val="28"/>
                <w:szCs w:val="28"/>
              </w:rPr>
              <w:t>…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06D313" w14:textId="30DE4DD3" w:rsidR="000136C0" w:rsidRDefault="00054F7D" w:rsidP="00054F7D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523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DC3447" w14:textId="14CB2061" w:rsidR="000136C0" w:rsidRDefault="00CD682C" w:rsidP="00CD682C">
            <w:pPr>
              <w:pStyle w:val="Sansinterligne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40"/>
                <w:szCs w:val="28"/>
              </w:rPr>
              <w:t>O</w:t>
            </w:r>
            <w:r>
              <w:rPr>
                <w:rFonts w:ascii="Arial" w:hAnsi="Arial" w:cs="Arial"/>
                <w:sz w:val="28"/>
                <w:szCs w:val="28"/>
              </w:rPr>
              <w:t>rdre croissant / décroissant.………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CCE605B" w14:textId="3D9C0E1F" w:rsidR="000136C0" w:rsidRDefault="00CD682C" w:rsidP="00054F7D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12</w:t>
            </w:r>
          </w:p>
        </w:tc>
      </w:tr>
      <w:tr w:rsidR="00CD682C" w14:paraId="10176E71" w14:textId="77777777" w:rsidTr="000136C0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24C6EE" w14:textId="5419E63E" w:rsidR="000136C0" w:rsidRDefault="00054F7D" w:rsidP="00054F7D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8"/>
              </w:rPr>
              <w:t>Nombre carré</w:t>
            </w:r>
            <w:proofErr w:type="gramStart"/>
            <w:r>
              <w:rPr>
                <w:rFonts w:ascii="Arial" w:hAnsi="Arial" w:cs="Arial"/>
                <w:b/>
                <w:sz w:val="28"/>
              </w:rPr>
              <w:t>..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>……………..</w:t>
            </w:r>
            <w:r w:rsidRPr="00532959">
              <w:rPr>
                <w:rFonts w:ascii="Arial" w:hAnsi="Arial" w:cs="Arial"/>
                <w:sz w:val="28"/>
                <w:szCs w:val="28"/>
              </w:rPr>
              <w:t>.</w:t>
            </w:r>
            <w:r w:rsidR="00CD682C">
              <w:rPr>
                <w:rFonts w:ascii="Arial" w:hAnsi="Arial" w:cs="Arial"/>
                <w:sz w:val="28"/>
                <w:szCs w:val="28"/>
              </w:rPr>
              <w:t>..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F06051" w14:textId="2268C280" w:rsidR="000136C0" w:rsidRDefault="00054F7D" w:rsidP="00054F7D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523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ABE4AF" w14:textId="4FA5D465" w:rsidR="000136C0" w:rsidRDefault="00CD682C" w:rsidP="00CD682C">
            <w:pPr>
              <w:pStyle w:val="Sansinterlig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0"/>
                <w:szCs w:val="28"/>
              </w:rPr>
              <w:t>V</w:t>
            </w:r>
            <w:r>
              <w:rPr>
                <w:rFonts w:ascii="Arial" w:hAnsi="Arial" w:cs="Arial"/>
                <w:sz w:val="28"/>
                <w:szCs w:val="28"/>
              </w:rPr>
              <w:t>aleur de position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..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>…………..………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770DE93" w14:textId="1D2DBF25" w:rsidR="000136C0" w:rsidRDefault="00CD682C" w:rsidP="00054F7D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13</w:t>
            </w:r>
          </w:p>
        </w:tc>
      </w:tr>
      <w:tr w:rsidR="00CD682C" w14:paraId="18612F60" w14:textId="77777777" w:rsidTr="000136C0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F4B200" w14:textId="1F670B82" w:rsidR="000136C0" w:rsidRPr="002F38F3" w:rsidRDefault="00054F7D" w:rsidP="00054F7D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</w:rPr>
              <w:t>Nombre composé</w:t>
            </w:r>
            <w:r>
              <w:rPr>
                <w:rFonts w:ascii="Arial" w:hAnsi="Arial" w:cs="Arial"/>
                <w:sz w:val="28"/>
                <w:szCs w:val="28"/>
              </w:rPr>
              <w:t>…..……..</w:t>
            </w:r>
            <w:r w:rsidRPr="00532959">
              <w:rPr>
                <w:rFonts w:ascii="Arial" w:hAnsi="Arial" w:cs="Arial"/>
                <w:sz w:val="28"/>
                <w:szCs w:val="28"/>
              </w:rPr>
              <w:t>.</w:t>
            </w:r>
            <w:r>
              <w:rPr>
                <w:rFonts w:ascii="Arial" w:hAnsi="Arial" w:cs="Arial"/>
                <w:sz w:val="28"/>
                <w:szCs w:val="28"/>
              </w:rPr>
              <w:t>...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5D98BE" w14:textId="7B41ECA7" w:rsidR="000136C0" w:rsidRDefault="00054F7D" w:rsidP="00054F7D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523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B99CB3" w14:textId="37A860B8" w:rsidR="000136C0" w:rsidRDefault="000136C0" w:rsidP="00625D46">
            <w:pPr>
              <w:pStyle w:val="Sansinterligne"/>
              <w:ind w:left="720"/>
              <w:rPr>
                <w:rFonts w:ascii="Arial" w:hAnsi="Arial" w:cs="Arial"/>
                <w:sz w:val="24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FBD332D" w14:textId="23985F80" w:rsidR="000136C0" w:rsidRDefault="000136C0" w:rsidP="00054F7D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CD682C" w14:paraId="41B93F79" w14:textId="77777777" w:rsidTr="000136C0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632A3F" w14:textId="3A77C454" w:rsidR="000136C0" w:rsidRPr="00C0625C" w:rsidRDefault="00054F7D" w:rsidP="00054F7D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Nombre pair, impair</w:t>
            </w:r>
            <w:r>
              <w:rPr>
                <w:rFonts w:ascii="Arial" w:hAnsi="Arial" w:cs="Arial"/>
                <w:sz w:val="28"/>
                <w:szCs w:val="28"/>
              </w:rPr>
              <w:t>…….</w:t>
            </w:r>
            <w:r w:rsidR="000136C0">
              <w:rPr>
                <w:rFonts w:ascii="Arial" w:hAnsi="Arial" w:cs="Arial"/>
                <w:sz w:val="28"/>
                <w:szCs w:val="28"/>
              </w:rPr>
              <w:t>….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  <w:r w:rsidR="000136C0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58B1D0" w14:textId="0F0DD8B2" w:rsidR="000136C0" w:rsidRDefault="00054F7D" w:rsidP="00054F7D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523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AA6D39" w14:textId="7A44ACDC" w:rsidR="000136C0" w:rsidRDefault="000136C0" w:rsidP="00CD682C">
            <w:pPr>
              <w:pStyle w:val="Sansinterligne"/>
              <w:ind w:left="720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42D1CDE" w14:textId="3B2414E8" w:rsidR="000136C0" w:rsidRDefault="000136C0" w:rsidP="00054F7D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CD682C" w14:paraId="13DA2B5B" w14:textId="77777777" w:rsidTr="000136C0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C4E217" w14:textId="314CF621" w:rsidR="000136C0" w:rsidRPr="00C0625C" w:rsidRDefault="00054F7D" w:rsidP="00054F7D">
            <w:pPr>
              <w:pStyle w:val="Sansinterligne"/>
              <w:numPr>
                <w:ilvl w:val="0"/>
                <w:numId w:val="37"/>
              </w:numPr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Nombre premier</w:t>
            </w:r>
            <w:r w:rsidR="000136C0">
              <w:rPr>
                <w:rFonts w:ascii="Arial" w:hAnsi="Arial" w:cs="Arial"/>
                <w:sz w:val="28"/>
                <w:szCs w:val="28"/>
              </w:rPr>
              <w:t>…</w:t>
            </w:r>
            <w:r>
              <w:rPr>
                <w:rFonts w:ascii="Arial" w:hAnsi="Arial" w:cs="Arial"/>
                <w:sz w:val="28"/>
                <w:szCs w:val="28"/>
              </w:rPr>
              <w:t>……….</w:t>
            </w:r>
            <w:r w:rsidR="000136C0">
              <w:rPr>
                <w:rFonts w:ascii="Arial" w:hAnsi="Arial" w:cs="Arial"/>
                <w:sz w:val="28"/>
                <w:szCs w:val="28"/>
              </w:rPr>
              <w:t>…..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228417" w14:textId="24CDC754" w:rsidR="000136C0" w:rsidRDefault="00054F7D" w:rsidP="00054F7D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523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324A3C" w14:textId="214BF6B8" w:rsidR="000136C0" w:rsidRDefault="000136C0" w:rsidP="00CD682C">
            <w:pPr>
              <w:pStyle w:val="Sansinterligne"/>
              <w:ind w:left="720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D56BE95" w14:textId="158EE933" w:rsidR="000136C0" w:rsidRDefault="000136C0" w:rsidP="00054F7D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CD682C" w14:paraId="4128235C" w14:textId="77777777" w:rsidTr="000136C0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BDF1A4" w14:textId="7B5C9A11" w:rsidR="000136C0" w:rsidRPr="00C0625C" w:rsidRDefault="00054F7D" w:rsidP="00054F7D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Nombre consécutifs</w:t>
            </w:r>
            <w:r w:rsidR="000136C0">
              <w:rPr>
                <w:rFonts w:ascii="Arial" w:hAnsi="Arial" w:cs="Arial"/>
                <w:sz w:val="28"/>
                <w:szCs w:val="28"/>
              </w:rPr>
              <w:t>.</w:t>
            </w:r>
            <w:r w:rsidR="000136C0" w:rsidRPr="00532959">
              <w:rPr>
                <w:rFonts w:ascii="Arial" w:hAnsi="Arial" w:cs="Arial"/>
                <w:sz w:val="28"/>
                <w:szCs w:val="28"/>
              </w:rPr>
              <w:t>.</w:t>
            </w:r>
            <w:r w:rsidR="00CD682C">
              <w:rPr>
                <w:rFonts w:ascii="Arial" w:hAnsi="Arial" w:cs="Arial"/>
                <w:sz w:val="28"/>
                <w:szCs w:val="28"/>
              </w:rPr>
              <w:t>............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EBE12B" w14:textId="235930D4" w:rsidR="000136C0" w:rsidRDefault="00054F7D" w:rsidP="00054F7D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523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29F821" w14:textId="6D70F3F5" w:rsidR="000136C0" w:rsidRDefault="000136C0" w:rsidP="00CD682C">
            <w:pPr>
              <w:pStyle w:val="Sansinterligne"/>
              <w:ind w:left="720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120C4BB" w14:textId="1BF25E88" w:rsidR="000136C0" w:rsidRDefault="000136C0" w:rsidP="00054F7D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CD682C" w14:paraId="27A607DA" w14:textId="77777777" w:rsidTr="000136C0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E149B4" w14:textId="2290EA43" w:rsidR="000136C0" w:rsidRPr="00C0625C" w:rsidRDefault="00054F7D" w:rsidP="00054F7D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Nombre précédent, suivant</w:t>
            </w:r>
            <w:r w:rsidR="000136C0">
              <w:rPr>
                <w:rFonts w:ascii="Arial" w:hAnsi="Arial" w:cs="Arial"/>
                <w:sz w:val="28"/>
                <w:szCs w:val="28"/>
              </w:rPr>
              <w:t>...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D54A98" w14:textId="0A8D7503" w:rsidR="000136C0" w:rsidRDefault="00054F7D" w:rsidP="00054F7D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523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9B78A5" w14:textId="03123B13" w:rsidR="000136C0" w:rsidRDefault="000136C0" w:rsidP="00CD682C">
            <w:pPr>
              <w:pStyle w:val="Sansinterligne"/>
              <w:ind w:left="720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0701A19" w14:textId="5690EF36" w:rsidR="000136C0" w:rsidRDefault="000136C0" w:rsidP="00054F7D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CD682C" w14:paraId="4220AA53" w14:textId="77777777" w:rsidTr="000136C0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87F6B6" w14:textId="5EAB040B" w:rsidR="000136C0" w:rsidRDefault="00CD682C" w:rsidP="00CD682C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Nombre inférieur, supérieur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..</w:t>
            </w:r>
            <w:proofErr w:type="gramEnd"/>
          </w:p>
        </w:tc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1066A8" w14:textId="3191D7A8" w:rsidR="000136C0" w:rsidRDefault="00CD682C" w:rsidP="00054F7D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523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3EF9E5" w14:textId="279465CD" w:rsidR="000136C0" w:rsidRDefault="000136C0" w:rsidP="00CD682C">
            <w:pPr>
              <w:pStyle w:val="Sansinterligne"/>
              <w:ind w:left="720"/>
              <w:rPr>
                <w:rFonts w:ascii="Arial" w:hAnsi="Arial" w:cs="Arial"/>
                <w:b/>
                <w:sz w:val="44"/>
                <w:szCs w:val="28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105AF3E" w14:textId="305BC6F4" w:rsidR="000136C0" w:rsidRDefault="000136C0" w:rsidP="00054F7D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14:paraId="0BA8EE70" w14:textId="56CB3839" w:rsidR="001278E0" w:rsidRDefault="001278E0"/>
    <w:p w14:paraId="46EAA52B" w14:textId="77777777" w:rsidR="00CD682C" w:rsidRDefault="00CD682C">
      <w:r>
        <w:br w:type="page"/>
      </w:r>
    </w:p>
    <w:tbl>
      <w:tblPr>
        <w:tblStyle w:val="Grilledutableau"/>
        <w:tblW w:w="14970" w:type="dxa"/>
        <w:tblLayout w:type="fixed"/>
        <w:tblLook w:val="04A0" w:firstRow="1" w:lastRow="0" w:firstColumn="1" w:lastColumn="0" w:noHBand="0" w:noVBand="1"/>
      </w:tblPr>
      <w:tblGrid>
        <w:gridCol w:w="1502"/>
        <w:gridCol w:w="705"/>
        <w:gridCol w:w="24"/>
        <w:gridCol w:w="114"/>
        <w:gridCol w:w="112"/>
        <w:gridCol w:w="12"/>
        <w:gridCol w:w="308"/>
        <w:gridCol w:w="1256"/>
        <w:gridCol w:w="322"/>
        <w:gridCol w:w="275"/>
        <w:gridCol w:w="124"/>
        <w:gridCol w:w="142"/>
        <w:gridCol w:w="145"/>
        <w:gridCol w:w="369"/>
        <w:gridCol w:w="183"/>
        <w:gridCol w:w="469"/>
        <w:gridCol w:w="244"/>
        <w:gridCol w:w="682"/>
        <w:gridCol w:w="34"/>
        <w:gridCol w:w="1584"/>
        <w:gridCol w:w="142"/>
        <w:gridCol w:w="116"/>
        <w:gridCol w:w="301"/>
        <w:gridCol w:w="1575"/>
        <w:gridCol w:w="414"/>
        <w:gridCol w:w="144"/>
        <w:gridCol w:w="283"/>
        <w:gridCol w:w="982"/>
        <w:gridCol w:w="632"/>
        <w:gridCol w:w="1043"/>
        <w:gridCol w:w="148"/>
        <w:gridCol w:w="136"/>
        <w:gridCol w:w="305"/>
        <w:gridCol w:w="18"/>
        <w:gridCol w:w="125"/>
      </w:tblGrid>
      <w:tr w:rsidR="00B85D75" w:rsidRPr="00B967D9" w14:paraId="25D8C14F" w14:textId="77777777" w:rsidTr="008321E6">
        <w:trPr>
          <w:gridAfter w:val="1"/>
          <w:wAfter w:w="125" w:type="dxa"/>
        </w:trPr>
        <w:tc>
          <w:tcPr>
            <w:tcW w:w="14845" w:type="dxa"/>
            <w:gridSpan w:val="34"/>
            <w:shd w:val="clear" w:color="auto" w:fill="D9D9D9" w:themeFill="background1" w:themeFillShade="D9"/>
          </w:tcPr>
          <w:p w14:paraId="11452CEA" w14:textId="43E51886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4"/>
                <w:szCs w:val="44"/>
              </w:rPr>
              <w:lastRenderedPageBreak/>
              <w:t>A</w:t>
            </w:r>
            <w:r>
              <w:rPr>
                <w:rFonts w:ascii="Arial" w:hAnsi="Arial" w:cs="Arial"/>
                <w:sz w:val="28"/>
                <w:szCs w:val="28"/>
              </w:rPr>
              <w:t>rrondir</w:t>
            </w:r>
          </w:p>
        </w:tc>
      </w:tr>
      <w:tr w:rsidR="00F80A31" w:rsidRPr="004564FE" w14:paraId="2FCEB866" w14:textId="77777777" w:rsidTr="008321E6">
        <w:trPr>
          <w:gridAfter w:val="1"/>
          <w:wAfter w:w="125" w:type="dxa"/>
        </w:trPr>
        <w:tc>
          <w:tcPr>
            <w:tcW w:w="4630" w:type="dxa"/>
            <w:gridSpan w:val="10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77CC54D" w14:textId="77777777" w:rsidR="00F80A31" w:rsidRDefault="00F80A31" w:rsidP="00496475">
            <w:pPr>
              <w:pStyle w:val="Paragraphedeliste"/>
              <w:numPr>
                <w:ilvl w:val="0"/>
                <w:numId w:val="26"/>
              </w:numPr>
              <w:jc w:val="both"/>
              <w:rPr>
                <w:rFonts w:ascii="Arial" w:hAnsi="Arial" w:cs="Arial"/>
                <w:szCs w:val="28"/>
              </w:rPr>
            </w:pPr>
            <w:r w:rsidRPr="004564FE">
              <w:rPr>
                <w:rFonts w:ascii="Arial" w:hAnsi="Arial" w:cs="Arial"/>
                <w:szCs w:val="28"/>
              </w:rPr>
              <w:t>Je souligne le chiffre qui est à la position à laquelle je veux arrondir</w:t>
            </w:r>
            <w:r>
              <w:rPr>
                <w:rFonts w:ascii="Arial" w:hAnsi="Arial" w:cs="Arial"/>
                <w:szCs w:val="28"/>
              </w:rPr>
              <w:t>.</w:t>
            </w:r>
          </w:p>
          <w:p w14:paraId="58A9C708" w14:textId="77777777" w:rsidR="00F80A31" w:rsidRPr="00E94A2A" w:rsidRDefault="00F80A31" w:rsidP="009E75E1">
            <w:pPr>
              <w:pStyle w:val="Paragraphedeliste"/>
              <w:jc w:val="both"/>
              <w:rPr>
                <w:rFonts w:ascii="Arial" w:hAnsi="Arial" w:cs="Arial"/>
                <w:sz w:val="4"/>
                <w:szCs w:val="28"/>
              </w:rPr>
            </w:pPr>
          </w:p>
          <w:p w14:paraId="04455042" w14:textId="77777777" w:rsidR="00F80A31" w:rsidRDefault="00F80A31" w:rsidP="00496475">
            <w:pPr>
              <w:pStyle w:val="Paragraphedeliste"/>
              <w:numPr>
                <w:ilvl w:val="0"/>
                <w:numId w:val="26"/>
              </w:numPr>
              <w:jc w:val="both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Je regarde le chiffre placé à sa droite.</w:t>
            </w:r>
          </w:p>
          <w:p w14:paraId="722498FD" w14:textId="77777777" w:rsidR="00F80A31" w:rsidRPr="00E94A2A" w:rsidRDefault="00F80A31" w:rsidP="009E75E1">
            <w:pPr>
              <w:jc w:val="both"/>
              <w:rPr>
                <w:rFonts w:ascii="Arial" w:hAnsi="Arial" w:cs="Arial"/>
                <w:sz w:val="4"/>
                <w:szCs w:val="28"/>
              </w:rPr>
            </w:pPr>
          </w:p>
          <w:p w14:paraId="010E17C7" w14:textId="77777777" w:rsidR="00F80A31" w:rsidRDefault="00F80A31" w:rsidP="00496475">
            <w:pPr>
              <w:pStyle w:val="Paragraphedeliste"/>
              <w:numPr>
                <w:ilvl w:val="0"/>
                <w:numId w:val="26"/>
              </w:numPr>
              <w:jc w:val="both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Si je vois 1-2-3 ou 4, je remplace par des 0 tous les chiffres à droite de mon chiffre souligné.</w:t>
            </w:r>
          </w:p>
          <w:p w14:paraId="14B2D622" w14:textId="77777777" w:rsidR="00F80A31" w:rsidRPr="00E94A2A" w:rsidRDefault="00F80A31" w:rsidP="009E75E1">
            <w:pPr>
              <w:jc w:val="both"/>
              <w:rPr>
                <w:rFonts w:ascii="Arial" w:hAnsi="Arial" w:cs="Arial"/>
                <w:sz w:val="4"/>
                <w:szCs w:val="28"/>
              </w:rPr>
            </w:pPr>
          </w:p>
          <w:p w14:paraId="2BCD899B" w14:textId="77777777" w:rsidR="00F80A31" w:rsidRPr="004564FE" w:rsidRDefault="00F80A31" w:rsidP="00496475">
            <w:pPr>
              <w:pStyle w:val="Paragraphedeliste"/>
              <w:numPr>
                <w:ilvl w:val="0"/>
                <w:numId w:val="26"/>
              </w:numPr>
              <w:jc w:val="both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Si je vois 5-6-7-8-9, j’ajoute 1 à mon chiffre souligné et je remplace tous ceux qui sont à sa droite par des 0.</w:t>
            </w:r>
          </w:p>
        </w:tc>
        <w:tc>
          <w:tcPr>
            <w:tcW w:w="4535" w:type="dxa"/>
            <w:gridSpan w:val="1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7F351CD" w14:textId="54C915F8" w:rsidR="00F80A31" w:rsidRPr="004564FE" w:rsidRDefault="00F80A31" w:rsidP="00F80A31">
            <w:pPr>
              <w:pStyle w:val="Paragraphedeliste"/>
              <w:ind w:left="180"/>
              <w:rPr>
                <w:rFonts w:ascii="Arial" w:hAnsi="Arial" w:cs="Arial"/>
                <w:szCs w:val="28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415CB7D1" wp14:editId="1D0495E9">
                  <wp:extent cx="2286000" cy="1645920"/>
                  <wp:effectExtent l="0" t="0" r="0" b="0"/>
                  <wp:docPr id="488" name="Image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0" w:type="dxa"/>
            <w:gridSpan w:val="11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724C795" w14:textId="79E8EDAF" w:rsidR="00F80A31" w:rsidRDefault="00F80A31" w:rsidP="009E75E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Arrondis 3567 à la dizaine près :</w:t>
            </w:r>
          </w:p>
          <w:tbl>
            <w:tblPr>
              <w:tblW w:w="537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97"/>
              <w:gridCol w:w="597"/>
              <w:gridCol w:w="597"/>
              <w:gridCol w:w="597"/>
              <w:gridCol w:w="597"/>
              <w:gridCol w:w="597"/>
              <w:gridCol w:w="598"/>
              <w:gridCol w:w="598"/>
              <w:gridCol w:w="598"/>
            </w:tblGrid>
            <w:tr w:rsidR="00F80A31" w:rsidRPr="00507098" w14:paraId="3D17FBCA" w14:textId="77777777" w:rsidTr="00F80A31">
              <w:trPr>
                <w:trHeight w:val="595"/>
              </w:trPr>
              <w:tc>
                <w:tcPr>
                  <w:tcW w:w="59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90946CE" w14:textId="77777777" w:rsidR="00F80A31" w:rsidRPr="00507098" w:rsidRDefault="00F80A31" w:rsidP="009E75E1">
                  <w:pPr>
                    <w:jc w:val="center"/>
                  </w:pPr>
                </w:p>
              </w:tc>
              <w:tc>
                <w:tcPr>
                  <w:tcW w:w="59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3EE1A59" w14:textId="77777777" w:rsidR="00F80A31" w:rsidRPr="00507098" w:rsidRDefault="00F80A31" w:rsidP="009E75E1">
                  <w:pPr>
                    <w:jc w:val="center"/>
                  </w:pPr>
                </w:p>
              </w:tc>
              <w:tc>
                <w:tcPr>
                  <w:tcW w:w="59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075B1CB" w14:textId="77777777" w:rsidR="00F80A31" w:rsidRPr="00507098" w:rsidRDefault="00F80A31" w:rsidP="009E75E1">
                  <w:pPr>
                    <w:jc w:val="center"/>
                  </w:pPr>
                </w:p>
              </w:tc>
              <w:tc>
                <w:tcPr>
                  <w:tcW w:w="59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E3298BA" w14:textId="77777777" w:rsidR="00F80A31" w:rsidRPr="00507098" w:rsidRDefault="00F80A31" w:rsidP="009E75E1">
                  <w:pPr>
                    <w:jc w:val="center"/>
                  </w:pPr>
                </w:p>
              </w:tc>
              <w:tc>
                <w:tcPr>
                  <w:tcW w:w="59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61A0B8E" w14:textId="77777777" w:rsidR="00F80A31" w:rsidRPr="00507098" w:rsidRDefault="00F80A31" w:rsidP="009E75E1">
                  <w:pPr>
                    <w:jc w:val="center"/>
                  </w:pPr>
                </w:p>
              </w:tc>
              <w:tc>
                <w:tcPr>
                  <w:tcW w:w="59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03A4DAE" w14:textId="77777777" w:rsidR="00F80A31" w:rsidRPr="00507098" w:rsidRDefault="00F80A31" w:rsidP="009E75E1">
                  <w:pPr>
                    <w:jc w:val="center"/>
                  </w:pPr>
                </w:p>
              </w:tc>
              <w:tc>
                <w:tcPr>
                  <w:tcW w:w="598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7C2F93C" w14:textId="77777777" w:rsidR="00F80A31" w:rsidRPr="00507098" w:rsidRDefault="00F80A31" w:rsidP="009E75E1">
                  <w:pPr>
                    <w:jc w:val="center"/>
                  </w:pPr>
                </w:p>
              </w:tc>
              <w:tc>
                <w:tcPr>
                  <w:tcW w:w="598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DE03149" w14:textId="77777777" w:rsidR="00F80A31" w:rsidRPr="00507098" w:rsidRDefault="00F80A31" w:rsidP="009E75E1">
                  <w:pPr>
                    <w:jc w:val="center"/>
                  </w:pPr>
                </w:p>
              </w:tc>
              <w:tc>
                <w:tcPr>
                  <w:tcW w:w="598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CCFAA18" w14:textId="77777777" w:rsidR="00F80A31" w:rsidRPr="00507098" w:rsidRDefault="00F80A31" w:rsidP="009E75E1">
                  <w:pPr>
                    <w:jc w:val="center"/>
                  </w:pPr>
                </w:p>
              </w:tc>
            </w:tr>
            <w:tr w:rsidR="00F80A31" w:rsidRPr="00507098" w14:paraId="7A0C4888" w14:textId="77777777" w:rsidTr="00F80A31">
              <w:trPr>
                <w:trHeight w:val="595"/>
              </w:trPr>
              <w:tc>
                <w:tcPr>
                  <w:tcW w:w="59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C2336D8" w14:textId="77777777" w:rsidR="00F80A31" w:rsidRPr="00507098" w:rsidRDefault="00F80A31" w:rsidP="009E75E1">
                  <w:pPr>
                    <w:jc w:val="center"/>
                  </w:pPr>
                </w:p>
              </w:tc>
              <w:tc>
                <w:tcPr>
                  <w:tcW w:w="59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DFBDABA" w14:textId="77777777" w:rsidR="00F80A31" w:rsidRPr="00507098" w:rsidRDefault="00F80A31" w:rsidP="009E75E1">
                  <w:pPr>
                    <w:jc w:val="center"/>
                  </w:pPr>
                </w:p>
              </w:tc>
              <w:tc>
                <w:tcPr>
                  <w:tcW w:w="59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202FEBD" w14:textId="77777777" w:rsidR="00F80A31" w:rsidRPr="00507098" w:rsidRDefault="00F80A31" w:rsidP="009E75E1">
                  <w:pPr>
                    <w:jc w:val="center"/>
                  </w:pPr>
                </w:p>
              </w:tc>
              <w:tc>
                <w:tcPr>
                  <w:tcW w:w="59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7F38B73" w14:textId="77777777" w:rsidR="00F80A31" w:rsidRPr="00507098" w:rsidRDefault="00F80A31" w:rsidP="009E75E1">
                  <w:pPr>
                    <w:jc w:val="center"/>
                  </w:pPr>
                </w:p>
              </w:tc>
              <w:tc>
                <w:tcPr>
                  <w:tcW w:w="59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5399F1B" w14:textId="77777777" w:rsidR="00F80A31" w:rsidRPr="00507098" w:rsidRDefault="00F80A31" w:rsidP="009E75E1">
                  <w:pPr>
                    <w:jc w:val="center"/>
                  </w:pPr>
                </w:p>
              </w:tc>
              <w:tc>
                <w:tcPr>
                  <w:tcW w:w="59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E99B0F6" w14:textId="77777777" w:rsidR="00F80A31" w:rsidRPr="00507098" w:rsidRDefault="00F80A31" w:rsidP="009E75E1">
                  <w:pPr>
                    <w:jc w:val="center"/>
                  </w:pPr>
                </w:p>
              </w:tc>
              <w:tc>
                <w:tcPr>
                  <w:tcW w:w="598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926CB9F" w14:textId="77777777" w:rsidR="00F80A31" w:rsidRPr="00507098" w:rsidRDefault="00F80A31" w:rsidP="009E75E1">
                  <w:pPr>
                    <w:jc w:val="center"/>
                  </w:pPr>
                </w:p>
              </w:tc>
              <w:tc>
                <w:tcPr>
                  <w:tcW w:w="598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05E6F27" w14:textId="77777777" w:rsidR="00F80A31" w:rsidRPr="00507098" w:rsidRDefault="00F80A31" w:rsidP="009E75E1">
                  <w:pPr>
                    <w:jc w:val="center"/>
                  </w:pPr>
                </w:p>
              </w:tc>
              <w:tc>
                <w:tcPr>
                  <w:tcW w:w="598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1DADD39" w14:textId="77777777" w:rsidR="00F80A31" w:rsidRPr="00507098" w:rsidRDefault="00F80A31" w:rsidP="009E75E1">
                  <w:pPr>
                    <w:jc w:val="center"/>
                  </w:pPr>
                </w:p>
              </w:tc>
            </w:tr>
            <w:tr w:rsidR="00F80A31" w:rsidRPr="00507098" w14:paraId="35EC3D73" w14:textId="77777777" w:rsidTr="00F80A31">
              <w:trPr>
                <w:trHeight w:val="595"/>
              </w:trPr>
              <w:tc>
                <w:tcPr>
                  <w:tcW w:w="59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447936D" w14:textId="77777777" w:rsidR="00F80A31" w:rsidRPr="00507098" w:rsidRDefault="00F80A31" w:rsidP="009E75E1">
                  <w:pPr>
                    <w:jc w:val="center"/>
                  </w:pPr>
                </w:p>
              </w:tc>
              <w:tc>
                <w:tcPr>
                  <w:tcW w:w="59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8EF8668" w14:textId="77777777" w:rsidR="00F80A31" w:rsidRPr="00507098" w:rsidRDefault="00F80A31" w:rsidP="009E75E1">
                  <w:pPr>
                    <w:jc w:val="center"/>
                  </w:pPr>
                </w:p>
              </w:tc>
              <w:tc>
                <w:tcPr>
                  <w:tcW w:w="59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803F408" w14:textId="77777777" w:rsidR="00F80A31" w:rsidRPr="00507098" w:rsidRDefault="00F80A31" w:rsidP="009E75E1">
                  <w:pPr>
                    <w:jc w:val="center"/>
                  </w:pPr>
                </w:p>
              </w:tc>
              <w:tc>
                <w:tcPr>
                  <w:tcW w:w="59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AB5D635" w14:textId="77777777" w:rsidR="00F80A31" w:rsidRPr="00507098" w:rsidRDefault="00F80A31" w:rsidP="009E75E1">
                  <w:pPr>
                    <w:jc w:val="center"/>
                  </w:pPr>
                </w:p>
              </w:tc>
              <w:tc>
                <w:tcPr>
                  <w:tcW w:w="59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CE7A066" w14:textId="77777777" w:rsidR="00F80A31" w:rsidRPr="00507098" w:rsidRDefault="00F80A31" w:rsidP="009E75E1">
                  <w:pPr>
                    <w:jc w:val="center"/>
                  </w:pPr>
                </w:p>
              </w:tc>
              <w:tc>
                <w:tcPr>
                  <w:tcW w:w="59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D01272B" w14:textId="77777777" w:rsidR="00F80A31" w:rsidRPr="00507098" w:rsidRDefault="00F80A31" w:rsidP="009E75E1">
                  <w:pPr>
                    <w:jc w:val="center"/>
                  </w:pPr>
                </w:p>
              </w:tc>
              <w:tc>
                <w:tcPr>
                  <w:tcW w:w="598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0488CB7" w14:textId="77777777" w:rsidR="00F80A31" w:rsidRPr="00507098" w:rsidRDefault="00F80A31" w:rsidP="009E75E1">
                  <w:pPr>
                    <w:jc w:val="center"/>
                  </w:pPr>
                </w:p>
              </w:tc>
              <w:tc>
                <w:tcPr>
                  <w:tcW w:w="598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A4B1821" w14:textId="77777777" w:rsidR="00F80A31" w:rsidRPr="00507098" w:rsidRDefault="00F80A31" w:rsidP="009E75E1">
                  <w:pPr>
                    <w:jc w:val="center"/>
                  </w:pPr>
                </w:p>
              </w:tc>
              <w:tc>
                <w:tcPr>
                  <w:tcW w:w="598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DE9870C" w14:textId="77777777" w:rsidR="00F80A31" w:rsidRPr="00507098" w:rsidRDefault="00F80A31" w:rsidP="009E75E1">
                  <w:pPr>
                    <w:jc w:val="center"/>
                  </w:pPr>
                </w:p>
              </w:tc>
            </w:tr>
          </w:tbl>
          <w:p w14:paraId="42FE45F6" w14:textId="77777777" w:rsidR="00F80A31" w:rsidRPr="004564FE" w:rsidRDefault="00F80A31" w:rsidP="009E75E1">
            <w:pPr>
              <w:rPr>
                <w:rFonts w:ascii="Arial" w:hAnsi="Arial" w:cs="Arial"/>
              </w:rPr>
            </w:pPr>
          </w:p>
        </w:tc>
      </w:tr>
      <w:tr w:rsidR="00B85D75" w:rsidRPr="00B967D9" w14:paraId="0D809890" w14:textId="77777777" w:rsidTr="008321E6">
        <w:trPr>
          <w:gridAfter w:val="1"/>
          <w:wAfter w:w="125" w:type="dxa"/>
        </w:trPr>
        <w:tc>
          <w:tcPr>
            <w:tcW w:w="14845" w:type="dxa"/>
            <w:gridSpan w:val="34"/>
            <w:shd w:val="clear" w:color="auto" w:fill="D9D9D9" w:themeFill="background1" w:themeFillShade="D9"/>
          </w:tcPr>
          <w:p w14:paraId="2884E637" w14:textId="77777777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  <w:r w:rsidRPr="00B967D9">
              <w:rPr>
                <w:rFonts w:ascii="Arial" w:hAnsi="Arial" w:cs="Arial"/>
                <w:b/>
                <w:sz w:val="44"/>
                <w:szCs w:val="44"/>
              </w:rPr>
              <w:t>C</w:t>
            </w:r>
            <w:r>
              <w:rPr>
                <w:rFonts w:ascii="Arial" w:hAnsi="Arial" w:cs="Arial"/>
                <w:sz w:val="28"/>
                <w:szCs w:val="28"/>
              </w:rPr>
              <w:t>hiffre / nombre</w:t>
            </w:r>
          </w:p>
        </w:tc>
      </w:tr>
      <w:tr w:rsidR="00B85D75" w:rsidRPr="00B967D9" w14:paraId="7711DA09" w14:textId="77777777" w:rsidTr="008321E6">
        <w:trPr>
          <w:gridAfter w:val="1"/>
          <w:wAfter w:w="125" w:type="dxa"/>
        </w:trPr>
        <w:tc>
          <w:tcPr>
            <w:tcW w:w="2457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96971DB" w14:textId="77777777" w:rsidR="00B85D75" w:rsidRPr="00C6235C" w:rsidRDefault="00B85D75" w:rsidP="009E75E1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C6235C">
              <w:rPr>
                <w:rFonts w:ascii="Arial" w:hAnsi="Arial" w:cs="Arial"/>
                <w:b/>
                <w:sz w:val="28"/>
                <w:szCs w:val="28"/>
              </w:rPr>
              <w:t>Chiffre</w:t>
            </w:r>
          </w:p>
        </w:tc>
        <w:tc>
          <w:tcPr>
            <w:tcW w:w="4531" w:type="dxa"/>
            <w:gridSpan w:val="1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D41921B" w14:textId="77777777" w:rsidR="00B85D75" w:rsidRDefault="00B85D75" w:rsidP="00F761F2">
            <w:pPr>
              <w:rPr>
                <w:rFonts w:ascii="Arial" w:hAnsi="Arial" w:cs="Arial"/>
                <w:sz w:val="24"/>
                <w:szCs w:val="24"/>
              </w:rPr>
            </w:pPr>
            <w:r w:rsidRPr="00436CC6">
              <w:rPr>
                <w:rFonts w:ascii="Arial" w:hAnsi="Arial" w:cs="Arial"/>
                <w:sz w:val="24"/>
                <w:szCs w:val="24"/>
              </w:rPr>
              <w:t>Symbole utilisé pour écrire un nombre.</w:t>
            </w:r>
          </w:p>
          <w:p w14:paraId="578F14D0" w14:textId="77777777" w:rsidR="00B85D75" w:rsidRDefault="00B85D75" w:rsidP="009E75E1">
            <w:pPr>
              <w:rPr>
                <w:rFonts w:ascii="Arial" w:hAnsi="Arial" w:cs="Arial"/>
                <w:sz w:val="24"/>
                <w:szCs w:val="24"/>
              </w:rPr>
            </w:pPr>
          </w:p>
          <w:p w14:paraId="271E44E8" w14:textId="77777777" w:rsidR="00B85D75" w:rsidRDefault="00B85D75" w:rsidP="009E75E1">
            <w:pPr>
              <w:rPr>
                <w:rFonts w:ascii="Arial" w:hAnsi="Arial" w:cs="Arial"/>
                <w:sz w:val="24"/>
              </w:rPr>
            </w:pPr>
          </w:p>
          <w:p w14:paraId="4F464DD9" w14:textId="77777777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534" w:type="dxa"/>
            <w:gridSpan w:val="1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725684E" w14:textId="77777777" w:rsidR="00B85D75" w:rsidRDefault="00B85D75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Il y a 10 chiffres :</w:t>
            </w:r>
          </w:p>
          <w:p w14:paraId="511F5672" w14:textId="77777777" w:rsidR="00B85D75" w:rsidRDefault="00B85D75" w:rsidP="009E75E1">
            <w:pPr>
              <w:rPr>
                <w:rFonts w:ascii="Arial" w:hAnsi="Arial" w:cs="Arial"/>
                <w:sz w:val="24"/>
              </w:rPr>
            </w:pPr>
          </w:p>
          <w:p w14:paraId="3A4432A6" w14:textId="77777777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____, ____, ____, ____, ____, ____, ____, ____, ____, ____</w:t>
            </w:r>
          </w:p>
        </w:tc>
        <w:tc>
          <w:tcPr>
            <w:tcW w:w="323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557DEF9" w14:textId="77777777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</w:p>
        </w:tc>
      </w:tr>
      <w:tr w:rsidR="00B85D75" w:rsidRPr="00B967D9" w14:paraId="0227B5E6" w14:textId="77777777" w:rsidTr="008321E6">
        <w:trPr>
          <w:gridAfter w:val="5"/>
          <w:wAfter w:w="732" w:type="dxa"/>
        </w:trPr>
        <w:tc>
          <w:tcPr>
            <w:tcW w:w="2231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2E67479" w14:textId="77777777" w:rsidR="00B85D75" w:rsidRPr="00C6235C" w:rsidRDefault="00B85D75" w:rsidP="009E75E1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C6235C">
              <w:rPr>
                <w:rFonts w:ascii="Arial" w:hAnsi="Arial" w:cs="Arial"/>
                <w:b/>
                <w:sz w:val="28"/>
                <w:szCs w:val="28"/>
              </w:rPr>
              <w:t>Nombre</w:t>
            </w:r>
          </w:p>
        </w:tc>
        <w:tc>
          <w:tcPr>
            <w:tcW w:w="4791" w:type="dxa"/>
            <w:gridSpan w:val="1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E0EFA55" w14:textId="77777777" w:rsidR="00B85D75" w:rsidRPr="00E051BD" w:rsidRDefault="00B85D75" w:rsidP="00496475">
            <w:pPr>
              <w:pStyle w:val="Paragraphedeliste"/>
              <w:numPr>
                <w:ilvl w:val="0"/>
                <w:numId w:val="25"/>
              </w:numPr>
              <w:ind w:left="402" w:hanging="402"/>
              <w:rPr>
                <w:rFonts w:ascii="Arial" w:hAnsi="Arial" w:cs="Arial"/>
                <w:sz w:val="24"/>
                <w:szCs w:val="24"/>
              </w:rPr>
            </w:pPr>
            <w:r w:rsidRPr="00E051BD">
              <w:rPr>
                <w:rFonts w:ascii="Arial" w:hAnsi="Arial" w:cs="Arial"/>
                <w:sz w:val="24"/>
                <w:szCs w:val="24"/>
              </w:rPr>
              <w:t xml:space="preserve">Représente une quantité, une grandeur. </w:t>
            </w:r>
          </w:p>
          <w:p w14:paraId="7FA66771" w14:textId="77777777" w:rsidR="00B85D75" w:rsidRDefault="00B85D75" w:rsidP="00496475">
            <w:pPr>
              <w:pStyle w:val="Paragraphedeliste"/>
              <w:numPr>
                <w:ilvl w:val="0"/>
                <w:numId w:val="25"/>
              </w:numPr>
              <w:ind w:left="402" w:hanging="426"/>
              <w:rPr>
                <w:rFonts w:ascii="Arial" w:hAnsi="Arial" w:cs="Arial"/>
                <w:sz w:val="24"/>
                <w:szCs w:val="24"/>
              </w:rPr>
            </w:pPr>
            <w:r w:rsidRPr="00436CC6">
              <w:rPr>
                <w:rFonts w:ascii="Arial" w:hAnsi="Arial" w:cs="Arial"/>
                <w:sz w:val="24"/>
                <w:szCs w:val="24"/>
              </w:rPr>
              <w:t>Formé de un ou plusieurs chiffres.</w:t>
            </w:r>
          </w:p>
          <w:p w14:paraId="2DDB65B8" w14:textId="77777777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216" w:type="dxa"/>
            <w:gridSpan w:val="11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4DA0D7F" w14:textId="77777777" w:rsidR="00B85D75" w:rsidRDefault="00B85D75" w:rsidP="009E75E1">
            <w:pPr>
              <w:rPr>
                <w:rFonts w:ascii="Arial" w:hAnsi="Arial" w:cs="Arial"/>
                <w:sz w:val="24"/>
              </w:rPr>
            </w:pPr>
          </w:p>
          <w:p w14:paraId="4C44B02E" w14:textId="77777777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Exemple : dans le nombre 345, il y a ____ chiffres.</w:t>
            </w:r>
          </w:p>
        </w:tc>
      </w:tr>
      <w:tr w:rsidR="00B85D75" w:rsidRPr="00B967D9" w14:paraId="06023BDF" w14:textId="77777777" w:rsidTr="008321E6">
        <w:trPr>
          <w:gridAfter w:val="1"/>
          <w:wAfter w:w="125" w:type="dxa"/>
        </w:trPr>
        <w:tc>
          <w:tcPr>
            <w:tcW w:w="14845" w:type="dxa"/>
            <w:gridSpan w:val="34"/>
            <w:shd w:val="clear" w:color="auto" w:fill="D9D9D9" w:themeFill="background1" w:themeFillShade="D9"/>
          </w:tcPr>
          <w:p w14:paraId="4879DC38" w14:textId="77777777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  <w:r w:rsidRPr="00CF3E83">
              <w:rPr>
                <w:rFonts w:ascii="Arial" w:hAnsi="Arial" w:cs="Arial"/>
                <w:b/>
                <w:sz w:val="44"/>
                <w:szCs w:val="28"/>
              </w:rPr>
              <w:t>C</w:t>
            </w:r>
            <w:r>
              <w:rPr>
                <w:rFonts w:ascii="Arial" w:hAnsi="Arial" w:cs="Arial"/>
                <w:sz w:val="28"/>
                <w:szCs w:val="28"/>
              </w:rPr>
              <w:t>omparer des nombres</w:t>
            </w:r>
          </w:p>
        </w:tc>
      </w:tr>
      <w:tr w:rsidR="00B85D75" w:rsidRPr="00B967D9" w14:paraId="5DBAFD51" w14:textId="77777777" w:rsidTr="008321E6">
        <w:trPr>
          <w:gridAfter w:val="1"/>
          <w:wAfter w:w="125" w:type="dxa"/>
        </w:trPr>
        <w:tc>
          <w:tcPr>
            <w:tcW w:w="2207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EBF973B" w14:textId="77777777" w:rsidR="00B85D75" w:rsidRPr="00CF3E83" w:rsidRDefault="00B85D75" w:rsidP="009E75E1">
            <w:pPr>
              <w:pStyle w:val="Paragraphedeliste"/>
              <w:numPr>
                <w:ilvl w:val="0"/>
                <w:numId w:val="3"/>
              </w:numPr>
              <w:ind w:left="567" w:hanging="207"/>
              <w:rPr>
                <w:rFonts w:ascii="Arial" w:hAnsi="Arial" w:cs="Arial"/>
                <w:sz w:val="28"/>
                <w:szCs w:val="28"/>
              </w:rPr>
            </w:pPr>
            <w:r w:rsidRPr="002E1ABE">
              <w:rPr>
                <w:rFonts w:ascii="Arial" w:hAnsi="Arial" w:cs="Arial"/>
                <w:b/>
                <w:sz w:val="28"/>
                <w:szCs w:val="28"/>
              </w:rPr>
              <w:t>Plus petit</w:t>
            </w:r>
            <w:r>
              <w:rPr>
                <w:rFonts w:ascii="Arial" w:hAnsi="Arial" w:cs="Arial"/>
                <w:sz w:val="24"/>
              </w:rPr>
              <w:t xml:space="preserve"> (inférieur)</w:t>
            </w:r>
          </w:p>
        </w:tc>
        <w:tc>
          <w:tcPr>
            <w:tcW w:w="2689" w:type="dxa"/>
            <w:gridSpan w:val="10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7197545" w14:textId="77777777" w:rsidR="00B85D75" w:rsidRDefault="00B85D75" w:rsidP="009E75E1">
            <w:pPr>
              <w:rPr>
                <w:rFonts w:ascii="Arial" w:hAnsi="Arial" w:cs="Arial"/>
                <w:sz w:val="24"/>
              </w:rPr>
            </w:pPr>
            <w:r w:rsidRPr="00434225">
              <w:rPr>
                <w:rFonts w:ascii="Arial" w:hAnsi="Arial" w:cs="Arial"/>
                <w:sz w:val="24"/>
              </w:rPr>
              <w:t>1-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Pr="00434225">
              <w:rPr>
                <w:rFonts w:ascii="Arial" w:hAnsi="Arial" w:cs="Arial"/>
                <w:sz w:val="24"/>
              </w:rPr>
              <w:t>Je place 1 point à côté du plus petit nombre et 2 points à côté du plus grand</w:t>
            </w:r>
            <w:r>
              <w:rPr>
                <w:rFonts w:ascii="Arial" w:hAnsi="Arial" w:cs="Arial"/>
                <w:sz w:val="24"/>
              </w:rPr>
              <w:t>.</w:t>
            </w:r>
          </w:p>
          <w:p w14:paraId="66B4B2CD" w14:textId="77777777" w:rsidR="00B85D75" w:rsidRDefault="00B85D75" w:rsidP="009E75E1">
            <w:pPr>
              <w:rPr>
                <w:rFonts w:ascii="Arial" w:hAnsi="Arial" w:cs="Arial"/>
                <w:sz w:val="24"/>
              </w:rPr>
            </w:pPr>
          </w:p>
          <w:p w14:paraId="3D3C6167" w14:textId="77777777" w:rsidR="00B85D75" w:rsidRPr="00434225" w:rsidRDefault="00B85D75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2- Je relie mes points.</w:t>
            </w:r>
          </w:p>
          <w:p w14:paraId="50717AB8" w14:textId="77777777" w:rsidR="00B85D75" w:rsidRDefault="00B85D75" w:rsidP="009E75E1">
            <w:pPr>
              <w:rPr>
                <w:rFonts w:ascii="Arial" w:hAnsi="Arial" w:cs="Arial"/>
                <w:sz w:val="24"/>
              </w:rPr>
            </w:pPr>
          </w:p>
          <w:p w14:paraId="2C7DB791" w14:textId="77777777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126" w:type="dxa"/>
            <w:gridSpan w:val="7"/>
            <w:tcBorders>
              <w:left w:val="single" w:sz="4" w:space="0" w:color="FFFFFF" w:themeColor="background1"/>
              <w:right w:val="dashed" w:sz="4" w:space="0" w:color="auto"/>
            </w:tcBorders>
          </w:tcPr>
          <w:p w14:paraId="6DF7FD88" w14:textId="77777777" w:rsidR="00B85D75" w:rsidRDefault="00B85D75" w:rsidP="009E75E1">
            <w:pPr>
              <w:rPr>
                <w:rFonts w:ascii="Arial" w:hAnsi="Arial" w:cs="Arial"/>
                <w:sz w:val="40"/>
              </w:rPr>
            </w:pPr>
            <w:r>
              <w:rPr>
                <w:rFonts w:ascii="Arial" w:hAnsi="Arial" w:cs="Arial"/>
                <w:sz w:val="24"/>
              </w:rPr>
              <w:t>9 est plus petit que 13</w:t>
            </w:r>
          </w:p>
          <w:p w14:paraId="5DC62BA9" w14:textId="77777777" w:rsidR="00B85D75" w:rsidRDefault="00B85D75" w:rsidP="009E75E1">
            <w:pPr>
              <w:rPr>
                <w:rFonts w:ascii="Arial" w:hAnsi="Arial" w:cs="Arial"/>
                <w:sz w:val="40"/>
              </w:rPr>
            </w:pPr>
            <w:proofErr w:type="gramStart"/>
            <w:r w:rsidRPr="000C5CF7">
              <w:rPr>
                <w:rFonts w:ascii="Arial" w:hAnsi="Arial" w:cs="Arial"/>
                <w:sz w:val="40"/>
              </w:rPr>
              <w:t xml:space="preserve">9 </w:t>
            </w:r>
            <w:r>
              <w:rPr>
                <w:rFonts w:ascii="Arial" w:hAnsi="Arial" w:cs="Arial"/>
                <w:sz w:val="40"/>
              </w:rPr>
              <w:t xml:space="preserve"> </w:t>
            </w:r>
            <w:r w:rsidRPr="000C5CF7">
              <w:rPr>
                <w:rFonts w:ascii="Arial" w:hAnsi="Arial" w:cs="Arial"/>
                <w:b/>
                <w:sz w:val="96"/>
              </w:rPr>
              <w:t>.</w:t>
            </w:r>
            <w:proofErr w:type="gramEnd"/>
            <w:r>
              <w:rPr>
                <w:rFonts w:ascii="Arial" w:hAnsi="Arial" w:cs="Arial"/>
                <w:sz w:val="40"/>
              </w:rPr>
              <w:t xml:space="preserve">   </w:t>
            </w:r>
            <w:r w:rsidRPr="000C5CF7">
              <w:rPr>
                <w:rFonts w:ascii="Arial" w:hAnsi="Arial" w:cs="Arial"/>
                <w:b/>
                <w:sz w:val="56"/>
              </w:rPr>
              <w:t>:</w:t>
            </w:r>
            <w:r>
              <w:rPr>
                <w:rFonts w:ascii="Arial" w:hAnsi="Arial" w:cs="Arial"/>
                <w:b/>
                <w:sz w:val="56"/>
              </w:rPr>
              <w:t xml:space="preserve"> </w:t>
            </w:r>
            <w:r w:rsidRPr="000C5CF7">
              <w:rPr>
                <w:rFonts w:ascii="Arial" w:hAnsi="Arial" w:cs="Arial"/>
                <w:sz w:val="40"/>
              </w:rPr>
              <w:t>13</w:t>
            </w:r>
          </w:p>
          <w:p w14:paraId="1685E9C2" w14:textId="77777777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40"/>
              </w:rPr>
              <w:t xml:space="preserve">9    </w:t>
            </w:r>
            <w:r w:rsidRPr="000C5CF7">
              <w:rPr>
                <w:rFonts w:ascii="Arial" w:hAnsi="Arial" w:cs="Arial"/>
                <w:b/>
                <w:noProof/>
                <w:sz w:val="72"/>
                <w:szCs w:val="144"/>
                <w:lang w:eastAsia="fr-CA"/>
              </w:rPr>
              <w:t>&lt;</w:t>
            </w:r>
            <w:r>
              <w:rPr>
                <w:rFonts w:ascii="Arial" w:hAnsi="Arial" w:cs="Arial"/>
                <w:b/>
                <w:noProof/>
                <w:sz w:val="72"/>
                <w:szCs w:val="144"/>
                <w:lang w:eastAsia="fr-CA"/>
              </w:rPr>
              <w:t xml:space="preserve"> </w:t>
            </w:r>
            <w:r>
              <w:rPr>
                <w:rFonts w:ascii="Arial" w:hAnsi="Arial" w:cs="Arial"/>
                <w:noProof/>
                <w:sz w:val="36"/>
                <w:szCs w:val="144"/>
                <w:lang w:eastAsia="fr-CA"/>
              </w:rPr>
              <w:t xml:space="preserve"> </w:t>
            </w:r>
            <w:r w:rsidRPr="000C5CF7">
              <w:rPr>
                <w:rFonts w:ascii="Arial" w:hAnsi="Arial" w:cs="Arial"/>
                <w:noProof/>
                <w:sz w:val="40"/>
                <w:szCs w:val="144"/>
                <w:lang w:eastAsia="fr-CA"/>
              </w:rPr>
              <w:t>13</w:t>
            </w:r>
          </w:p>
        </w:tc>
        <w:tc>
          <w:tcPr>
            <w:tcW w:w="1842" w:type="dxa"/>
            <w:gridSpan w:val="3"/>
            <w:tcBorders>
              <w:left w:val="dashed" w:sz="4" w:space="0" w:color="auto"/>
              <w:right w:val="single" w:sz="4" w:space="0" w:color="FFFFFF" w:themeColor="background1"/>
            </w:tcBorders>
          </w:tcPr>
          <w:p w14:paraId="2A657884" w14:textId="77777777" w:rsidR="00B85D75" w:rsidRPr="00B85D75" w:rsidRDefault="00B85D75" w:rsidP="009E75E1">
            <w:pPr>
              <w:pStyle w:val="Paragraphedeliste"/>
              <w:numPr>
                <w:ilvl w:val="0"/>
                <w:numId w:val="3"/>
              </w:numPr>
              <w:ind w:left="176" w:hanging="142"/>
              <w:rPr>
                <w:rFonts w:ascii="Arial" w:hAnsi="Arial" w:cs="Arial"/>
                <w:sz w:val="24"/>
              </w:rPr>
            </w:pPr>
            <w:r w:rsidRPr="00B85D75">
              <w:rPr>
                <w:rFonts w:ascii="Arial" w:hAnsi="Arial" w:cs="Arial"/>
                <w:b/>
                <w:sz w:val="28"/>
                <w:szCs w:val="28"/>
              </w:rPr>
              <w:t>Plus grand</w:t>
            </w:r>
            <w:r w:rsidRPr="00B85D75">
              <w:rPr>
                <w:rFonts w:ascii="Arial" w:hAnsi="Arial" w:cs="Arial"/>
                <w:sz w:val="24"/>
              </w:rPr>
              <w:t xml:space="preserve"> (supérieur)</w:t>
            </w:r>
          </w:p>
          <w:p w14:paraId="11CD2CE8" w14:textId="77777777" w:rsidR="00B85D75" w:rsidRDefault="00B85D75" w:rsidP="009E75E1">
            <w:pPr>
              <w:rPr>
                <w:rFonts w:ascii="Arial" w:hAnsi="Arial" w:cs="Arial"/>
                <w:sz w:val="24"/>
              </w:rPr>
            </w:pPr>
          </w:p>
          <w:p w14:paraId="074088AA" w14:textId="77777777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699" w:type="dxa"/>
            <w:gridSpan w:val="6"/>
            <w:tcBorders>
              <w:left w:val="single" w:sz="4" w:space="0" w:color="FFFFFF" w:themeColor="background1"/>
              <w:right w:val="dashed" w:sz="4" w:space="0" w:color="FFFFFF" w:themeColor="background1"/>
            </w:tcBorders>
          </w:tcPr>
          <w:p w14:paraId="51C7A711" w14:textId="77777777" w:rsidR="00B85D75" w:rsidRDefault="00B85D75" w:rsidP="009E75E1">
            <w:pPr>
              <w:rPr>
                <w:rFonts w:ascii="Arial" w:hAnsi="Arial" w:cs="Arial"/>
                <w:sz w:val="24"/>
              </w:rPr>
            </w:pPr>
            <w:r w:rsidRPr="00434225">
              <w:rPr>
                <w:rFonts w:ascii="Arial" w:hAnsi="Arial" w:cs="Arial"/>
                <w:sz w:val="24"/>
              </w:rPr>
              <w:t>1-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Pr="00434225">
              <w:rPr>
                <w:rFonts w:ascii="Arial" w:hAnsi="Arial" w:cs="Arial"/>
                <w:sz w:val="24"/>
              </w:rPr>
              <w:t>Je place 1 point à côté du plus petit nombre et 2 points à côté du plus grand</w:t>
            </w:r>
          </w:p>
          <w:p w14:paraId="736111B0" w14:textId="77777777" w:rsidR="00B85D75" w:rsidRDefault="00B85D75" w:rsidP="009E75E1">
            <w:pPr>
              <w:rPr>
                <w:rFonts w:ascii="Arial" w:hAnsi="Arial" w:cs="Arial"/>
                <w:sz w:val="24"/>
              </w:rPr>
            </w:pPr>
          </w:p>
          <w:p w14:paraId="6DF076F5" w14:textId="77777777" w:rsidR="00B85D75" w:rsidRDefault="00B85D75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2- Je relie mes points</w:t>
            </w:r>
          </w:p>
          <w:p w14:paraId="3D10961B" w14:textId="77777777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282" w:type="dxa"/>
            <w:gridSpan w:val="6"/>
            <w:tcBorders>
              <w:left w:val="dashed" w:sz="4" w:space="0" w:color="FFFFFF" w:themeColor="background1"/>
              <w:right w:val="single" w:sz="4" w:space="0" w:color="FFFFFF" w:themeColor="background1"/>
            </w:tcBorders>
          </w:tcPr>
          <w:p w14:paraId="405B6273" w14:textId="77777777" w:rsidR="00B85D75" w:rsidRDefault="00B85D75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13 est plus grand </w:t>
            </w:r>
          </w:p>
          <w:p w14:paraId="0CDCAB0D" w14:textId="77777777" w:rsidR="00B85D75" w:rsidRPr="00434225" w:rsidRDefault="00B85D75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que 9</w:t>
            </w:r>
          </w:p>
          <w:p w14:paraId="089AB9F6" w14:textId="77777777" w:rsidR="00B85D75" w:rsidRDefault="00B85D75" w:rsidP="009E75E1">
            <w:pPr>
              <w:rPr>
                <w:rFonts w:ascii="Arial" w:hAnsi="Arial" w:cs="Arial"/>
                <w:sz w:val="40"/>
              </w:rPr>
            </w:pPr>
            <w:r>
              <w:rPr>
                <w:rFonts w:ascii="Arial" w:hAnsi="Arial" w:cs="Arial"/>
                <w:sz w:val="40"/>
              </w:rPr>
              <w:t>13</w:t>
            </w:r>
            <w:r w:rsidRPr="000C5CF7">
              <w:rPr>
                <w:rFonts w:ascii="Arial" w:hAnsi="Arial" w:cs="Arial"/>
                <w:sz w:val="40"/>
              </w:rPr>
              <w:t xml:space="preserve"> </w:t>
            </w:r>
            <w:r>
              <w:rPr>
                <w:rFonts w:ascii="Arial" w:hAnsi="Arial" w:cs="Arial"/>
                <w:sz w:val="40"/>
              </w:rPr>
              <w:t xml:space="preserve"> </w:t>
            </w:r>
            <w:proofErr w:type="gramStart"/>
            <w:r w:rsidRPr="000C5CF7">
              <w:rPr>
                <w:rFonts w:ascii="Arial" w:hAnsi="Arial" w:cs="Arial"/>
                <w:b/>
                <w:sz w:val="56"/>
              </w:rPr>
              <w:t>:</w:t>
            </w:r>
            <w:r>
              <w:rPr>
                <w:rFonts w:ascii="Arial" w:hAnsi="Arial" w:cs="Arial"/>
                <w:sz w:val="40"/>
              </w:rPr>
              <w:t xml:space="preserve">  </w:t>
            </w:r>
            <w:r w:rsidRPr="000C5CF7">
              <w:rPr>
                <w:rFonts w:ascii="Arial" w:hAnsi="Arial" w:cs="Arial"/>
                <w:b/>
                <w:sz w:val="96"/>
              </w:rPr>
              <w:t>.</w:t>
            </w:r>
            <w:proofErr w:type="gramEnd"/>
            <w:r>
              <w:rPr>
                <w:rFonts w:ascii="Arial" w:hAnsi="Arial" w:cs="Arial"/>
                <w:sz w:val="40"/>
              </w:rPr>
              <w:t xml:space="preserve">  9</w:t>
            </w:r>
          </w:p>
          <w:p w14:paraId="32DCDA99" w14:textId="77777777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40"/>
              </w:rPr>
              <w:t xml:space="preserve">13   </w:t>
            </w:r>
            <w:r w:rsidRPr="000C5CF7">
              <w:rPr>
                <w:rFonts w:ascii="Arial" w:hAnsi="Arial" w:cs="Arial"/>
                <w:b/>
                <w:noProof/>
                <w:sz w:val="72"/>
                <w:szCs w:val="144"/>
                <w:lang w:eastAsia="fr-CA"/>
              </w:rPr>
              <w:t>&gt;</w:t>
            </w:r>
            <w:r>
              <w:rPr>
                <w:rFonts w:ascii="Arial" w:hAnsi="Arial" w:cs="Arial"/>
                <w:sz w:val="24"/>
              </w:rPr>
              <w:t xml:space="preserve">     </w:t>
            </w:r>
            <w:r>
              <w:rPr>
                <w:rFonts w:ascii="Arial" w:hAnsi="Arial" w:cs="Arial"/>
                <w:noProof/>
                <w:sz w:val="40"/>
                <w:szCs w:val="144"/>
                <w:lang w:eastAsia="fr-CA"/>
              </w:rPr>
              <w:t>9</w:t>
            </w:r>
          </w:p>
        </w:tc>
      </w:tr>
      <w:tr w:rsidR="00F761F2" w:rsidRPr="00B967D9" w14:paraId="7CCD1258" w14:textId="323F175C" w:rsidTr="008321E6">
        <w:tc>
          <w:tcPr>
            <w:tcW w:w="2469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994EF2E" w14:textId="77777777" w:rsidR="00F761F2" w:rsidRPr="002E1ABE" w:rsidRDefault="00F761F2" w:rsidP="009E75E1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2E1ABE">
              <w:rPr>
                <w:rFonts w:ascii="Arial" w:hAnsi="Arial" w:cs="Arial"/>
                <w:b/>
                <w:sz w:val="28"/>
                <w:szCs w:val="28"/>
              </w:rPr>
              <w:t>Égal</w:t>
            </w:r>
            <w:r w:rsidRPr="002E1ABE">
              <w:rPr>
                <w:rFonts w:ascii="Arial" w:hAnsi="Arial" w:cs="Arial"/>
                <w:b/>
                <w:sz w:val="24"/>
              </w:rPr>
              <w:t xml:space="preserve"> </w:t>
            </w:r>
          </w:p>
          <w:p w14:paraId="11A8A0FD" w14:textId="77777777" w:rsidR="00F761F2" w:rsidRDefault="00F761F2" w:rsidP="009E75E1">
            <w:pPr>
              <w:pStyle w:val="Paragraphedeliste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</w:rPr>
              <w:t>(autant que)</w:t>
            </w:r>
          </w:p>
        </w:tc>
        <w:tc>
          <w:tcPr>
            <w:tcW w:w="1886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3102BD3" w14:textId="168B5206" w:rsidR="00F761F2" w:rsidRPr="00B967D9" w:rsidRDefault="00F761F2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Symbole   </w:t>
            </w:r>
            <w:r w:rsidRPr="00E94A2A">
              <w:rPr>
                <w:rFonts w:ascii="Arial" w:hAnsi="Arial" w:cs="Arial"/>
                <w:sz w:val="56"/>
              </w:rPr>
              <w:t>=</w:t>
            </w:r>
          </w:p>
        </w:tc>
        <w:tc>
          <w:tcPr>
            <w:tcW w:w="4393" w:type="dxa"/>
            <w:gridSpan w:val="1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4E2CABE" w14:textId="4FCD6AE9" w:rsidR="00F761F2" w:rsidRPr="00B967D9" w:rsidRDefault="00F761F2" w:rsidP="00F761F2">
            <w:pPr>
              <w:spacing w:before="12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Les nombres ont la même valeur.</w:t>
            </w:r>
          </w:p>
        </w:tc>
        <w:tc>
          <w:tcPr>
            <w:tcW w:w="2550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3CBC736" w14:textId="6B5F6AB5" w:rsidR="00F761F2" w:rsidRPr="00F761F2" w:rsidRDefault="00F761F2" w:rsidP="00F761F2">
            <w:pPr>
              <w:spacing w:before="120"/>
              <w:rPr>
                <w:rFonts w:ascii="Arial" w:hAnsi="Arial" w:cs="Arial"/>
                <w:sz w:val="32"/>
              </w:rPr>
            </w:pPr>
            <w:r w:rsidRPr="00F761F2">
              <w:rPr>
                <w:rFonts w:ascii="Arial" w:hAnsi="Arial" w:cs="Arial"/>
                <w:sz w:val="32"/>
              </w:rPr>
              <w:t>2 + 3 = 4 + 1</w:t>
            </w:r>
          </w:p>
        </w:tc>
        <w:tc>
          <w:tcPr>
            <w:tcW w:w="28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BA61054" w14:textId="0FD1CD8C" w:rsidR="00F761F2" w:rsidRPr="00F761F2" w:rsidRDefault="00F761F2" w:rsidP="00F761F2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3389" w:type="dxa"/>
            <w:gridSpan w:val="8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96FF7F8" w14:textId="2F7D0CC3" w:rsidR="00F761F2" w:rsidRPr="00F761F2" w:rsidRDefault="00F761F2" w:rsidP="00F761F2">
            <w:pPr>
              <w:spacing w:before="120"/>
              <w:rPr>
                <w:rFonts w:ascii="Arial" w:hAnsi="Arial" w:cs="Arial"/>
                <w:sz w:val="32"/>
              </w:rPr>
            </w:pPr>
            <w:r w:rsidRPr="00F761F2">
              <w:rPr>
                <w:rFonts w:ascii="Arial" w:hAnsi="Arial" w:cs="Arial"/>
                <w:sz w:val="32"/>
              </w:rPr>
              <w:t>6 – 4 = 2</w:t>
            </w:r>
          </w:p>
        </w:tc>
      </w:tr>
      <w:tr w:rsidR="00B85D75" w:rsidRPr="00B967D9" w14:paraId="29824A75" w14:textId="77777777" w:rsidTr="008321E6">
        <w:trPr>
          <w:gridAfter w:val="1"/>
          <w:wAfter w:w="125" w:type="dxa"/>
        </w:trPr>
        <w:tc>
          <w:tcPr>
            <w:tcW w:w="14845" w:type="dxa"/>
            <w:gridSpan w:val="34"/>
            <w:shd w:val="clear" w:color="auto" w:fill="D9D9D9" w:themeFill="background1" w:themeFillShade="D9"/>
          </w:tcPr>
          <w:p w14:paraId="6245C422" w14:textId="77777777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  <w:r w:rsidRPr="00B967D9">
              <w:rPr>
                <w:rFonts w:ascii="Arial" w:hAnsi="Arial" w:cs="Arial"/>
                <w:b/>
                <w:sz w:val="44"/>
                <w:szCs w:val="44"/>
              </w:rPr>
              <w:lastRenderedPageBreak/>
              <w:t>D</w:t>
            </w:r>
            <w:r w:rsidRPr="00A76F3F">
              <w:rPr>
                <w:rFonts w:ascii="Arial" w:hAnsi="Arial" w:cs="Arial"/>
                <w:sz w:val="28"/>
                <w:szCs w:val="28"/>
              </w:rPr>
              <w:t>écomposer un</w:t>
            </w:r>
            <w:r w:rsidRPr="00A76F3F">
              <w:rPr>
                <w:rFonts w:ascii="Arial" w:hAnsi="Arial" w:cs="Arial"/>
                <w:sz w:val="32"/>
                <w:szCs w:val="28"/>
              </w:rPr>
              <w:t xml:space="preserve"> </w:t>
            </w:r>
            <w:r w:rsidRPr="00A76F3F">
              <w:rPr>
                <w:rFonts w:ascii="Arial" w:hAnsi="Arial" w:cs="Arial"/>
                <w:sz w:val="28"/>
                <w:szCs w:val="28"/>
              </w:rPr>
              <w:t>nombre</w:t>
            </w:r>
          </w:p>
        </w:tc>
      </w:tr>
      <w:tr w:rsidR="00B85D75" w:rsidRPr="00B967D9" w14:paraId="3E71BEE8" w14:textId="77777777" w:rsidTr="008321E6">
        <w:trPr>
          <w:gridAfter w:val="1"/>
          <w:wAfter w:w="125" w:type="dxa"/>
        </w:trPr>
        <w:tc>
          <w:tcPr>
            <w:tcW w:w="8606" w:type="dxa"/>
            <w:gridSpan w:val="20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BF9E03A" w14:textId="77777777" w:rsidR="00A4432D" w:rsidRPr="00A4432D" w:rsidRDefault="00A76F3F" w:rsidP="00A4432D">
            <w:pPr>
              <w:pStyle w:val="Paragraphedeliste"/>
              <w:numPr>
                <w:ilvl w:val="0"/>
                <w:numId w:val="34"/>
              </w:numPr>
              <w:rPr>
                <w:rFonts w:ascii="Arial" w:hAnsi="Arial" w:cs="Arial"/>
                <w:sz w:val="28"/>
                <w:szCs w:val="24"/>
              </w:rPr>
            </w:pPr>
            <w:r w:rsidRPr="00A4432D">
              <w:rPr>
                <w:rFonts w:ascii="Arial" w:hAnsi="Arial" w:cs="Arial"/>
                <w:sz w:val="28"/>
                <w:szCs w:val="24"/>
              </w:rPr>
              <w:t>Décomposition additive</w:t>
            </w:r>
            <w:r w:rsidR="00A4432D" w:rsidRPr="00A4432D">
              <w:rPr>
                <w:rFonts w:ascii="Arial" w:hAnsi="Arial" w:cs="Arial"/>
                <w:sz w:val="28"/>
                <w:szCs w:val="24"/>
              </w:rPr>
              <w:t> : 456 = 400 + 50 + 6</w:t>
            </w:r>
          </w:p>
          <w:p w14:paraId="66346561" w14:textId="78C88422" w:rsidR="0031783B" w:rsidRPr="00A4432D" w:rsidRDefault="0031783B" w:rsidP="00A4432D">
            <w:pPr>
              <w:pStyle w:val="Paragraphedeliste"/>
              <w:numPr>
                <w:ilvl w:val="0"/>
                <w:numId w:val="34"/>
              </w:numPr>
              <w:rPr>
                <w:rFonts w:ascii="Arial" w:hAnsi="Arial" w:cs="Arial"/>
                <w:sz w:val="28"/>
                <w:szCs w:val="24"/>
              </w:rPr>
            </w:pPr>
            <w:r w:rsidRPr="00A4432D">
              <w:rPr>
                <w:rFonts w:ascii="Arial" w:hAnsi="Arial" w:cs="Arial"/>
                <w:sz w:val="28"/>
                <w:szCs w:val="24"/>
              </w:rPr>
              <w:t>Décomposition lettrée</w:t>
            </w:r>
            <w:r w:rsidR="00A4432D" w:rsidRPr="00A4432D">
              <w:rPr>
                <w:rFonts w:ascii="Arial" w:hAnsi="Arial" w:cs="Arial"/>
                <w:sz w:val="28"/>
                <w:szCs w:val="24"/>
              </w:rPr>
              <w:t> : 456 = 4 C + 5 D + 6 U</w:t>
            </w:r>
          </w:p>
          <w:p w14:paraId="066F38E2" w14:textId="6B77CE8E" w:rsidR="0031783B" w:rsidRPr="0031783B" w:rsidRDefault="0031783B" w:rsidP="0031783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32" w:type="dxa"/>
            <w:gridSpan w:val="10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F820031" w14:textId="77777777" w:rsidR="008572C1" w:rsidRDefault="00A4432D" w:rsidP="00A4432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Décompose 258 :</w:t>
            </w:r>
          </w:p>
          <w:tbl>
            <w:tblPr>
              <w:tblW w:w="620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689"/>
              <w:gridCol w:w="689"/>
              <w:gridCol w:w="689"/>
              <w:gridCol w:w="689"/>
              <w:gridCol w:w="689"/>
              <w:gridCol w:w="689"/>
              <w:gridCol w:w="689"/>
              <w:gridCol w:w="689"/>
              <w:gridCol w:w="689"/>
            </w:tblGrid>
            <w:tr w:rsidR="00A4432D" w:rsidRPr="00507098" w14:paraId="0D1CDD25" w14:textId="77777777" w:rsidTr="00C0625C">
              <w:trPr>
                <w:trHeight w:val="595"/>
              </w:trPr>
              <w:tc>
                <w:tcPr>
                  <w:tcW w:w="68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94E2A98" w14:textId="77777777" w:rsidR="00A4432D" w:rsidRPr="00507098" w:rsidRDefault="00A4432D" w:rsidP="00C0625C">
                  <w:pPr>
                    <w:jc w:val="center"/>
                  </w:pPr>
                </w:p>
              </w:tc>
              <w:tc>
                <w:tcPr>
                  <w:tcW w:w="68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6C4FE68" w14:textId="77777777" w:rsidR="00A4432D" w:rsidRPr="00507098" w:rsidRDefault="00A4432D" w:rsidP="00C0625C">
                  <w:pPr>
                    <w:jc w:val="center"/>
                  </w:pPr>
                </w:p>
              </w:tc>
              <w:tc>
                <w:tcPr>
                  <w:tcW w:w="68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E60B8EC" w14:textId="77777777" w:rsidR="00A4432D" w:rsidRPr="00507098" w:rsidRDefault="00A4432D" w:rsidP="00C0625C">
                  <w:pPr>
                    <w:jc w:val="center"/>
                  </w:pPr>
                </w:p>
              </w:tc>
              <w:tc>
                <w:tcPr>
                  <w:tcW w:w="68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FA2E0BF" w14:textId="77777777" w:rsidR="00A4432D" w:rsidRPr="00507098" w:rsidRDefault="00A4432D" w:rsidP="00C0625C">
                  <w:pPr>
                    <w:jc w:val="center"/>
                  </w:pPr>
                </w:p>
              </w:tc>
              <w:tc>
                <w:tcPr>
                  <w:tcW w:w="68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auto"/>
                  </w:tcBorders>
                </w:tcPr>
                <w:p w14:paraId="1694BCE8" w14:textId="77777777" w:rsidR="00A4432D" w:rsidRPr="00507098" w:rsidRDefault="00A4432D" w:rsidP="00C0625C">
                  <w:pPr>
                    <w:jc w:val="center"/>
                  </w:pPr>
                </w:p>
              </w:tc>
              <w:tc>
                <w:tcPr>
                  <w:tcW w:w="68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auto"/>
                  </w:tcBorders>
                </w:tcPr>
                <w:p w14:paraId="631FC8A0" w14:textId="77777777" w:rsidR="00A4432D" w:rsidRPr="00507098" w:rsidRDefault="00A4432D" w:rsidP="00C0625C">
                  <w:pPr>
                    <w:jc w:val="center"/>
                  </w:pPr>
                </w:p>
              </w:tc>
              <w:tc>
                <w:tcPr>
                  <w:tcW w:w="68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auto"/>
                  </w:tcBorders>
                </w:tcPr>
                <w:p w14:paraId="556092BE" w14:textId="77777777" w:rsidR="00A4432D" w:rsidRPr="00507098" w:rsidRDefault="00A4432D" w:rsidP="00C0625C">
                  <w:pPr>
                    <w:jc w:val="center"/>
                  </w:pPr>
                </w:p>
              </w:tc>
              <w:tc>
                <w:tcPr>
                  <w:tcW w:w="68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auto"/>
                  </w:tcBorders>
                </w:tcPr>
                <w:p w14:paraId="74EA5D16" w14:textId="77777777" w:rsidR="00A4432D" w:rsidRPr="00507098" w:rsidRDefault="00A4432D" w:rsidP="00C0625C">
                  <w:pPr>
                    <w:jc w:val="center"/>
                  </w:pPr>
                </w:p>
              </w:tc>
              <w:tc>
                <w:tcPr>
                  <w:tcW w:w="68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auto"/>
                  </w:tcBorders>
                </w:tcPr>
                <w:p w14:paraId="5E01FB91" w14:textId="77777777" w:rsidR="00A4432D" w:rsidRPr="00507098" w:rsidRDefault="00A4432D" w:rsidP="00C0625C">
                  <w:pPr>
                    <w:jc w:val="center"/>
                  </w:pPr>
                </w:p>
              </w:tc>
            </w:tr>
            <w:tr w:rsidR="00A4432D" w:rsidRPr="00507098" w14:paraId="5C019006" w14:textId="77777777" w:rsidTr="00C0625C">
              <w:trPr>
                <w:trHeight w:val="595"/>
              </w:trPr>
              <w:tc>
                <w:tcPr>
                  <w:tcW w:w="68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75C8466" w14:textId="77777777" w:rsidR="00A4432D" w:rsidRPr="00507098" w:rsidRDefault="00A4432D" w:rsidP="00C0625C">
                  <w:pPr>
                    <w:jc w:val="center"/>
                  </w:pPr>
                </w:p>
              </w:tc>
              <w:tc>
                <w:tcPr>
                  <w:tcW w:w="68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34FFA20" w14:textId="77777777" w:rsidR="00A4432D" w:rsidRPr="00507098" w:rsidRDefault="00A4432D" w:rsidP="00C0625C">
                  <w:pPr>
                    <w:jc w:val="center"/>
                  </w:pPr>
                </w:p>
              </w:tc>
              <w:tc>
                <w:tcPr>
                  <w:tcW w:w="68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E3B5286" w14:textId="77777777" w:rsidR="00A4432D" w:rsidRPr="00507098" w:rsidRDefault="00A4432D" w:rsidP="00C0625C">
                  <w:pPr>
                    <w:jc w:val="center"/>
                  </w:pPr>
                </w:p>
              </w:tc>
              <w:tc>
                <w:tcPr>
                  <w:tcW w:w="68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4D9C1A9" w14:textId="77777777" w:rsidR="00A4432D" w:rsidRPr="00507098" w:rsidRDefault="00A4432D" w:rsidP="00C0625C">
                  <w:pPr>
                    <w:jc w:val="center"/>
                  </w:pPr>
                </w:p>
              </w:tc>
              <w:tc>
                <w:tcPr>
                  <w:tcW w:w="68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auto"/>
                  </w:tcBorders>
                </w:tcPr>
                <w:p w14:paraId="40E74836" w14:textId="77777777" w:rsidR="00A4432D" w:rsidRPr="00507098" w:rsidRDefault="00A4432D" w:rsidP="00C0625C">
                  <w:pPr>
                    <w:jc w:val="center"/>
                  </w:pPr>
                </w:p>
              </w:tc>
              <w:tc>
                <w:tcPr>
                  <w:tcW w:w="68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auto"/>
                  </w:tcBorders>
                </w:tcPr>
                <w:p w14:paraId="03CA14F7" w14:textId="77777777" w:rsidR="00A4432D" w:rsidRPr="00507098" w:rsidRDefault="00A4432D" w:rsidP="00C0625C">
                  <w:pPr>
                    <w:jc w:val="center"/>
                  </w:pPr>
                </w:p>
              </w:tc>
              <w:tc>
                <w:tcPr>
                  <w:tcW w:w="68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auto"/>
                  </w:tcBorders>
                </w:tcPr>
                <w:p w14:paraId="7A92F6EF" w14:textId="77777777" w:rsidR="00A4432D" w:rsidRPr="00507098" w:rsidRDefault="00A4432D" w:rsidP="00C0625C">
                  <w:pPr>
                    <w:jc w:val="center"/>
                  </w:pPr>
                </w:p>
              </w:tc>
              <w:tc>
                <w:tcPr>
                  <w:tcW w:w="68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auto"/>
                  </w:tcBorders>
                </w:tcPr>
                <w:p w14:paraId="7318194B" w14:textId="77777777" w:rsidR="00A4432D" w:rsidRPr="00507098" w:rsidRDefault="00A4432D" w:rsidP="00C0625C">
                  <w:pPr>
                    <w:jc w:val="center"/>
                  </w:pPr>
                </w:p>
              </w:tc>
              <w:tc>
                <w:tcPr>
                  <w:tcW w:w="68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auto"/>
                  </w:tcBorders>
                </w:tcPr>
                <w:p w14:paraId="7E8F56CA" w14:textId="77777777" w:rsidR="00A4432D" w:rsidRPr="00507098" w:rsidRDefault="00A4432D" w:rsidP="00C0625C">
                  <w:pPr>
                    <w:jc w:val="center"/>
                  </w:pPr>
                </w:p>
              </w:tc>
            </w:tr>
            <w:tr w:rsidR="00A4432D" w:rsidRPr="00507098" w14:paraId="7A020039" w14:textId="77777777" w:rsidTr="00C0625C">
              <w:trPr>
                <w:trHeight w:val="595"/>
              </w:trPr>
              <w:tc>
                <w:tcPr>
                  <w:tcW w:w="68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2FF0DC5" w14:textId="77777777" w:rsidR="00A4432D" w:rsidRPr="00507098" w:rsidRDefault="00A4432D" w:rsidP="00C0625C">
                  <w:pPr>
                    <w:jc w:val="center"/>
                  </w:pPr>
                </w:p>
              </w:tc>
              <w:tc>
                <w:tcPr>
                  <w:tcW w:w="68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DC0255E" w14:textId="77777777" w:rsidR="00A4432D" w:rsidRPr="00507098" w:rsidRDefault="00A4432D" w:rsidP="00C0625C">
                  <w:pPr>
                    <w:jc w:val="center"/>
                  </w:pPr>
                </w:p>
              </w:tc>
              <w:tc>
                <w:tcPr>
                  <w:tcW w:w="68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F666914" w14:textId="77777777" w:rsidR="00A4432D" w:rsidRPr="00507098" w:rsidRDefault="00A4432D" w:rsidP="00C0625C">
                  <w:pPr>
                    <w:jc w:val="center"/>
                  </w:pPr>
                </w:p>
              </w:tc>
              <w:tc>
                <w:tcPr>
                  <w:tcW w:w="68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6DA0D9D" w14:textId="77777777" w:rsidR="00A4432D" w:rsidRPr="00507098" w:rsidRDefault="00A4432D" w:rsidP="00C0625C">
                  <w:pPr>
                    <w:jc w:val="center"/>
                  </w:pPr>
                </w:p>
              </w:tc>
              <w:tc>
                <w:tcPr>
                  <w:tcW w:w="68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auto"/>
                  </w:tcBorders>
                </w:tcPr>
                <w:p w14:paraId="264928B6" w14:textId="77777777" w:rsidR="00A4432D" w:rsidRPr="00507098" w:rsidRDefault="00A4432D" w:rsidP="00C0625C">
                  <w:pPr>
                    <w:jc w:val="center"/>
                  </w:pPr>
                </w:p>
              </w:tc>
              <w:tc>
                <w:tcPr>
                  <w:tcW w:w="68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auto"/>
                  </w:tcBorders>
                </w:tcPr>
                <w:p w14:paraId="5FAB9E83" w14:textId="77777777" w:rsidR="00A4432D" w:rsidRPr="00507098" w:rsidRDefault="00A4432D" w:rsidP="00C0625C">
                  <w:pPr>
                    <w:jc w:val="center"/>
                  </w:pPr>
                </w:p>
              </w:tc>
              <w:tc>
                <w:tcPr>
                  <w:tcW w:w="68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auto"/>
                  </w:tcBorders>
                </w:tcPr>
                <w:p w14:paraId="55ED03F8" w14:textId="77777777" w:rsidR="00A4432D" w:rsidRPr="00507098" w:rsidRDefault="00A4432D" w:rsidP="00C0625C">
                  <w:pPr>
                    <w:jc w:val="center"/>
                  </w:pPr>
                </w:p>
              </w:tc>
              <w:tc>
                <w:tcPr>
                  <w:tcW w:w="68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auto"/>
                  </w:tcBorders>
                </w:tcPr>
                <w:p w14:paraId="00BE2F05" w14:textId="77777777" w:rsidR="00A4432D" w:rsidRPr="00507098" w:rsidRDefault="00A4432D" w:rsidP="00C0625C">
                  <w:pPr>
                    <w:jc w:val="center"/>
                  </w:pPr>
                </w:p>
              </w:tc>
              <w:tc>
                <w:tcPr>
                  <w:tcW w:w="68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auto"/>
                  </w:tcBorders>
                </w:tcPr>
                <w:p w14:paraId="1B1E71D7" w14:textId="77777777" w:rsidR="00A4432D" w:rsidRPr="00507098" w:rsidRDefault="00A4432D" w:rsidP="00C0625C">
                  <w:pPr>
                    <w:jc w:val="center"/>
                  </w:pPr>
                </w:p>
              </w:tc>
            </w:tr>
          </w:tbl>
          <w:p w14:paraId="46895D35" w14:textId="7E1E11C7" w:rsidR="00A4432D" w:rsidRPr="00A4432D" w:rsidRDefault="00A4432D" w:rsidP="00A4432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4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EC99764" w14:textId="77777777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23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6C1A8B3" w14:textId="77777777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</w:p>
        </w:tc>
      </w:tr>
      <w:tr w:rsidR="00B85D75" w:rsidRPr="00B967D9" w14:paraId="5020E287" w14:textId="77777777" w:rsidTr="008321E6">
        <w:trPr>
          <w:gridAfter w:val="1"/>
          <w:wAfter w:w="125" w:type="dxa"/>
        </w:trPr>
        <w:tc>
          <w:tcPr>
            <w:tcW w:w="14845" w:type="dxa"/>
            <w:gridSpan w:val="34"/>
            <w:shd w:val="clear" w:color="auto" w:fill="D9D9D9" w:themeFill="background1" w:themeFillShade="D9"/>
          </w:tcPr>
          <w:p w14:paraId="2CB5A8FE" w14:textId="77777777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4"/>
                <w:szCs w:val="44"/>
              </w:rPr>
              <w:t>D</w:t>
            </w:r>
            <w:r>
              <w:rPr>
                <w:rFonts w:ascii="Arial" w:hAnsi="Arial" w:cs="Arial"/>
                <w:sz w:val="28"/>
                <w:szCs w:val="28"/>
              </w:rPr>
              <w:t>roite numérique</w:t>
            </w:r>
          </w:p>
        </w:tc>
      </w:tr>
      <w:tr w:rsidR="00B85D75" w:rsidRPr="00B967D9" w14:paraId="2277CE75" w14:textId="77777777" w:rsidTr="008321E6">
        <w:trPr>
          <w:gridAfter w:val="1"/>
          <w:wAfter w:w="125" w:type="dxa"/>
        </w:trPr>
        <w:tc>
          <w:tcPr>
            <w:tcW w:w="4754" w:type="dxa"/>
            <w:gridSpan w:val="11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AB1C2AC" w14:textId="531A1A6B" w:rsidR="00A362F3" w:rsidRPr="00A4432D" w:rsidRDefault="00A362F3" w:rsidP="00F31DCB">
            <w:pPr>
              <w:rPr>
                <w:rFonts w:ascii="Arial" w:hAnsi="Arial" w:cs="Arial"/>
                <w:sz w:val="28"/>
                <w:szCs w:val="32"/>
              </w:rPr>
            </w:pPr>
            <w:r w:rsidRPr="00A4432D">
              <w:rPr>
                <w:rFonts w:ascii="Arial" w:hAnsi="Arial" w:cs="Arial"/>
                <w:sz w:val="24"/>
                <w:szCs w:val="24"/>
              </w:rPr>
              <w:t>Droite graduée au moyen de nombres.</w:t>
            </w:r>
          </w:p>
          <w:p w14:paraId="189F2F1C" w14:textId="1E945484" w:rsidR="00A362F3" w:rsidRPr="00F31DCB" w:rsidRDefault="00A362F3" w:rsidP="00F31DCB">
            <w:pPr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656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DDF0563" w14:textId="77777777" w:rsidR="00B85D75" w:rsidRDefault="00B85D75" w:rsidP="009E75E1">
            <w:pPr>
              <w:rPr>
                <w:rFonts w:ascii="Arial" w:hAnsi="Arial" w:cs="Arial"/>
                <w:sz w:val="24"/>
              </w:rPr>
            </w:pPr>
          </w:p>
          <w:p w14:paraId="5FDE73FD" w14:textId="77777777" w:rsidR="00B85D75" w:rsidRDefault="00B85D75" w:rsidP="009E75E1">
            <w:pPr>
              <w:rPr>
                <w:rFonts w:ascii="Arial" w:hAnsi="Arial" w:cs="Arial"/>
                <w:sz w:val="24"/>
              </w:rPr>
            </w:pPr>
          </w:p>
          <w:p w14:paraId="7414A69F" w14:textId="77777777" w:rsidR="00B85D75" w:rsidRDefault="00B85D75" w:rsidP="009E75E1">
            <w:pPr>
              <w:rPr>
                <w:rFonts w:ascii="Arial" w:hAnsi="Arial" w:cs="Arial"/>
                <w:sz w:val="24"/>
              </w:rPr>
            </w:pPr>
          </w:p>
          <w:p w14:paraId="57490950" w14:textId="77777777" w:rsidR="00B85D75" w:rsidRDefault="00B85D75" w:rsidP="009E75E1">
            <w:pPr>
              <w:rPr>
                <w:rFonts w:ascii="Arial" w:hAnsi="Arial" w:cs="Arial"/>
                <w:sz w:val="24"/>
              </w:rPr>
            </w:pPr>
          </w:p>
          <w:p w14:paraId="27F71CF4" w14:textId="77777777" w:rsidR="00B85D75" w:rsidRDefault="00B85D75" w:rsidP="009E75E1">
            <w:pPr>
              <w:rPr>
                <w:rFonts w:ascii="Arial" w:hAnsi="Arial" w:cs="Arial"/>
                <w:sz w:val="24"/>
              </w:rPr>
            </w:pPr>
          </w:p>
          <w:p w14:paraId="4E1E7CC7" w14:textId="77777777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976" w:type="dxa"/>
            <w:gridSpan w:val="17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A917A84" w14:textId="10DF817B" w:rsidR="00F31DCB" w:rsidRPr="00F31DCB" w:rsidRDefault="00F31DCB" w:rsidP="009E75E1">
            <w:pPr>
              <w:rPr>
                <w:rFonts w:ascii="Arial" w:hAnsi="Arial" w:cs="Arial"/>
                <w:sz w:val="28"/>
                <w:szCs w:val="32"/>
              </w:rPr>
            </w:pPr>
            <w:r w:rsidRPr="00F31DCB">
              <w:rPr>
                <w:rFonts w:ascii="Arial" w:hAnsi="Arial" w:cs="Arial"/>
                <w:sz w:val="24"/>
                <w:szCs w:val="24"/>
              </w:rPr>
              <w:t>Les nombres sont placés en ordre croissant.</w:t>
            </w:r>
          </w:p>
          <w:p w14:paraId="4B8CDB09" w14:textId="67D927E5" w:rsidR="00B85D75" w:rsidRDefault="00A4432D" w:rsidP="009E75E1">
            <w:pPr>
              <w:rPr>
                <w:rFonts w:ascii="Arial" w:hAnsi="Arial" w:cs="Arial"/>
                <w:noProof/>
                <w:sz w:val="24"/>
                <w:lang w:eastAsia="fr-CA"/>
              </w:rPr>
            </w:pPr>
            <w:r>
              <w:rPr>
                <w:rFonts w:ascii="Arial" w:hAnsi="Arial" w:cs="Arial"/>
                <w:sz w:val="24"/>
                <w:szCs w:val="24"/>
              </w:rPr>
              <w:t>Le pas de graduation (bond</w:t>
            </w:r>
            <w:r w:rsidR="00F31DCB" w:rsidRPr="00F31DCB">
              <w:rPr>
                <w:rFonts w:ascii="Arial" w:hAnsi="Arial" w:cs="Arial"/>
                <w:sz w:val="24"/>
                <w:szCs w:val="24"/>
              </w:rPr>
              <w:t>) est constant.</w:t>
            </w:r>
          </w:p>
          <w:p w14:paraId="7B05C94A" w14:textId="77777777" w:rsidR="00220847" w:rsidRDefault="00220847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3FCD5570" wp14:editId="435383D4">
                  <wp:extent cx="3913477" cy="716973"/>
                  <wp:effectExtent l="0" t="0" r="0" b="6985"/>
                  <wp:docPr id="406" name="Image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oite numérique.tif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3679" cy="728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082394" w14:textId="77777777" w:rsidR="008321E6" w:rsidRDefault="008321E6" w:rsidP="009E75E1">
            <w:pPr>
              <w:rPr>
                <w:rFonts w:ascii="Arial" w:hAnsi="Arial" w:cs="Arial"/>
                <w:sz w:val="24"/>
              </w:rPr>
            </w:pPr>
          </w:p>
          <w:p w14:paraId="5B49BCCE" w14:textId="77777777" w:rsidR="008321E6" w:rsidRDefault="008321E6" w:rsidP="009E75E1">
            <w:pPr>
              <w:rPr>
                <w:rFonts w:ascii="Arial" w:hAnsi="Arial" w:cs="Arial"/>
                <w:sz w:val="24"/>
              </w:rPr>
            </w:pPr>
          </w:p>
          <w:p w14:paraId="36DD1516" w14:textId="77777777" w:rsidR="008321E6" w:rsidRDefault="008321E6" w:rsidP="009E75E1">
            <w:pPr>
              <w:rPr>
                <w:rFonts w:ascii="Arial" w:hAnsi="Arial" w:cs="Arial"/>
                <w:sz w:val="24"/>
              </w:rPr>
            </w:pPr>
          </w:p>
          <w:p w14:paraId="5A7EB632" w14:textId="77777777" w:rsidR="008321E6" w:rsidRDefault="008321E6" w:rsidP="009E75E1">
            <w:pPr>
              <w:rPr>
                <w:rFonts w:ascii="Arial" w:hAnsi="Arial" w:cs="Arial"/>
                <w:sz w:val="24"/>
              </w:rPr>
            </w:pPr>
          </w:p>
          <w:p w14:paraId="4A2087C3" w14:textId="77777777" w:rsidR="008321E6" w:rsidRDefault="008321E6" w:rsidP="009E75E1">
            <w:pPr>
              <w:rPr>
                <w:rFonts w:ascii="Arial" w:hAnsi="Arial" w:cs="Arial"/>
                <w:sz w:val="24"/>
              </w:rPr>
            </w:pPr>
          </w:p>
          <w:p w14:paraId="5D051762" w14:textId="77777777" w:rsidR="008321E6" w:rsidRDefault="008321E6" w:rsidP="009E75E1">
            <w:pPr>
              <w:rPr>
                <w:rFonts w:ascii="Arial" w:hAnsi="Arial" w:cs="Arial"/>
                <w:sz w:val="24"/>
              </w:rPr>
            </w:pPr>
          </w:p>
          <w:p w14:paraId="275EF8BF" w14:textId="77777777" w:rsidR="008321E6" w:rsidRDefault="008321E6" w:rsidP="009E75E1">
            <w:pPr>
              <w:rPr>
                <w:rFonts w:ascii="Arial" w:hAnsi="Arial" w:cs="Arial"/>
                <w:sz w:val="24"/>
              </w:rPr>
            </w:pPr>
          </w:p>
          <w:p w14:paraId="017991AE" w14:textId="77777777" w:rsidR="008321E6" w:rsidRDefault="008321E6" w:rsidP="009E75E1">
            <w:pPr>
              <w:rPr>
                <w:rFonts w:ascii="Arial" w:hAnsi="Arial" w:cs="Arial"/>
                <w:sz w:val="24"/>
              </w:rPr>
            </w:pPr>
          </w:p>
          <w:p w14:paraId="2FD66EF8" w14:textId="77777777" w:rsidR="008321E6" w:rsidRDefault="008321E6" w:rsidP="009E75E1">
            <w:pPr>
              <w:rPr>
                <w:rFonts w:ascii="Arial" w:hAnsi="Arial" w:cs="Arial"/>
                <w:sz w:val="24"/>
              </w:rPr>
            </w:pPr>
          </w:p>
          <w:p w14:paraId="506BE0C2" w14:textId="77777777" w:rsidR="008321E6" w:rsidRDefault="008321E6" w:rsidP="009E75E1">
            <w:pPr>
              <w:rPr>
                <w:rFonts w:ascii="Arial" w:hAnsi="Arial" w:cs="Arial"/>
                <w:sz w:val="24"/>
              </w:rPr>
            </w:pPr>
          </w:p>
          <w:p w14:paraId="559A4E73" w14:textId="77777777" w:rsidR="008321E6" w:rsidRDefault="008321E6" w:rsidP="009E75E1">
            <w:pPr>
              <w:rPr>
                <w:rFonts w:ascii="Arial" w:hAnsi="Arial" w:cs="Arial"/>
                <w:sz w:val="24"/>
              </w:rPr>
            </w:pPr>
          </w:p>
          <w:p w14:paraId="1BC07D74" w14:textId="77777777" w:rsidR="008321E6" w:rsidRDefault="008321E6" w:rsidP="009E75E1">
            <w:pPr>
              <w:rPr>
                <w:rFonts w:ascii="Arial" w:hAnsi="Arial" w:cs="Arial"/>
                <w:sz w:val="24"/>
              </w:rPr>
            </w:pPr>
          </w:p>
          <w:p w14:paraId="42997F4A" w14:textId="77777777" w:rsidR="008321E6" w:rsidRDefault="008321E6" w:rsidP="009E75E1">
            <w:pPr>
              <w:rPr>
                <w:rFonts w:ascii="Arial" w:hAnsi="Arial" w:cs="Arial"/>
                <w:sz w:val="24"/>
              </w:rPr>
            </w:pPr>
          </w:p>
          <w:p w14:paraId="15B523E9" w14:textId="77777777" w:rsidR="008321E6" w:rsidRDefault="008321E6" w:rsidP="009E75E1">
            <w:pPr>
              <w:rPr>
                <w:rFonts w:ascii="Arial" w:hAnsi="Arial" w:cs="Arial"/>
                <w:sz w:val="24"/>
              </w:rPr>
            </w:pPr>
          </w:p>
          <w:p w14:paraId="612F55F1" w14:textId="77777777" w:rsidR="008321E6" w:rsidRDefault="008321E6" w:rsidP="009E75E1">
            <w:pPr>
              <w:rPr>
                <w:rFonts w:ascii="Arial" w:hAnsi="Arial" w:cs="Arial"/>
                <w:sz w:val="24"/>
              </w:rPr>
            </w:pPr>
          </w:p>
          <w:p w14:paraId="02A5CAB8" w14:textId="75BBC6FA" w:rsidR="008321E6" w:rsidRPr="00B967D9" w:rsidRDefault="008321E6" w:rsidP="009E75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59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D5EA1F4" w14:textId="77777777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</w:p>
        </w:tc>
      </w:tr>
      <w:tr w:rsidR="00B85D75" w:rsidRPr="00B967D9" w14:paraId="284D9865" w14:textId="77777777" w:rsidTr="008321E6">
        <w:trPr>
          <w:gridAfter w:val="1"/>
          <w:wAfter w:w="125" w:type="dxa"/>
        </w:trPr>
        <w:tc>
          <w:tcPr>
            <w:tcW w:w="14845" w:type="dxa"/>
            <w:gridSpan w:val="34"/>
            <w:shd w:val="clear" w:color="auto" w:fill="D9D9D9" w:themeFill="background1" w:themeFillShade="D9"/>
          </w:tcPr>
          <w:p w14:paraId="2EAFC60C" w14:textId="5AEF41D1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4"/>
                <w:szCs w:val="44"/>
              </w:rPr>
              <w:lastRenderedPageBreak/>
              <w:t>F</w:t>
            </w:r>
            <w:r>
              <w:rPr>
                <w:rFonts w:ascii="Arial" w:hAnsi="Arial" w:cs="Arial"/>
                <w:sz w:val="28"/>
                <w:szCs w:val="24"/>
              </w:rPr>
              <w:t>ractions</w:t>
            </w:r>
          </w:p>
        </w:tc>
      </w:tr>
      <w:tr w:rsidR="006703B2" w:rsidRPr="00B967D9" w14:paraId="570B3801" w14:textId="39EAEBF6" w:rsidTr="008321E6">
        <w:trPr>
          <w:gridAfter w:val="1"/>
          <w:wAfter w:w="125" w:type="dxa"/>
          <w:trHeight w:val="2012"/>
        </w:trPr>
        <w:tc>
          <w:tcPr>
            <w:tcW w:w="2345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3DC32F5" w14:textId="77777777" w:rsidR="006703B2" w:rsidRPr="00A10A0C" w:rsidRDefault="006703B2" w:rsidP="009E75E1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b/>
                <w:sz w:val="26"/>
                <w:szCs w:val="26"/>
              </w:rPr>
            </w:pPr>
            <w:r w:rsidRPr="00A10A0C">
              <w:rPr>
                <w:rFonts w:ascii="Arial" w:hAnsi="Arial" w:cs="Arial"/>
                <w:b/>
                <w:sz w:val="26"/>
                <w:szCs w:val="26"/>
              </w:rPr>
              <w:t xml:space="preserve">Fraction        </w:t>
            </w:r>
          </w:p>
          <w:p w14:paraId="719BB9CB" w14:textId="77777777" w:rsidR="006703B2" w:rsidRPr="00E051BD" w:rsidRDefault="006703B2" w:rsidP="009E75E1">
            <w:pPr>
              <w:pStyle w:val="Paragraphedeliste"/>
              <w:rPr>
                <w:rFonts w:ascii="Arial" w:hAnsi="Arial" w:cs="Arial"/>
                <w:sz w:val="28"/>
                <w:szCs w:val="44"/>
              </w:rPr>
            </w:pPr>
          </w:p>
        </w:tc>
        <w:tc>
          <w:tcPr>
            <w:tcW w:w="2696" w:type="dxa"/>
            <w:gridSpan w:val="9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E3383F3" w14:textId="77777777" w:rsidR="006703B2" w:rsidRPr="00D5534C" w:rsidRDefault="006703B2" w:rsidP="009E75E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Façon de représenter une partie d’un tout.</w:t>
            </w:r>
          </w:p>
          <w:p w14:paraId="1959EE00" w14:textId="77777777" w:rsidR="006703B2" w:rsidRPr="00B967D9" w:rsidRDefault="006703B2" w:rsidP="009E75E1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265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A0C3F0F" w14:textId="691ECCDD" w:rsidR="006703B2" w:rsidRDefault="006703B2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8"/>
                <w:szCs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4759AB04" wp14:editId="4A641E82">
                      <wp:simplePos x="0" y="0"/>
                      <wp:positionH relativeFrom="column">
                        <wp:posOffset>433070</wp:posOffset>
                      </wp:positionH>
                      <wp:positionV relativeFrom="paragraph">
                        <wp:posOffset>271780</wp:posOffset>
                      </wp:positionV>
                      <wp:extent cx="297180" cy="0"/>
                      <wp:effectExtent l="0" t="76200" r="26670" b="114300"/>
                      <wp:wrapNone/>
                      <wp:docPr id="353" name="Connecteur droit avec flèche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718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353" o:spid="_x0000_s1026" type="#_x0000_t32" style="position:absolute;margin-left:34.1pt;margin-top:21.4pt;width:23.4pt;height:0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" strokecolor="black [3040]" strokeweight="1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  <w:szCs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71401101" wp14:editId="0A0DC188">
                      <wp:simplePos x="0" y="0"/>
                      <wp:positionH relativeFrom="column">
                        <wp:posOffset>433070</wp:posOffset>
                      </wp:positionH>
                      <wp:positionV relativeFrom="paragraph">
                        <wp:posOffset>637540</wp:posOffset>
                      </wp:positionV>
                      <wp:extent cx="297180" cy="0"/>
                      <wp:effectExtent l="0" t="76200" r="26670" b="114300"/>
                      <wp:wrapNone/>
                      <wp:docPr id="352" name="Connecteur droit avec flèche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718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352" o:spid="_x0000_s1026" type="#_x0000_t32" style="position:absolute;margin-left:34.1pt;margin-top:50.2pt;width:23.4pt;height:0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" strokecolor="black [3040]" strokeweight="1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  <w:szCs w:val="44"/>
                <w:lang w:eastAsia="fr-CA"/>
              </w:rPr>
              <w:drawing>
                <wp:anchor distT="0" distB="0" distL="114300" distR="114300" simplePos="0" relativeHeight="252210176" behindDoc="1" locked="0" layoutInCell="1" allowOverlap="1" wp14:anchorId="39AAD054" wp14:editId="5DA62847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87630</wp:posOffset>
                  </wp:positionV>
                  <wp:extent cx="415290" cy="830580"/>
                  <wp:effectExtent l="0" t="0" r="3810" b="7620"/>
                  <wp:wrapSquare wrapText="bothSides"/>
                  <wp:docPr id="354" name="Image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quart.tiff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89" w:type="dxa"/>
            <w:gridSpan w:val="1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2DBD9BF" w14:textId="77777777" w:rsidR="006703B2" w:rsidRDefault="006703B2" w:rsidP="009E75E1">
            <w:pPr>
              <w:rPr>
                <w:rFonts w:ascii="Arial" w:hAnsi="Arial" w:cs="Arial"/>
                <w:b/>
                <w:sz w:val="24"/>
              </w:rPr>
            </w:pPr>
          </w:p>
          <w:p w14:paraId="373D502D" w14:textId="412E5EA2" w:rsidR="006703B2" w:rsidRDefault="006703B2" w:rsidP="009E75E1">
            <w:pPr>
              <w:rPr>
                <w:rFonts w:ascii="Arial" w:hAnsi="Arial" w:cs="Arial"/>
                <w:sz w:val="24"/>
              </w:rPr>
            </w:pPr>
            <w:r w:rsidRPr="00E2211D">
              <w:rPr>
                <w:rFonts w:ascii="Arial" w:hAnsi="Arial" w:cs="Arial"/>
                <w:b/>
                <w:sz w:val="24"/>
              </w:rPr>
              <w:t>Numérateur</w:t>
            </w:r>
            <w:r>
              <w:rPr>
                <w:rFonts w:ascii="Arial" w:hAnsi="Arial" w:cs="Arial"/>
                <w:sz w:val="24"/>
              </w:rPr>
              <w:t> : nombre de parties que je dénombre</w:t>
            </w:r>
          </w:p>
          <w:p w14:paraId="46399561" w14:textId="77777777" w:rsidR="006703B2" w:rsidRDefault="006703B2" w:rsidP="009E75E1">
            <w:pPr>
              <w:rPr>
                <w:rFonts w:ascii="Arial" w:hAnsi="Arial" w:cs="Arial"/>
                <w:sz w:val="24"/>
              </w:rPr>
            </w:pPr>
          </w:p>
          <w:p w14:paraId="2A248B92" w14:textId="36B43896" w:rsidR="006703B2" w:rsidRPr="00B967D9" w:rsidRDefault="006703B2" w:rsidP="006703B2">
            <w:pPr>
              <w:rPr>
                <w:rFonts w:ascii="Arial" w:hAnsi="Arial" w:cs="Arial"/>
                <w:sz w:val="24"/>
              </w:rPr>
            </w:pPr>
            <w:r w:rsidRPr="00E2211D">
              <w:rPr>
                <w:rFonts w:ascii="Arial" w:hAnsi="Arial" w:cs="Arial"/>
                <w:b/>
                <w:sz w:val="24"/>
              </w:rPr>
              <w:t>Dénominateur</w:t>
            </w:r>
            <w:r>
              <w:rPr>
                <w:rFonts w:ascii="Arial" w:hAnsi="Arial" w:cs="Arial"/>
                <w:sz w:val="24"/>
              </w:rPr>
              <w:t> : nombre total de parties qui divisent mon tout</w:t>
            </w:r>
          </w:p>
        </w:tc>
        <w:tc>
          <w:tcPr>
            <w:tcW w:w="1650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BA73C46" w14:textId="77777777" w:rsidR="006703B2" w:rsidRPr="006703B2" w:rsidRDefault="006703B2" w:rsidP="006703B2">
            <w:pPr>
              <w:rPr>
                <w:rFonts w:ascii="Arial" w:hAnsi="Arial" w:cs="Arial"/>
                <w:sz w:val="12"/>
              </w:rPr>
            </w:pP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9"/>
            </w:tblGrid>
            <w:tr w:rsidR="008321E6" w14:paraId="4CF177C1" w14:textId="77777777" w:rsidTr="00C0625C">
              <w:tc>
                <w:tcPr>
                  <w:tcW w:w="1419" w:type="dxa"/>
                  <w:shd w:val="clear" w:color="auto" w:fill="C0504D" w:themeFill="accent2"/>
                </w:tcPr>
                <w:p w14:paraId="7CD33050" w14:textId="77777777" w:rsidR="008321E6" w:rsidRDefault="008321E6" w:rsidP="00C0625C">
                  <w:pPr>
                    <w:spacing w:before="120"/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  <w:tr w:rsidR="008321E6" w14:paraId="254F53D4" w14:textId="77777777" w:rsidTr="00C0625C">
              <w:tc>
                <w:tcPr>
                  <w:tcW w:w="1419" w:type="dxa"/>
                </w:tcPr>
                <w:p w14:paraId="668C0958" w14:textId="77777777" w:rsidR="008321E6" w:rsidRDefault="008321E6" w:rsidP="00C0625C">
                  <w:pPr>
                    <w:spacing w:before="120"/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  <w:tr w:rsidR="008321E6" w14:paraId="6226F713" w14:textId="77777777" w:rsidTr="00C0625C">
              <w:tc>
                <w:tcPr>
                  <w:tcW w:w="1419" w:type="dxa"/>
                </w:tcPr>
                <w:p w14:paraId="6F4FC434" w14:textId="77777777" w:rsidR="008321E6" w:rsidRDefault="008321E6" w:rsidP="00C0625C">
                  <w:pPr>
                    <w:spacing w:before="120"/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  <w:tr w:rsidR="008321E6" w14:paraId="64414C6A" w14:textId="77777777" w:rsidTr="00C0625C">
              <w:tc>
                <w:tcPr>
                  <w:tcW w:w="1419" w:type="dxa"/>
                </w:tcPr>
                <w:p w14:paraId="0BE17B3B" w14:textId="77777777" w:rsidR="008321E6" w:rsidRDefault="008321E6" w:rsidP="00C0625C">
                  <w:pPr>
                    <w:spacing w:before="120"/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</w:tbl>
          <w:p w14:paraId="046B18E8" w14:textId="77777777" w:rsidR="006703B2" w:rsidRPr="00B967D9" w:rsidRDefault="006703B2" w:rsidP="006703B2">
            <w:pPr>
              <w:rPr>
                <w:rFonts w:ascii="Arial" w:hAnsi="Arial" w:cs="Arial"/>
                <w:sz w:val="24"/>
              </w:rPr>
            </w:pPr>
          </w:p>
        </w:tc>
      </w:tr>
      <w:tr w:rsidR="002A6F1E" w:rsidRPr="00B967D9" w14:paraId="221691FC" w14:textId="791C32C1" w:rsidTr="008F15AB">
        <w:trPr>
          <w:gridAfter w:val="1"/>
          <w:wAfter w:w="125" w:type="dxa"/>
        </w:trPr>
        <w:tc>
          <w:tcPr>
            <w:tcW w:w="150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47061A4" w14:textId="77777777" w:rsidR="002A6F1E" w:rsidRPr="00E051BD" w:rsidRDefault="002A6F1E" w:rsidP="009E75E1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44"/>
              </w:rPr>
            </w:pPr>
            <w:r>
              <w:rPr>
                <w:rFonts w:ascii="Arial" w:hAnsi="Arial" w:cs="Arial"/>
                <w:noProof/>
                <w:sz w:val="28"/>
                <w:szCs w:val="44"/>
                <w:lang w:eastAsia="fr-CA"/>
              </w:rPr>
              <w:drawing>
                <wp:anchor distT="0" distB="0" distL="114300" distR="114300" simplePos="0" relativeHeight="251981824" behindDoc="1" locked="0" layoutInCell="1" allowOverlap="1" wp14:anchorId="4960FA5D" wp14:editId="2871A524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34290</wp:posOffset>
                  </wp:positionV>
                  <wp:extent cx="339090" cy="670560"/>
                  <wp:effectExtent l="0" t="0" r="3810" b="0"/>
                  <wp:wrapTight wrapText="bothSides">
                    <wp:wrapPolygon edited="0">
                      <wp:start x="0" y="0"/>
                      <wp:lineTo x="0" y="20864"/>
                      <wp:lineTo x="20629" y="20864"/>
                      <wp:lineTo x="20629" y="0"/>
                      <wp:lineTo x="0" y="0"/>
                    </wp:wrapPolygon>
                  </wp:wrapTight>
                  <wp:docPr id="514" name="Image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demie.tiff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" cy="67056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1" w:type="dxa"/>
            <w:gridSpan w:val="7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65EC444" w14:textId="77777777" w:rsidR="002A6F1E" w:rsidRDefault="002A6F1E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Une demie</w:t>
            </w:r>
          </w:p>
          <w:p w14:paraId="3C9C4FED" w14:textId="77777777" w:rsidR="002A6F1E" w:rsidRDefault="002A6F1E" w:rsidP="009E75E1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C’est la moitié d’un tout.</w:t>
            </w:r>
          </w:p>
          <w:p w14:paraId="53B30E2A" w14:textId="77777777" w:rsidR="002A6F1E" w:rsidRDefault="002A6F1E" w:rsidP="009E75E1">
            <w:pPr>
              <w:jc w:val="both"/>
              <w:rPr>
                <w:rFonts w:ascii="Arial" w:hAnsi="Arial" w:cs="Arial"/>
                <w:sz w:val="24"/>
              </w:rPr>
            </w:pPr>
          </w:p>
          <w:p w14:paraId="4871D37A" w14:textId="77777777" w:rsidR="002A6F1E" w:rsidRDefault="002A6F1E" w:rsidP="009E75E1">
            <w:pPr>
              <w:jc w:val="both"/>
              <w:rPr>
                <w:rFonts w:ascii="Arial" w:hAnsi="Arial" w:cs="Arial"/>
                <w:noProof/>
                <w:sz w:val="28"/>
                <w:szCs w:val="44"/>
                <w:lang w:val="fr-FR" w:eastAsia="fr-FR"/>
              </w:rPr>
            </w:pPr>
          </w:p>
          <w:p w14:paraId="17333DA6" w14:textId="77777777" w:rsidR="002A6F1E" w:rsidRDefault="002A6F1E" w:rsidP="009E75E1">
            <w:pPr>
              <w:jc w:val="both"/>
              <w:rPr>
                <w:rFonts w:ascii="Arial" w:hAnsi="Arial" w:cs="Arial"/>
                <w:noProof/>
                <w:sz w:val="28"/>
                <w:szCs w:val="44"/>
                <w:lang w:val="fr-FR" w:eastAsia="fr-FR"/>
              </w:rPr>
            </w:pPr>
          </w:p>
        </w:tc>
        <w:tc>
          <w:tcPr>
            <w:tcW w:w="1560" w:type="dxa"/>
            <w:gridSpan w:val="7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3D0BB5C" w14:textId="77777777" w:rsidR="002A6F1E" w:rsidRDefault="002A6F1E" w:rsidP="008F15AB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noProof/>
                <w:color w:val="000000"/>
                <w:lang w:eastAsia="fr-CA"/>
              </w:rPr>
              <w:drawing>
                <wp:inline distT="0" distB="0" distL="0" distR="0" wp14:anchorId="2AD92A60" wp14:editId="683B659C">
                  <wp:extent cx="668381" cy="647700"/>
                  <wp:effectExtent l="0" t="0" r="0" b="0"/>
                  <wp:docPr id="515" name="Image 515" descr="http://educ47.ac-bordeaux.fr/ecoles/roumagne/sommaire/exercices/maths/fractions/images/un_dem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duc47.ac-bordeaux.fr/ecoles/roumagne/sommaire/exercices/maths/fractions/images/un_dem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570" cy="64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7" w:type="dxa"/>
            <w:gridSpan w:val="9"/>
            <w:tcBorders>
              <w:left w:val="single" w:sz="4" w:space="0" w:color="FFFFFF" w:themeColor="background1"/>
              <w:right w:val="single" w:sz="2" w:space="0" w:color="FFFFFF" w:themeColor="background1"/>
            </w:tcBorders>
          </w:tcPr>
          <w:p w14:paraId="3896CA28" w14:textId="77777777" w:rsidR="002A6F1E" w:rsidRDefault="002A6F1E" w:rsidP="009E75E1">
            <w:pPr>
              <w:rPr>
                <w:rFonts w:ascii="Arial" w:hAnsi="Arial" w:cs="Arial"/>
                <w:sz w:val="24"/>
              </w:rPr>
            </w:pPr>
          </w:p>
          <w:p w14:paraId="19B078CA" w14:textId="2F38C846" w:rsidR="002A6F1E" w:rsidRPr="00B967D9" w:rsidRDefault="002A6F1E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anchor distT="0" distB="0" distL="114300" distR="114300" simplePos="0" relativeHeight="251984896" behindDoc="0" locked="0" layoutInCell="1" allowOverlap="1" wp14:anchorId="0E4DB940" wp14:editId="1F6B5ABE">
                  <wp:simplePos x="0" y="0"/>
                  <wp:positionH relativeFrom="column">
                    <wp:posOffset>851535</wp:posOffset>
                  </wp:positionH>
                  <wp:positionV relativeFrom="paragraph">
                    <wp:posOffset>19050</wp:posOffset>
                  </wp:positionV>
                  <wp:extent cx="1935480" cy="853440"/>
                  <wp:effectExtent l="0" t="0" r="7620" b="3810"/>
                  <wp:wrapNone/>
                  <wp:docPr id="517" name="Image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oite une demie.tiff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8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670F1AC3" wp14:editId="4982A460">
                      <wp:simplePos x="0" y="0"/>
                      <wp:positionH relativeFrom="column">
                        <wp:posOffset>370840</wp:posOffset>
                      </wp:positionH>
                      <wp:positionV relativeFrom="paragraph">
                        <wp:posOffset>72390</wp:posOffset>
                      </wp:positionV>
                      <wp:extent cx="259080" cy="251460"/>
                      <wp:effectExtent l="0" t="0" r="26670" b="15240"/>
                      <wp:wrapNone/>
                      <wp:docPr id="502" name="Rectangle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02" o:spid="_x0000_s1026" style="position:absolute;margin-left:29.2pt;margin-top:5.7pt;width:20.4pt;height:19.8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" fillcolor="white [3212]" strokecolor="black [1600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33E8C22E" wp14:editId="036E273F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72390</wp:posOffset>
                      </wp:positionV>
                      <wp:extent cx="259080" cy="251460"/>
                      <wp:effectExtent l="0" t="0" r="26670" b="15240"/>
                      <wp:wrapNone/>
                      <wp:docPr id="503" name="Rectangle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03" o:spid="_x0000_s1026" style="position:absolute;margin-left:-.2pt;margin-top:5.7pt;width:20.4pt;height:19.8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4105" w:type="dxa"/>
            <w:gridSpan w:val="10"/>
            <w:tcBorders>
              <w:left w:val="single" w:sz="2" w:space="0" w:color="FFFFFF" w:themeColor="background1"/>
              <w:right w:val="single" w:sz="4" w:space="0" w:color="FFFFFF" w:themeColor="background1"/>
            </w:tcBorders>
          </w:tcPr>
          <w:p w14:paraId="4F116E6A" w14:textId="49A600C5" w:rsidR="002A6F1E" w:rsidRDefault="009E75E1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Dessine</w:t>
            </w:r>
            <w:r w:rsidR="002A6F1E">
              <w:rPr>
                <w:rFonts w:ascii="Arial" w:hAnsi="Arial" w:cs="Arial"/>
                <w:sz w:val="24"/>
              </w:rPr>
              <w:t xml:space="preserve"> une demie de ce rectangle :</w:t>
            </w:r>
          </w:p>
          <w:tbl>
            <w:tblPr>
              <w:tblStyle w:val="Grilledutableau"/>
              <w:tblW w:w="3438" w:type="dxa"/>
              <w:tblLayout w:type="fixed"/>
              <w:tblLook w:val="04A0" w:firstRow="1" w:lastRow="0" w:firstColumn="1" w:lastColumn="0" w:noHBand="0" w:noVBand="1"/>
            </w:tblPr>
            <w:tblGrid>
              <w:gridCol w:w="573"/>
              <w:gridCol w:w="573"/>
              <w:gridCol w:w="573"/>
              <w:gridCol w:w="573"/>
              <w:gridCol w:w="573"/>
              <w:gridCol w:w="573"/>
            </w:tblGrid>
            <w:tr w:rsidR="006703B2" w14:paraId="2A90C22A" w14:textId="77777777" w:rsidTr="00C0625C">
              <w:tc>
                <w:tcPr>
                  <w:tcW w:w="573" w:type="dxa"/>
                  <w:tcBorders>
                    <w:top w:val="single" w:sz="12" w:space="0" w:color="auto"/>
                    <w:left w:val="single" w:sz="12" w:space="0" w:color="auto"/>
                  </w:tcBorders>
                </w:tcPr>
                <w:p w14:paraId="7F52CC9A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12" w:space="0" w:color="auto"/>
                  </w:tcBorders>
                </w:tcPr>
                <w:p w14:paraId="26801DA4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12" w:space="0" w:color="auto"/>
                  </w:tcBorders>
                </w:tcPr>
                <w:p w14:paraId="1BFDF36C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12" w:space="0" w:color="auto"/>
                  </w:tcBorders>
                </w:tcPr>
                <w:p w14:paraId="78703DB6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12" w:space="0" w:color="auto"/>
                    <w:right w:val="single" w:sz="12" w:space="0" w:color="auto"/>
                  </w:tcBorders>
                </w:tcPr>
                <w:p w14:paraId="04FC7A43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12" w:space="0" w:color="auto"/>
                    <w:right w:val="single" w:sz="12" w:space="0" w:color="auto"/>
                  </w:tcBorders>
                </w:tcPr>
                <w:p w14:paraId="64EB1BA7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  <w:tr w:rsidR="006703B2" w14:paraId="1336E2ED" w14:textId="77777777" w:rsidTr="00C0625C">
              <w:tc>
                <w:tcPr>
                  <w:tcW w:w="573" w:type="dxa"/>
                  <w:tcBorders>
                    <w:left w:val="single" w:sz="12" w:space="0" w:color="auto"/>
                  </w:tcBorders>
                </w:tcPr>
                <w:p w14:paraId="0E759FB3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</w:tcPr>
                <w:p w14:paraId="517C52B8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</w:tcPr>
                <w:p w14:paraId="297E3BA1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</w:tcPr>
                <w:p w14:paraId="6AC260B5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right w:val="single" w:sz="12" w:space="0" w:color="auto"/>
                  </w:tcBorders>
                </w:tcPr>
                <w:p w14:paraId="3E04FC0F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right w:val="single" w:sz="12" w:space="0" w:color="auto"/>
                  </w:tcBorders>
                </w:tcPr>
                <w:p w14:paraId="6046B266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  <w:tr w:rsidR="006703B2" w14:paraId="1870B6DD" w14:textId="77777777" w:rsidTr="00C0625C">
              <w:tc>
                <w:tcPr>
                  <w:tcW w:w="573" w:type="dxa"/>
                  <w:tcBorders>
                    <w:left w:val="single" w:sz="12" w:space="0" w:color="auto"/>
                  </w:tcBorders>
                </w:tcPr>
                <w:p w14:paraId="3BAC58D8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</w:tcPr>
                <w:p w14:paraId="5DD91987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</w:tcPr>
                <w:p w14:paraId="6CB53FAF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</w:tcPr>
                <w:p w14:paraId="00590F25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right w:val="single" w:sz="12" w:space="0" w:color="auto"/>
                  </w:tcBorders>
                </w:tcPr>
                <w:p w14:paraId="73A6A793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right w:val="single" w:sz="12" w:space="0" w:color="auto"/>
                  </w:tcBorders>
                </w:tcPr>
                <w:p w14:paraId="5B77A7E4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  <w:tr w:rsidR="006703B2" w14:paraId="7FC5340C" w14:textId="77777777" w:rsidTr="00C0625C">
              <w:tc>
                <w:tcPr>
                  <w:tcW w:w="573" w:type="dxa"/>
                  <w:tcBorders>
                    <w:left w:val="single" w:sz="12" w:space="0" w:color="auto"/>
                    <w:bottom w:val="single" w:sz="12" w:space="0" w:color="auto"/>
                  </w:tcBorders>
                </w:tcPr>
                <w:p w14:paraId="3723F861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bottom w:val="single" w:sz="12" w:space="0" w:color="auto"/>
                  </w:tcBorders>
                </w:tcPr>
                <w:p w14:paraId="79FC6EA3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bottom w:val="single" w:sz="12" w:space="0" w:color="auto"/>
                  </w:tcBorders>
                </w:tcPr>
                <w:p w14:paraId="642D5567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bottom w:val="single" w:sz="12" w:space="0" w:color="auto"/>
                  </w:tcBorders>
                </w:tcPr>
                <w:p w14:paraId="3A3249BA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bottom w:val="single" w:sz="12" w:space="0" w:color="auto"/>
                    <w:right w:val="single" w:sz="12" w:space="0" w:color="auto"/>
                  </w:tcBorders>
                </w:tcPr>
                <w:p w14:paraId="36434155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bottom w:val="single" w:sz="12" w:space="0" w:color="auto"/>
                    <w:right w:val="single" w:sz="12" w:space="0" w:color="auto"/>
                  </w:tcBorders>
                </w:tcPr>
                <w:p w14:paraId="4D2E2EC6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</w:tbl>
          <w:p w14:paraId="49D4024F" w14:textId="77777777" w:rsidR="002A6F1E" w:rsidRPr="00B967D9" w:rsidRDefault="002A6F1E" w:rsidP="009E75E1">
            <w:pPr>
              <w:rPr>
                <w:rFonts w:ascii="Arial" w:hAnsi="Arial" w:cs="Arial"/>
                <w:sz w:val="24"/>
              </w:rPr>
            </w:pPr>
          </w:p>
        </w:tc>
      </w:tr>
      <w:tr w:rsidR="002A6F1E" w:rsidRPr="00B967D9" w14:paraId="2D7AAB3B" w14:textId="791B9CEA" w:rsidTr="008F15AB">
        <w:trPr>
          <w:gridAfter w:val="1"/>
          <w:wAfter w:w="125" w:type="dxa"/>
        </w:trPr>
        <w:tc>
          <w:tcPr>
            <w:tcW w:w="150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6EB37A7" w14:textId="77777777" w:rsidR="002A6F1E" w:rsidRDefault="002A6F1E" w:rsidP="009E75E1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44"/>
              </w:rPr>
            </w:pPr>
            <w:r>
              <w:rPr>
                <w:rFonts w:ascii="Arial" w:hAnsi="Arial" w:cs="Arial"/>
                <w:noProof/>
                <w:sz w:val="28"/>
                <w:szCs w:val="44"/>
                <w:lang w:eastAsia="fr-CA"/>
              </w:rPr>
              <w:drawing>
                <wp:anchor distT="0" distB="0" distL="114300" distR="114300" simplePos="0" relativeHeight="251987968" behindDoc="1" locked="0" layoutInCell="1" allowOverlap="1" wp14:anchorId="33E448C5" wp14:editId="57C87FD6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1270</wp:posOffset>
                  </wp:positionV>
                  <wp:extent cx="316230" cy="706120"/>
                  <wp:effectExtent l="0" t="0" r="7620" b="0"/>
                  <wp:wrapTight wrapText="bothSides">
                    <wp:wrapPolygon edited="0">
                      <wp:start x="0" y="0"/>
                      <wp:lineTo x="0" y="20978"/>
                      <wp:lineTo x="20819" y="20978"/>
                      <wp:lineTo x="20819" y="0"/>
                      <wp:lineTo x="0" y="0"/>
                    </wp:wrapPolygon>
                  </wp:wrapTight>
                  <wp:docPr id="518" name="Image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tiers.tiff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" cy="70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44"/>
              </w:rPr>
              <w:t xml:space="preserve"> </w:t>
            </w:r>
          </w:p>
        </w:tc>
        <w:tc>
          <w:tcPr>
            <w:tcW w:w="2531" w:type="dxa"/>
            <w:gridSpan w:val="7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8C2E9F9" w14:textId="77777777" w:rsidR="002A6F1E" w:rsidRDefault="002A6F1E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Un tiers</w:t>
            </w:r>
          </w:p>
          <w:p w14:paraId="0896A2F1" w14:textId="77777777" w:rsidR="002A6F1E" w:rsidRDefault="002A6F1E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 partie sur 3</w:t>
            </w:r>
          </w:p>
          <w:p w14:paraId="15F5B4D8" w14:textId="77777777" w:rsidR="002A6F1E" w:rsidRDefault="002A6F1E" w:rsidP="009E75E1">
            <w:pPr>
              <w:rPr>
                <w:rFonts w:ascii="Arial" w:hAnsi="Arial" w:cs="Arial"/>
                <w:sz w:val="24"/>
              </w:rPr>
            </w:pPr>
          </w:p>
          <w:p w14:paraId="0E278C47" w14:textId="77777777" w:rsidR="002A6F1E" w:rsidRDefault="002A6F1E" w:rsidP="009E75E1">
            <w:pPr>
              <w:rPr>
                <w:rFonts w:ascii="Arial" w:hAnsi="Arial" w:cs="Arial"/>
                <w:sz w:val="24"/>
              </w:rPr>
            </w:pPr>
          </w:p>
          <w:p w14:paraId="3426A2BE" w14:textId="77777777" w:rsidR="002A6F1E" w:rsidRDefault="002A6F1E" w:rsidP="009E75E1">
            <w:pPr>
              <w:rPr>
                <w:rFonts w:ascii="Arial" w:hAnsi="Arial" w:cs="Arial"/>
                <w:sz w:val="24"/>
              </w:rPr>
            </w:pPr>
          </w:p>
          <w:p w14:paraId="1E3D300D" w14:textId="77777777" w:rsidR="002A6F1E" w:rsidRPr="00B967D9" w:rsidRDefault="002A6F1E" w:rsidP="009E75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60" w:type="dxa"/>
            <w:gridSpan w:val="7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C69154D" w14:textId="77777777" w:rsidR="002A6F1E" w:rsidRDefault="002A6F1E" w:rsidP="008F15AB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color w:val="000000"/>
                <w:lang w:eastAsia="fr-CA"/>
              </w:rPr>
              <w:drawing>
                <wp:inline distT="0" distB="0" distL="0" distR="0" wp14:anchorId="41DD1F84" wp14:editId="5B0EDE92">
                  <wp:extent cx="682030" cy="678180"/>
                  <wp:effectExtent l="0" t="0" r="3810" b="7620"/>
                  <wp:docPr id="519" name="Image 519" descr="http://soutien67.free.fr/math/niv04/theorie/images/1ti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outien67.free.fr/math/niv04/theorie/images/1ti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640" cy="679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7" w:type="dxa"/>
            <w:gridSpan w:val="9"/>
            <w:tcBorders>
              <w:left w:val="single" w:sz="4" w:space="0" w:color="FFFFFF" w:themeColor="background1"/>
              <w:right w:val="single" w:sz="2" w:space="0" w:color="FFFFFF" w:themeColor="background1"/>
            </w:tcBorders>
          </w:tcPr>
          <w:p w14:paraId="631F0885" w14:textId="3067F694" w:rsidR="002A6F1E" w:rsidRDefault="006703B2" w:rsidP="009E75E1">
            <w:pPr>
              <w:rPr>
                <w:rFonts w:ascii="Arial" w:hAnsi="Arial" w:cs="Arial"/>
                <w:sz w:val="24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985920" behindDoc="1" locked="0" layoutInCell="1" allowOverlap="1" wp14:anchorId="49B60F7A" wp14:editId="7484EFBB">
                  <wp:simplePos x="0" y="0"/>
                  <wp:positionH relativeFrom="column">
                    <wp:posOffset>1141095</wp:posOffset>
                  </wp:positionH>
                  <wp:positionV relativeFrom="paragraph">
                    <wp:posOffset>-94615</wp:posOffset>
                  </wp:positionV>
                  <wp:extent cx="1432560" cy="640080"/>
                  <wp:effectExtent l="0" t="0" r="0" b="7620"/>
                  <wp:wrapNone/>
                  <wp:docPr id="516" name="Image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oite tiers vide.tiff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62F5C0" w14:textId="77777777" w:rsidR="002A6F1E" w:rsidRPr="00B967D9" w:rsidRDefault="002A6F1E" w:rsidP="009E75E1">
            <w:pPr>
              <w:rPr>
                <w:rFonts w:ascii="Arial" w:hAnsi="Arial" w:cs="Arial"/>
                <w:sz w:val="24"/>
              </w:rPr>
            </w:pPr>
            <w:r>
              <w:rPr>
                <w:noProof/>
                <w:lang w:eastAsia="fr-CA"/>
              </w:rPr>
              <mc:AlternateContent>
                <mc:Choice Requires="wpg">
                  <w:drawing>
                    <wp:anchor distT="0" distB="0" distL="114300" distR="114300" simplePos="0" relativeHeight="251992064" behindDoc="0" locked="0" layoutInCell="1" allowOverlap="1" wp14:anchorId="647D7C26" wp14:editId="337BEC57">
                      <wp:simplePos x="0" y="0"/>
                      <wp:positionH relativeFrom="column">
                        <wp:posOffset>1583055</wp:posOffset>
                      </wp:positionH>
                      <wp:positionV relativeFrom="paragraph">
                        <wp:posOffset>173990</wp:posOffset>
                      </wp:positionV>
                      <wp:extent cx="510540" cy="426720"/>
                      <wp:effectExtent l="0" t="0" r="3810" b="0"/>
                      <wp:wrapNone/>
                      <wp:docPr id="504" name="Groupe 5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540" cy="426720"/>
                                <a:chOff x="0" y="0"/>
                                <a:chExt cx="510540" cy="426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5" name="Image 5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1940" y="0"/>
                                  <a:ext cx="228600" cy="426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6" name="Image 5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426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504" o:spid="_x0000_s1026" style="position:absolute;margin-left:124.65pt;margin-top:13.7pt;width:40.2pt;height:33.6pt;z-index:251992064" coordsize="510540,426720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505" o:spid="_x0000_s1027" type="#_x0000_t75" style="position:absolute;left:281940;width:228600;height:426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HW23EAAAA3AAAAA8AAABkcnMvZG93bnJldi54bWxEj81qwzAQhO+FvoPYQC+lkVpwG5wooS0U&#10;CjnlB5PjYm1sE+/KSGrivn0VCPQ4zMw3zGI1cq/OFGLnxcLz1IAiqb3rpLGw3309zUDFhOKw90IW&#10;finCanl/t8DS+Yts6LxNjcoQiSVaaFMaSq1j3RJjnPqBJHtHHxhTlqHRLuAlw7nXL8a8asZO8kKL&#10;A322VJ+2P2yh2h8qDM2s4o9HHt6c4XVxqKx9mIzvc1CJxvQfvrW/nYXCFHA9k4+AX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eHW23EAAAA3AAAAA8AAAAAAAAAAAAAAAAA&#10;nwIAAGRycy9kb3ducmV2LnhtbFBLBQYAAAAABAAEAPcAAACQAwAAAAA=&#10;">
                        <v:imagedata r:id="rId23" o:title=""/>
                        <v:path arrowok="t"/>
                      </v:shape>
                      <v:shape id="Image 506" o:spid="_x0000_s1028" type="#_x0000_t75" style="position:absolute;width:190500;height:426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weGTFAAAA3AAAAA8AAABkcnMvZG93bnJldi54bWxEj09rAjEUxO8Fv0N4gpeiiYJWVqPIFqGH&#10;gtQ/98fmubu6eVmSVLd++kYo9DjMzG+Y5bqzjbiRD7VjDeORAkFcOFNzqeF42A7nIEJENtg4Jg0/&#10;FGC96r0sMTPuzl9028dSJAiHDDVUMbaZlKGoyGIYuZY4eWfnLcYkfSmNx3uC20ZOlJpJizWnhQpb&#10;yisqrvtvq8G/TSePQuWnz/d4MeNXPlzy3UPrQb/bLEBE6uJ/+K/9YTRM1QyeZ9IR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sHhkxQAAANwAAAAPAAAAAAAAAAAAAAAA&#10;AJ8CAABkcnMvZG93bnJldi54bWxQSwUGAAAAAAQABAD3AAAAkQMAAAAA&#10;">
                        <v:imagedata r:id="rId24" o:title="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45C94ABC" wp14:editId="5644F1CD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90170</wp:posOffset>
                      </wp:positionV>
                      <wp:extent cx="259080" cy="251460"/>
                      <wp:effectExtent l="0" t="0" r="26670" b="15240"/>
                      <wp:wrapNone/>
                      <wp:docPr id="507" name="Rectangle 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07" o:spid="_x0000_s1026" style="position:absolute;margin-left:52.6pt;margin-top:7.1pt;width:20.4pt;height:19.8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" fillcolor="white [3212]" strokecolor="black [1600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2DFD27B4" wp14:editId="63E9033F">
                      <wp:simplePos x="0" y="0"/>
                      <wp:positionH relativeFrom="column">
                        <wp:posOffset>325120</wp:posOffset>
                      </wp:positionH>
                      <wp:positionV relativeFrom="paragraph">
                        <wp:posOffset>90170</wp:posOffset>
                      </wp:positionV>
                      <wp:extent cx="259080" cy="251460"/>
                      <wp:effectExtent l="0" t="0" r="26670" b="15240"/>
                      <wp:wrapNone/>
                      <wp:docPr id="508" name="Rectangle 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08" o:spid="_x0000_s1026" style="position:absolute;margin-left:25.6pt;margin-top:7.1pt;width:20.4pt;height:19.8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" fillcolor="white [3212]" strokecolor="black [1600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7D2E8670" wp14:editId="7CE86EDE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90170</wp:posOffset>
                      </wp:positionV>
                      <wp:extent cx="259080" cy="251460"/>
                      <wp:effectExtent l="0" t="0" r="26670" b="15240"/>
                      <wp:wrapNone/>
                      <wp:docPr id="509" name="Rectangle 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09" o:spid="_x0000_s1026" style="position:absolute;margin-left:-2pt;margin-top:7.1pt;width:20.4pt;height:19.8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4105" w:type="dxa"/>
            <w:gridSpan w:val="10"/>
            <w:tcBorders>
              <w:left w:val="single" w:sz="2" w:space="0" w:color="FFFFFF" w:themeColor="background1"/>
              <w:right w:val="single" w:sz="4" w:space="0" w:color="FFFFFF" w:themeColor="background1"/>
            </w:tcBorders>
          </w:tcPr>
          <w:p w14:paraId="2B3666BC" w14:textId="5783E1E9" w:rsidR="002A6F1E" w:rsidRDefault="009E75E1" w:rsidP="002A6F1E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Dessine</w:t>
            </w:r>
            <w:r w:rsidR="002A6F1E">
              <w:rPr>
                <w:rFonts w:ascii="Arial" w:hAnsi="Arial" w:cs="Arial"/>
                <w:sz w:val="24"/>
              </w:rPr>
              <w:t xml:space="preserve"> un tiers de ce rectangle :</w:t>
            </w:r>
          </w:p>
          <w:tbl>
            <w:tblPr>
              <w:tblStyle w:val="Grilledutableau"/>
              <w:tblW w:w="3438" w:type="dxa"/>
              <w:tblLayout w:type="fixed"/>
              <w:tblLook w:val="04A0" w:firstRow="1" w:lastRow="0" w:firstColumn="1" w:lastColumn="0" w:noHBand="0" w:noVBand="1"/>
            </w:tblPr>
            <w:tblGrid>
              <w:gridCol w:w="573"/>
              <w:gridCol w:w="573"/>
              <w:gridCol w:w="573"/>
              <w:gridCol w:w="573"/>
              <w:gridCol w:w="573"/>
              <w:gridCol w:w="573"/>
            </w:tblGrid>
            <w:tr w:rsidR="006703B2" w14:paraId="25B04E82" w14:textId="77777777" w:rsidTr="00C0625C">
              <w:tc>
                <w:tcPr>
                  <w:tcW w:w="573" w:type="dxa"/>
                  <w:tcBorders>
                    <w:top w:val="single" w:sz="12" w:space="0" w:color="auto"/>
                    <w:left w:val="single" w:sz="12" w:space="0" w:color="auto"/>
                  </w:tcBorders>
                </w:tcPr>
                <w:p w14:paraId="6570E34C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12" w:space="0" w:color="auto"/>
                  </w:tcBorders>
                </w:tcPr>
                <w:p w14:paraId="36CCBD4A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12" w:space="0" w:color="auto"/>
                  </w:tcBorders>
                </w:tcPr>
                <w:p w14:paraId="6786A230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12" w:space="0" w:color="auto"/>
                  </w:tcBorders>
                </w:tcPr>
                <w:p w14:paraId="3308F144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12" w:space="0" w:color="auto"/>
                    <w:right w:val="single" w:sz="12" w:space="0" w:color="auto"/>
                  </w:tcBorders>
                </w:tcPr>
                <w:p w14:paraId="791C91C5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12" w:space="0" w:color="auto"/>
                    <w:right w:val="single" w:sz="12" w:space="0" w:color="auto"/>
                  </w:tcBorders>
                </w:tcPr>
                <w:p w14:paraId="58112B20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  <w:tr w:rsidR="006703B2" w14:paraId="71DBDF3B" w14:textId="77777777" w:rsidTr="00C0625C">
              <w:tc>
                <w:tcPr>
                  <w:tcW w:w="573" w:type="dxa"/>
                  <w:tcBorders>
                    <w:left w:val="single" w:sz="12" w:space="0" w:color="auto"/>
                  </w:tcBorders>
                </w:tcPr>
                <w:p w14:paraId="77C08992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</w:tcPr>
                <w:p w14:paraId="306A96A8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</w:tcPr>
                <w:p w14:paraId="0422852D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</w:tcPr>
                <w:p w14:paraId="3B5BB02B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right w:val="single" w:sz="12" w:space="0" w:color="auto"/>
                  </w:tcBorders>
                </w:tcPr>
                <w:p w14:paraId="47822A87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right w:val="single" w:sz="12" w:space="0" w:color="auto"/>
                  </w:tcBorders>
                </w:tcPr>
                <w:p w14:paraId="67A64CC4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  <w:tr w:rsidR="006703B2" w14:paraId="308AE9DA" w14:textId="77777777" w:rsidTr="00C0625C">
              <w:tc>
                <w:tcPr>
                  <w:tcW w:w="573" w:type="dxa"/>
                  <w:tcBorders>
                    <w:left w:val="single" w:sz="12" w:space="0" w:color="auto"/>
                  </w:tcBorders>
                </w:tcPr>
                <w:p w14:paraId="1B0FC715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</w:tcPr>
                <w:p w14:paraId="475532A4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</w:tcPr>
                <w:p w14:paraId="2A849865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</w:tcPr>
                <w:p w14:paraId="3BD713DD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right w:val="single" w:sz="12" w:space="0" w:color="auto"/>
                  </w:tcBorders>
                </w:tcPr>
                <w:p w14:paraId="4521CF77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right w:val="single" w:sz="12" w:space="0" w:color="auto"/>
                  </w:tcBorders>
                </w:tcPr>
                <w:p w14:paraId="3D20DB54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  <w:tr w:rsidR="006703B2" w14:paraId="541157F0" w14:textId="77777777" w:rsidTr="00C0625C">
              <w:tc>
                <w:tcPr>
                  <w:tcW w:w="573" w:type="dxa"/>
                  <w:tcBorders>
                    <w:left w:val="single" w:sz="12" w:space="0" w:color="auto"/>
                    <w:bottom w:val="single" w:sz="12" w:space="0" w:color="auto"/>
                  </w:tcBorders>
                </w:tcPr>
                <w:p w14:paraId="5C3A1CD8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bottom w:val="single" w:sz="12" w:space="0" w:color="auto"/>
                  </w:tcBorders>
                </w:tcPr>
                <w:p w14:paraId="3C7183B4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bottom w:val="single" w:sz="12" w:space="0" w:color="auto"/>
                  </w:tcBorders>
                </w:tcPr>
                <w:p w14:paraId="69D6662E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bottom w:val="single" w:sz="12" w:space="0" w:color="auto"/>
                  </w:tcBorders>
                </w:tcPr>
                <w:p w14:paraId="611AF216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bottom w:val="single" w:sz="12" w:space="0" w:color="auto"/>
                    <w:right w:val="single" w:sz="12" w:space="0" w:color="auto"/>
                  </w:tcBorders>
                </w:tcPr>
                <w:p w14:paraId="61C62E1A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bottom w:val="single" w:sz="12" w:space="0" w:color="auto"/>
                    <w:right w:val="single" w:sz="12" w:space="0" w:color="auto"/>
                  </w:tcBorders>
                </w:tcPr>
                <w:p w14:paraId="0AE37BCF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</w:tbl>
          <w:p w14:paraId="335FA695" w14:textId="77777777" w:rsidR="002A6F1E" w:rsidRPr="00B967D9" w:rsidRDefault="002A6F1E" w:rsidP="002A6F1E">
            <w:pPr>
              <w:rPr>
                <w:rFonts w:ascii="Arial" w:hAnsi="Arial" w:cs="Arial"/>
                <w:sz w:val="24"/>
              </w:rPr>
            </w:pPr>
          </w:p>
        </w:tc>
      </w:tr>
      <w:tr w:rsidR="002A6F1E" w:rsidRPr="00B967D9" w14:paraId="7FE31831" w14:textId="2AA6917E" w:rsidTr="008F15AB">
        <w:trPr>
          <w:gridAfter w:val="1"/>
          <w:wAfter w:w="125" w:type="dxa"/>
        </w:trPr>
        <w:tc>
          <w:tcPr>
            <w:tcW w:w="150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607C029" w14:textId="77777777" w:rsidR="002A6F1E" w:rsidRDefault="002A6F1E" w:rsidP="009E75E1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44"/>
              </w:rPr>
            </w:pPr>
            <w:r>
              <w:rPr>
                <w:rFonts w:ascii="Arial" w:hAnsi="Arial" w:cs="Arial"/>
                <w:noProof/>
                <w:sz w:val="28"/>
                <w:szCs w:val="44"/>
                <w:lang w:eastAsia="fr-CA"/>
              </w:rPr>
              <w:drawing>
                <wp:anchor distT="0" distB="0" distL="114300" distR="114300" simplePos="0" relativeHeight="251994112" behindDoc="1" locked="0" layoutInCell="1" allowOverlap="1" wp14:anchorId="7BF24856" wp14:editId="18CDF7AB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-2540</wp:posOffset>
                  </wp:positionV>
                  <wp:extent cx="355600" cy="711200"/>
                  <wp:effectExtent l="0" t="0" r="6350" b="0"/>
                  <wp:wrapTight wrapText="bothSides">
                    <wp:wrapPolygon edited="0">
                      <wp:start x="0" y="0"/>
                      <wp:lineTo x="0" y="20829"/>
                      <wp:lineTo x="20829" y="20829"/>
                      <wp:lineTo x="20829" y="0"/>
                      <wp:lineTo x="0" y="0"/>
                    </wp:wrapPolygon>
                  </wp:wrapTight>
                  <wp:docPr id="520" name="Image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quart.tiff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1" w:type="dxa"/>
            <w:gridSpan w:val="7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263DAE9" w14:textId="77777777" w:rsidR="002A6F1E" w:rsidRDefault="002A6F1E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Un quart</w:t>
            </w:r>
          </w:p>
          <w:p w14:paraId="4BD1D357" w14:textId="77777777" w:rsidR="002A6F1E" w:rsidRDefault="002A6F1E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 partie sur 4</w:t>
            </w:r>
          </w:p>
          <w:p w14:paraId="4BA5A160" w14:textId="77777777" w:rsidR="002A6F1E" w:rsidRDefault="002A6F1E" w:rsidP="009E75E1">
            <w:pPr>
              <w:rPr>
                <w:rFonts w:ascii="Arial" w:hAnsi="Arial" w:cs="Arial"/>
                <w:sz w:val="24"/>
              </w:rPr>
            </w:pPr>
          </w:p>
          <w:p w14:paraId="2C2CB884" w14:textId="77777777" w:rsidR="002A6F1E" w:rsidRDefault="002A6F1E" w:rsidP="009E75E1">
            <w:pPr>
              <w:rPr>
                <w:rFonts w:ascii="Arial" w:hAnsi="Arial" w:cs="Arial"/>
                <w:sz w:val="24"/>
              </w:rPr>
            </w:pPr>
          </w:p>
          <w:p w14:paraId="5B9331BF" w14:textId="77777777" w:rsidR="002A6F1E" w:rsidRDefault="002A6F1E" w:rsidP="009E75E1">
            <w:pPr>
              <w:rPr>
                <w:rFonts w:ascii="Arial" w:hAnsi="Arial" w:cs="Arial"/>
                <w:sz w:val="24"/>
              </w:rPr>
            </w:pPr>
          </w:p>
          <w:p w14:paraId="4AAF7539" w14:textId="77777777" w:rsidR="002A6F1E" w:rsidRPr="00B967D9" w:rsidRDefault="002A6F1E" w:rsidP="009E75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60" w:type="dxa"/>
            <w:gridSpan w:val="7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830DA4E" w14:textId="77777777" w:rsidR="002A6F1E" w:rsidRDefault="002A6F1E" w:rsidP="008F15AB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color w:val="000000"/>
                <w:lang w:eastAsia="fr-CA"/>
              </w:rPr>
              <w:drawing>
                <wp:inline distT="0" distB="0" distL="0" distR="0" wp14:anchorId="30A3084E" wp14:editId="7982601D">
                  <wp:extent cx="678180" cy="674352"/>
                  <wp:effectExtent l="0" t="0" r="7620" b="0"/>
                  <wp:docPr id="521" name="Image 521" descr="http://soutien67.free.fr/math/niv04/theorie/images/1qu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outien67.free.fr/math/niv04/theorie/images/1qu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690" cy="679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7" w:type="dxa"/>
            <w:gridSpan w:val="9"/>
            <w:tcBorders>
              <w:left w:val="single" w:sz="4" w:space="0" w:color="FFFFFF" w:themeColor="background1"/>
              <w:right w:val="single" w:sz="2" w:space="0" w:color="FFFFFF" w:themeColor="background1"/>
            </w:tcBorders>
          </w:tcPr>
          <w:p w14:paraId="1533D0EF" w14:textId="77777777" w:rsidR="002A6F1E" w:rsidRPr="00B967D9" w:rsidRDefault="002A6F1E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anchor distT="0" distB="0" distL="114300" distR="114300" simplePos="0" relativeHeight="251999232" behindDoc="0" locked="0" layoutInCell="1" allowOverlap="1" wp14:anchorId="19AE3931" wp14:editId="5C9334CF">
                  <wp:simplePos x="0" y="0"/>
                  <wp:positionH relativeFrom="column">
                    <wp:posOffset>923579</wp:posOffset>
                  </wp:positionH>
                  <wp:positionV relativeFrom="paragraph">
                    <wp:posOffset>85205</wp:posOffset>
                  </wp:positionV>
                  <wp:extent cx="1722120" cy="876300"/>
                  <wp:effectExtent l="0" t="0" r="0" b="0"/>
                  <wp:wrapNone/>
                  <wp:docPr id="522" name="Image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oite quarts.tiff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2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3B2EFD7C" wp14:editId="14BF4A67">
                      <wp:simplePos x="0" y="0"/>
                      <wp:positionH relativeFrom="column">
                        <wp:posOffset>325120</wp:posOffset>
                      </wp:positionH>
                      <wp:positionV relativeFrom="paragraph">
                        <wp:posOffset>373380</wp:posOffset>
                      </wp:positionV>
                      <wp:extent cx="259080" cy="251460"/>
                      <wp:effectExtent l="0" t="0" r="26670" b="15240"/>
                      <wp:wrapNone/>
                      <wp:docPr id="510" name="Rectangle 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0" o:spid="_x0000_s1026" style="position:absolute;margin-left:25.6pt;margin-top:29.4pt;width:20.4pt;height:19.8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" fillcolor="black [3200]" strokecolor="black [1600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0996086B" wp14:editId="5BCDB0C9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373380</wp:posOffset>
                      </wp:positionV>
                      <wp:extent cx="259080" cy="251460"/>
                      <wp:effectExtent l="0" t="0" r="26670" b="15240"/>
                      <wp:wrapNone/>
                      <wp:docPr id="511" name="Rectangle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1" o:spid="_x0000_s1026" style="position:absolute;margin-left:-4.4pt;margin-top:29.4pt;width:20.4pt;height:19.8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" fillcolor="white [3212]" strokecolor="black [1600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7D03E688" wp14:editId="19AFF59B">
                      <wp:simplePos x="0" y="0"/>
                      <wp:positionH relativeFrom="column">
                        <wp:posOffset>325120</wp:posOffset>
                      </wp:positionH>
                      <wp:positionV relativeFrom="paragraph">
                        <wp:posOffset>60960</wp:posOffset>
                      </wp:positionV>
                      <wp:extent cx="259080" cy="251460"/>
                      <wp:effectExtent l="0" t="0" r="26670" b="15240"/>
                      <wp:wrapNone/>
                      <wp:docPr id="512" name="Rectangle 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2" o:spid="_x0000_s1026" style="position:absolute;margin-left:25.6pt;margin-top:4.8pt;width:20.4pt;height:19.8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" fillcolor="white [3212]" strokecolor="black [1600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0E6DFB13" wp14:editId="2C45D17C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60960</wp:posOffset>
                      </wp:positionV>
                      <wp:extent cx="259080" cy="251460"/>
                      <wp:effectExtent l="0" t="0" r="26670" b="15240"/>
                      <wp:wrapNone/>
                      <wp:docPr id="513" name="Rectangle 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3" o:spid="_x0000_s1026" style="position:absolute;margin-left:-4.4pt;margin-top:4.8pt;width:20.4pt;height:19.8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" fillcolor="white [3212]" strokecolor="black [1600]" strokeweight="2pt"/>
                  </w:pict>
                </mc:Fallback>
              </mc:AlternateContent>
            </w:r>
          </w:p>
        </w:tc>
        <w:tc>
          <w:tcPr>
            <w:tcW w:w="4105" w:type="dxa"/>
            <w:gridSpan w:val="10"/>
            <w:tcBorders>
              <w:left w:val="single" w:sz="2" w:space="0" w:color="FFFFFF" w:themeColor="background1"/>
              <w:right w:val="single" w:sz="4" w:space="0" w:color="FFFFFF" w:themeColor="background1"/>
            </w:tcBorders>
          </w:tcPr>
          <w:p w14:paraId="005732FA" w14:textId="66630873" w:rsidR="002A6F1E" w:rsidRDefault="009E75E1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Dessine</w:t>
            </w:r>
            <w:r w:rsidR="002A6F1E">
              <w:rPr>
                <w:rFonts w:ascii="Arial" w:hAnsi="Arial" w:cs="Arial"/>
                <w:sz w:val="24"/>
              </w:rPr>
              <w:t xml:space="preserve"> un quart de ce rectangle :</w:t>
            </w:r>
          </w:p>
          <w:tbl>
            <w:tblPr>
              <w:tblStyle w:val="Grilledutableau"/>
              <w:tblW w:w="3438" w:type="dxa"/>
              <w:tblLayout w:type="fixed"/>
              <w:tblLook w:val="04A0" w:firstRow="1" w:lastRow="0" w:firstColumn="1" w:lastColumn="0" w:noHBand="0" w:noVBand="1"/>
            </w:tblPr>
            <w:tblGrid>
              <w:gridCol w:w="573"/>
              <w:gridCol w:w="573"/>
              <w:gridCol w:w="573"/>
              <w:gridCol w:w="573"/>
              <w:gridCol w:w="573"/>
              <w:gridCol w:w="573"/>
            </w:tblGrid>
            <w:tr w:rsidR="006703B2" w14:paraId="0546A1A4" w14:textId="77777777" w:rsidTr="00C0625C">
              <w:tc>
                <w:tcPr>
                  <w:tcW w:w="573" w:type="dxa"/>
                  <w:tcBorders>
                    <w:top w:val="single" w:sz="12" w:space="0" w:color="auto"/>
                    <w:left w:val="single" w:sz="12" w:space="0" w:color="auto"/>
                  </w:tcBorders>
                </w:tcPr>
                <w:p w14:paraId="386784AE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12" w:space="0" w:color="auto"/>
                  </w:tcBorders>
                </w:tcPr>
                <w:p w14:paraId="7659CFAA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12" w:space="0" w:color="auto"/>
                  </w:tcBorders>
                </w:tcPr>
                <w:p w14:paraId="6E809F65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12" w:space="0" w:color="auto"/>
                  </w:tcBorders>
                </w:tcPr>
                <w:p w14:paraId="576FE272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12" w:space="0" w:color="auto"/>
                    <w:right w:val="single" w:sz="12" w:space="0" w:color="auto"/>
                  </w:tcBorders>
                </w:tcPr>
                <w:p w14:paraId="7A4F19E2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12" w:space="0" w:color="auto"/>
                    <w:right w:val="single" w:sz="12" w:space="0" w:color="auto"/>
                  </w:tcBorders>
                </w:tcPr>
                <w:p w14:paraId="47A0F793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  <w:tr w:rsidR="006703B2" w14:paraId="30DEF135" w14:textId="77777777" w:rsidTr="00C0625C">
              <w:tc>
                <w:tcPr>
                  <w:tcW w:w="573" w:type="dxa"/>
                  <w:tcBorders>
                    <w:left w:val="single" w:sz="12" w:space="0" w:color="auto"/>
                  </w:tcBorders>
                </w:tcPr>
                <w:p w14:paraId="01B3BEE3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</w:tcPr>
                <w:p w14:paraId="67AEC7AE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</w:tcPr>
                <w:p w14:paraId="372F476A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</w:tcPr>
                <w:p w14:paraId="2BD378E3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right w:val="single" w:sz="12" w:space="0" w:color="auto"/>
                  </w:tcBorders>
                </w:tcPr>
                <w:p w14:paraId="6AD16BF6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right w:val="single" w:sz="12" w:space="0" w:color="auto"/>
                  </w:tcBorders>
                </w:tcPr>
                <w:p w14:paraId="7F27B1DA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  <w:tr w:rsidR="006703B2" w14:paraId="0915EF50" w14:textId="77777777" w:rsidTr="00C0625C">
              <w:tc>
                <w:tcPr>
                  <w:tcW w:w="573" w:type="dxa"/>
                  <w:tcBorders>
                    <w:left w:val="single" w:sz="12" w:space="0" w:color="auto"/>
                  </w:tcBorders>
                </w:tcPr>
                <w:p w14:paraId="73D83F37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</w:tcPr>
                <w:p w14:paraId="49FE0D54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</w:tcPr>
                <w:p w14:paraId="32521C05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</w:tcPr>
                <w:p w14:paraId="1309B0C1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right w:val="single" w:sz="12" w:space="0" w:color="auto"/>
                  </w:tcBorders>
                </w:tcPr>
                <w:p w14:paraId="75CE93C8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right w:val="single" w:sz="12" w:space="0" w:color="auto"/>
                  </w:tcBorders>
                </w:tcPr>
                <w:p w14:paraId="11085E4A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  <w:tr w:rsidR="006703B2" w14:paraId="2D0DD408" w14:textId="77777777" w:rsidTr="00C0625C">
              <w:tc>
                <w:tcPr>
                  <w:tcW w:w="573" w:type="dxa"/>
                  <w:tcBorders>
                    <w:left w:val="single" w:sz="12" w:space="0" w:color="auto"/>
                    <w:bottom w:val="single" w:sz="12" w:space="0" w:color="auto"/>
                  </w:tcBorders>
                </w:tcPr>
                <w:p w14:paraId="298A8CE8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bottom w:val="single" w:sz="12" w:space="0" w:color="auto"/>
                  </w:tcBorders>
                </w:tcPr>
                <w:p w14:paraId="434C66A4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bottom w:val="single" w:sz="12" w:space="0" w:color="auto"/>
                  </w:tcBorders>
                </w:tcPr>
                <w:p w14:paraId="650A6A8E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bottom w:val="single" w:sz="12" w:space="0" w:color="auto"/>
                  </w:tcBorders>
                </w:tcPr>
                <w:p w14:paraId="5BA6C6A4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bottom w:val="single" w:sz="12" w:space="0" w:color="auto"/>
                    <w:right w:val="single" w:sz="12" w:space="0" w:color="auto"/>
                  </w:tcBorders>
                </w:tcPr>
                <w:p w14:paraId="281F617D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bottom w:val="single" w:sz="12" w:space="0" w:color="auto"/>
                    <w:right w:val="single" w:sz="12" w:space="0" w:color="auto"/>
                  </w:tcBorders>
                </w:tcPr>
                <w:p w14:paraId="56EBBF11" w14:textId="77777777" w:rsidR="006703B2" w:rsidRDefault="006703B2" w:rsidP="00C0625C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</w:tbl>
          <w:p w14:paraId="532860AB" w14:textId="77777777" w:rsidR="002A6F1E" w:rsidRPr="00B967D9" w:rsidRDefault="002A6F1E" w:rsidP="009E75E1">
            <w:pPr>
              <w:rPr>
                <w:rFonts w:ascii="Arial" w:hAnsi="Arial" w:cs="Arial"/>
                <w:sz w:val="24"/>
              </w:rPr>
            </w:pPr>
          </w:p>
        </w:tc>
      </w:tr>
      <w:tr w:rsidR="002A6F1E" w:rsidRPr="00B967D9" w14:paraId="14F2E688" w14:textId="3C761A61" w:rsidTr="008321E6">
        <w:trPr>
          <w:gridAfter w:val="2"/>
          <w:wAfter w:w="143" w:type="dxa"/>
        </w:trPr>
        <w:tc>
          <w:tcPr>
            <w:tcW w:w="2777" w:type="dxa"/>
            <w:gridSpan w:val="7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62418EB" w14:textId="77777777" w:rsidR="002A6F1E" w:rsidRPr="00A10A0C" w:rsidRDefault="002A6F1E" w:rsidP="009E75E1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b/>
                <w:sz w:val="28"/>
                <w:szCs w:val="44"/>
              </w:rPr>
            </w:pPr>
            <w:r w:rsidRPr="00A10A0C">
              <w:rPr>
                <w:rFonts w:ascii="Arial" w:hAnsi="Arial" w:cs="Arial"/>
                <w:b/>
                <w:sz w:val="28"/>
                <w:szCs w:val="44"/>
              </w:rPr>
              <w:t>Fractions équivalentes</w:t>
            </w:r>
          </w:p>
        </w:tc>
        <w:tc>
          <w:tcPr>
            <w:tcW w:w="3285" w:type="dxa"/>
            <w:gridSpan w:val="9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1DCD8A5" w14:textId="77777777" w:rsidR="002A6F1E" w:rsidRPr="006703B2" w:rsidRDefault="002A6F1E" w:rsidP="009E75E1">
            <w:pPr>
              <w:rPr>
                <w:rFonts w:ascii="Arial" w:hAnsi="Arial" w:cs="Arial"/>
                <w:sz w:val="24"/>
              </w:rPr>
            </w:pPr>
            <w:r w:rsidRPr="006703B2">
              <w:rPr>
                <w:rFonts w:ascii="Arial" w:hAnsi="Arial" w:cs="Arial"/>
                <w:sz w:val="24"/>
              </w:rPr>
              <w:t>Des fractions sont équivalentes lorsqu’elles représentent la même portion d’un tout.</w:t>
            </w:r>
          </w:p>
          <w:p w14:paraId="4A774833" w14:textId="77777777" w:rsidR="002A6F1E" w:rsidRDefault="002A6F1E" w:rsidP="009E75E1">
            <w:pPr>
              <w:rPr>
                <w:rFonts w:ascii="Arial" w:hAnsi="Arial" w:cs="Arial"/>
                <w:sz w:val="24"/>
              </w:rPr>
            </w:pPr>
          </w:p>
          <w:p w14:paraId="3E7A3A04" w14:textId="77777777" w:rsidR="007221F5" w:rsidRDefault="007221F5" w:rsidP="009E75E1">
            <w:pPr>
              <w:rPr>
                <w:rFonts w:ascii="Arial" w:hAnsi="Arial" w:cs="Arial"/>
                <w:sz w:val="24"/>
              </w:rPr>
            </w:pPr>
          </w:p>
          <w:p w14:paraId="407013A6" w14:textId="703F3B7F" w:rsidR="007221F5" w:rsidRPr="00B967D9" w:rsidRDefault="007221F5" w:rsidP="009E75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092" w:type="dxa"/>
            <w:gridSpan w:val="9"/>
            <w:tcBorders>
              <w:left w:val="single" w:sz="4" w:space="0" w:color="FFFFFF" w:themeColor="background1"/>
              <w:right w:val="single" w:sz="2" w:space="0" w:color="FFFFFF" w:themeColor="background1"/>
            </w:tcBorders>
          </w:tcPr>
          <w:p w14:paraId="26AE9BC0" w14:textId="77777777" w:rsidR="002A6F1E" w:rsidRDefault="002A6F1E" w:rsidP="009E75E1">
            <w:pPr>
              <w:rPr>
                <w:rFonts w:ascii="Arial" w:hAnsi="Arial" w:cs="Arial"/>
                <w:sz w:val="24"/>
              </w:rPr>
            </w:pP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11"/>
              <w:gridCol w:w="611"/>
              <w:gridCol w:w="611"/>
              <w:gridCol w:w="611"/>
              <w:gridCol w:w="611"/>
              <w:gridCol w:w="611"/>
              <w:gridCol w:w="611"/>
              <w:gridCol w:w="611"/>
            </w:tblGrid>
            <w:tr w:rsidR="002A6F1E" w14:paraId="1EDFC347" w14:textId="77777777" w:rsidTr="00A10BDD">
              <w:tc>
                <w:tcPr>
                  <w:tcW w:w="611" w:type="dxa"/>
                  <w:shd w:val="clear" w:color="auto" w:fill="D9D9D9" w:themeFill="background1" w:themeFillShade="D9"/>
                </w:tcPr>
                <w:p w14:paraId="1399E36E" w14:textId="77777777" w:rsidR="002A6F1E" w:rsidRDefault="002A6F1E" w:rsidP="009E75E1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611" w:type="dxa"/>
                  <w:shd w:val="clear" w:color="auto" w:fill="D9D9D9" w:themeFill="background1" w:themeFillShade="D9"/>
                </w:tcPr>
                <w:p w14:paraId="11B69BCD" w14:textId="77777777" w:rsidR="002A6F1E" w:rsidRDefault="002A6F1E" w:rsidP="009E75E1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611" w:type="dxa"/>
                  <w:shd w:val="clear" w:color="auto" w:fill="D9D9D9" w:themeFill="background1" w:themeFillShade="D9"/>
                </w:tcPr>
                <w:p w14:paraId="2583BABA" w14:textId="77777777" w:rsidR="002A6F1E" w:rsidRDefault="002A6F1E" w:rsidP="009E75E1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611" w:type="dxa"/>
                  <w:shd w:val="clear" w:color="auto" w:fill="D9D9D9" w:themeFill="background1" w:themeFillShade="D9"/>
                </w:tcPr>
                <w:p w14:paraId="499F2E56" w14:textId="77777777" w:rsidR="002A6F1E" w:rsidRDefault="002A6F1E" w:rsidP="009E75E1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611" w:type="dxa"/>
                </w:tcPr>
                <w:p w14:paraId="7AC17EFE" w14:textId="77777777" w:rsidR="002A6F1E" w:rsidRDefault="002A6F1E" w:rsidP="009E75E1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611" w:type="dxa"/>
                </w:tcPr>
                <w:p w14:paraId="6C31C9BC" w14:textId="77777777" w:rsidR="002A6F1E" w:rsidRDefault="002A6F1E" w:rsidP="009E75E1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611" w:type="dxa"/>
                </w:tcPr>
                <w:p w14:paraId="4D152E0D" w14:textId="77777777" w:rsidR="002A6F1E" w:rsidRDefault="002A6F1E" w:rsidP="009E75E1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611" w:type="dxa"/>
                </w:tcPr>
                <w:p w14:paraId="40949332" w14:textId="77777777" w:rsidR="002A6F1E" w:rsidRDefault="002A6F1E" w:rsidP="009E75E1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</w:tbl>
          <w:p w14:paraId="095333AB" w14:textId="77777777" w:rsidR="002A6F1E" w:rsidRDefault="002A6F1E" w:rsidP="009E75E1">
            <w:pPr>
              <w:rPr>
                <w:rFonts w:ascii="Arial" w:hAnsi="Arial" w:cs="Arial"/>
                <w:sz w:val="24"/>
              </w:rPr>
            </w:pP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22"/>
              <w:gridCol w:w="1222"/>
              <w:gridCol w:w="1222"/>
              <w:gridCol w:w="1222"/>
            </w:tblGrid>
            <w:tr w:rsidR="002A6F1E" w14:paraId="6A014825" w14:textId="77777777" w:rsidTr="00A10BDD">
              <w:tc>
                <w:tcPr>
                  <w:tcW w:w="1222" w:type="dxa"/>
                  <w:shd w:val="clear" w:color="auto" w:fill="D9D9D9" w:themeFill="background1" w:themeFillShade="D9"/>
                </w:tcPr>
                <w:p w14:paraId="57F1D56D" w14:textId="77777777" w:rsidR="002A6F1E" w:rsidRDefault="002A6F1E" w:rsidP="009E75E1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1222" w:type="dxa"/>
                  <w:shd w:val="clear" w:color="auto" w:fill="D9D9D9" w:themeFill="background1" w:themeFillShade="D9"/>
                </w:tcPr>
                <w:p w14:paraId="73959A2D" w14:textId="77777777" w:rsidR="002A6F1E" w:rsidRDefault="002A6F1E" w:rsidP="009E75E1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1222" w:type="dxa"/>
                </w:tcPr>
                <w:p w14:paraId="4D48998C" w14:textId="77777777" w:rsidR="002A6F1E" w:rsidRDefault="002A6F1E" w:rsidP="009E75E1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1222" w:type="dxa"/>
                </w:tcPr>
                <w:p w14:paraId="75376A98" w14:textId="77777777" w:rsidR="002A6F1E" w:rsidRDefault="002A6F1E" w:rsidP="009E75E1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</w:tbl>
          <w:p w14:paraId="4E39A81B" w14:textId="77777777" w:rsidR="008321E6" w:rsidRPr="00B967D9" w:rsidRDefault="008321E6" w:rsidP="009E75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673" w:type="dxa"/>
            <w:gridSpan w:val="8"/>
            <w:tcBorders>
              <w:left w:val="single" w:sz="2" w:space="0" w:color="FFFFFF" w:themeColor="background1"/>
              <w:right w:val="single" w:sz="4" w:space="0" w:color="FFFFFF" w:themeColor="background1"/>
            </w:tcBorders>
          </w:tcPr>
          <w:p w14:paraId="12905533" w14:textId="77777777" w:rsidR="002A6F1E" w:rsidRDefault="002A6F1E">
            <w:pPr>
              <w:rPr>
                <w:rFonts w:ascii="Arial" w:hAnsi="Arial" w:cs="Arial"/>
                <w:sz w:val="24"/>
              </w:rPr>
            </w:pPr>
          </w:p>
          <w:p w14:paraId="19DEC74B" w14:textId="0C7C8F5B" w:rsidR="002A6F1E" w:rsidRPr="00B967D9" w:rsidRDefault="002A6F1E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color w:val="000000"/>
                <w:lang w:eastAsia="fr-CA"/>
              </w:rPr>
              <w:drawing>
                <wp:inline distT="0" distB="0" distL="0" distR="0" wp14:anchorId="0BF8D82B" wp14:editId="64899095">
                  <wp:extent cx="1875600" cy="936000"/>
                  <wp:effectExtent l="0" t="0" r="0" b="0"/>
                  <wp:docPr id="296" name="Image 296" descr="http://elpuntodelai.wikispaces.com/file/view/equivalent-fractions.gif/386233692/equivalent-fraction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lpuntodelai.wikispaces.com/file/view/equivalent-fractions.gif/386233692/equivalent-fraction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600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321CBE" w14:textId="178580D0" w:rsidR="008321E6" w:rsidRDefault="008321E6"/>
    <w:tbl>
      <w:tblPr>
        <w:tblStyle w:val="Grilledutableau"/>
        <w:tblW w:w="151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11"/>
        <w:gridCol w:w="146"/>
        <w:gridCol w:w="282"/>
        <w:gridCol w:w="1977"/>
        <w:gridCol w:w="1134"/>
        <w:gridCol w:w="613"/>
        <w:gridCol w:w="2079"/>
        <w:gridCol w:w="898"/>
        <w:gridCol w:w="518"/>
        <w:gridCol w:w="1284"/>
        <w:gridCol w:w="3434"/>
        <w:gridCol w:w="292"/>
      </w:tblGrid>
      <w:tr w:rsidR="00B85D75" w:rsidRPr="00B967D9" w14:paraId="11FB74CD" w14:textId="77777777" w:rsidTr="008F15AB">
        <w:trPr>
          <w:gridAfter w:val="1"/>
          <w:wAfter w:w="292" w:type="dxa"/>
        </w:trPr>
        <w:tc>
          <w:tcPr>
            <w:tcW w:w="14876" w:type="dxa"/>
            <w:gridSpan w:val="11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582B743" w14:textId="5E8F8019" w:rsidR="00B85D75" w:rsidRPr="00A10BDD" w:rsidRDefault="00B85D75" w:rsidP="009E75E1">
            <w:pPr>
              <w:pStyle w:val="Paragraphedeliste"/>
              <w:numPr>
                <w:ilvl w:val="0"/>
                <w:numId w:val="3"/>
              </w:num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0BDD">
              <w:rPr>
                <w:rFonts w:ascii="Arial" w:hAnsi="Arial" w:cs="Arial"/>
                <w:b/>
                <w:sz w:val="28"/>
                <w:szCs w:val="44"/>
              </w:rPr>
              <w:t>Tableau des fractions</w:t>
            </w:r>
          </w:p>
          <w:p w14:paraId="42BD6699" w14:textId="77777777" w:rsidR="00B85D75" w:rsidRPr="00A4428E" w:rsidRDefault="00B85D75" w:rsidP="009E75E1">
            <w:pPr>
              <w:pStyle w:val="Paragraphedeliste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Style w:val="Grilledutableau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63"/>
              <w:gridCol w:w="172"/>
              <w:gridCol w:w="115"/>
              <w:gridCol w:w="144"/>
              <w:gridCol w:w="185"/>
              <w:gridCol w:w="247"/>
              <w:gridCol w:w="345"/>
              <w:gridCol w:w="230"/>
              <w:gridCol w:w="288"/>
              <w:gridCol w:w="370"/>
              <w:gridCol w:w="148"/>
              <w:gridCol w:w="345"/>
              <w:gridCol w:w="432"/>
              <w:gridCol w:w="259"/>
              <w:gridCol w:w="172"/>
              <w:gridCol w:w="124"/>
              <w:gridCol w:w="164"/>
              <w:gridCol w:w="576"/>
              <w:gridCol w:w="575"/>
              <w:gridCol w:w="164"/>
              <w:gridCol w:w="124"/>
              <w:gridCol w:w="172"/>
              <w:gridCol w:w="259"/>
              <w:gridCol w:w="432"/>
              <w:gridCol w:w="345"/>
              <w:gridCol w:w="148"/>
              <w:gridCol w:w="370"/>
              <w:gridCol w:w="288"/>
              <w:gridCol w:w="230"/>
              <w:gridCol w:w="345"/>
              <w:gridCol w:w="247"/>
              <w:gridCol w:w="185"/>
              <w:gridCol w:w="144"/>
              <w:gridCol w:w="115"/>
              <w:gridCol w:w="172"/>
              <w:gridCol w:w="864"/>
            </w:tblGrid>
            <w:tr w:rsidR="00B85D75" w14:paraId="2B2DCEC9" w14:textId="77777777" w:rsidTr="00A10BDD">
              <w:trPr>
                <w:jc w:val="center"/>
              </w:trPr>
              <w:tc>
                <w:tcPr>
                  <w:tcW w:w="10358" w:type="dxa"/>
                  <w:gridSpan w:val="36"/>
                </w:tcPr>
                <w:p w14:paraId="7715CC94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</w:t>
                  </w:r>
                </w:p>
                <w:p w14:paraId="1A56312B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14:paraId="77A90B92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B85D75" w14:paraId="48A25169" w14:textId="77777777" w:rsidTr="00A10BDD">
              <w:trPr>
                <w:jc w:val="center"/>
              </w:trPr>
              <w:tc>
                <w:tcPr>
                  <w:tcW w:w="5179" w:type="dxa"/>
                  <w:gridSpan w:val="18"/>
                </w:tcPr>
                <w:p w14:paraId="1762BA55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41930307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2</w:t>
                  </w:r>
                </w:p>
                <w:p w14:paraId="3FE80D91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179" w:type="dxa"/>
                  <w:gridSpan w:val="18"/>
                </w:tcPr>
                <w:p w14:paraId="445D4E57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4A933134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2</w:t>
                  </w:r>
                </w:p>
                <w:p w14:paraId="0BD36A51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B85D75" w14:paraId="5BB641F8" w14:textId="77777777" w:rsidTr="00A10BDD">
              <w:trPr>
                <w:jc w:val="center"/>
              </w:trPr>
              <w:tc>
                <w:tcPr>
                  <w:tcW w:w="3452" w:type="dxa"/>
                  <w:gridSpan w:val="12"/>
                </w:tcPr>
                <w:p w14:paraId="1619F486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7CC6882D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3</w:t>
                  </w:r>
                </w:p>
                <w:p w14:paraId="67631BD5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453" w:type="dxa"/>
                  <w:gridSpan w:val="12"/>
                </w:tcPr>
                <w:p w14:paraId="602FB363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2101C438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3</w:t>
                  </w:r>
                </w:p>
                <w:p w14:paraId="5BD1575B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453" w:type="dxa"/>
                  <w:gridSpan w:val="12"/>
                </w:tcPr>
                <w:p w14:paraId="0911350C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742CD1EA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3</w:t>
                  </w:r>
                </w:p>
                <w:p w14:paraId="767E05ED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B85D75" w14:paraId="02C6AE44" w14:textId="77777777" w:rsidTr="00A10BDD">
              <w:trPr>
                <w:jc w:val="center"/>
              </w:trPr>
              <w:tc>
                <w:tcPr>
                  <w:tcW w:w="2589" w:type="dxa"/>
                  <w:gridSpan w:val="9"/>
                </w:tcPr>
                <w:p w14:paraId="7A0D9E15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77768768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4</w:t>
                  </w:r>
                </w:p>
                <w:p w14:paraId="1935A3AF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90" w:type="dxa"/>
                  <w:gridSpan w:val="9"/>
                </w:tcPr>
                <w:p w14:paraId="39D530A3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42B7C2AB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4</w:t>
                  </w:r>
                </w:p>
                <w:p w14:paraId="1EB3F1B7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89" w:type="dxa"/>
                  <w:gridSpan w:val="9"/>
                </w:tcPr>
                <w:p w14:paraId="784CB9EA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32854E4E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4</w:t>
                  </w:r>
                </w:p>
                <w:p w14:paraId="3F19C966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90" w:type="dxa"/>
                  <w:gridSpan w:val="9"/>
                </w:tcPr>
                <w:p w14:paraId="5B501755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2A9C0A72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4</w:t>
                  </w:r>
                </w:p>
                <w:p w14:paraId="3F4986D7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B85D75" w14:paraId="6005AE69" w14:textId="77777777" w:rsidTr="00A10BDD">
              <w:trPr>
                <w:jc w:val="center"/>
              </w:trPr>
              <w:tc>
                <w:tcPr>
                  <w:tcW w:w="2071" w:type="dxa"/>
                  <w:gridSpan w:val="7"/>
                </w:tcPr>
                <w:p w14:paraId="1B18171C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063B4DB1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5</w:t>
                  </w:r>
                </w:p>
                <w:p w14:paraId="2C20327A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072" w:type="dxa"/>
                  <w:gridSpan w:val="7"/>
                </w:tcPr>
                <w:p w14:paraId="6A3D4E7B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4CF8AE8F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5</w:t>
                  </w:r>
                </w:p>
                <w:p w14:paraId="7B4D70AC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071" w:type="dxa"/>
                  <w:gridSpan w:val="8"/>
                </w:tcPr>
                <w:p w14:paraId="64E876AF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451E0FAF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5</w:t>
                  </w:r>
                </w:p>
                <w:p w14:paraId="2D4C8CEF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072" w:type="dxa"/>
                  <w:gridSpan w:val="7"/>
                </w:tcPr>
                <w:p w14:paraId="6CC776ED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3B2A5497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5</w:t>
                  </w:r>
                </w:p>
                <w:p w14:paraId="61FBED4F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072" w:type="dxa"/>
                  <w:gridSpan w:val="7"/>
                </w:tcPr>
                <w:p w14:paraId="18CBE258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60B6F9FF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5</w:t>
                  </w:r>
                </w:p>
                <w:p w14:paraId="66A19608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B85D75" w14:paraId="6E298D35" w14:textId="77777777" w:rsidTr="00A10BDD">
              <w:trPr>
                <w:jc w:val="center"/>
              </w:trPr>
              <w:tc>
                <w:tcPr>
                  <w:tcW w:w="1726" w:type="dxa"/>
                  <w:gridSpan w:val="6"/>
                </w:tcPr>
                <w:p w14:paraId="5500D580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1C0B63CC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6</w:t>
                  </w:r>
                </w:p>
                <w:p w14:paraId="7C0049D8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26" w:type="dxa"/>
                  <w:gridSpan w:val="6"/>
                </w:tcPr>
                <w:p w14:paraId="321DE146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3F58135F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6</w:t>
                  </w:r>
                </w:p>
                <w:p w14:paraId="30EBEE4B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27" w:type="dxa"/>
                  <w:gridSpan w:val="6"/>
                </w:tcPr>
                <w:p w14:paraId="6621715C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2C06C684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6</w:t>
                  </w:r>
                </w:p>
                <w:p w14:paraId="1AFA859B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26" w:type="dxa"/>
                  <w:gridSpan w:val="6"/>
                </w:tcPr>
                <w:p w14:paraId="17E44202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2AC51122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6</w:t>
                  </w:r>
                </w:p>
                <w:p w14:paraId="652F06FD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26" w:type="dxa"/>
                  <w:gridSpan w:val="6"/>
                </w:tcPr>
                <w:p w14:paraId="582BF63E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29929CAA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6</w:t>
                  </w:r>
                </w:p>
                <w:p w14:paraId="7890EE0F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27" w:type="dxa"/>
                  <w:gridSpan w:val="6"/>
                </w:tcPr>
                <w:p w14:paraId="6B09C084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702B6696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6</w:t>
                  </w:r>
                </w:p>
                <w:p w14:paraId="4C0B7237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B85D75" w14:paraId="7F0797C1" w14:textId="77777777" w:rsidTr="00A10BDD">
              <w:trPr>
                <w:jc w:val="center"/>
              </w:trPr>
              <w:tc>
                <w:tcPr>
                  <w:tcW w:w="1479" w:type="dxa"/>
                  <w:gridSpan w:val="5"/>
                </w:tcPr>
                <w:p w14:paraId="4B1B134E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68C06423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7</w:t>
                  </w:r>
                </w:p>
                <w:p w14:paraId="37CE7386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480" w:type="dxa"/>
                  <w:gridSpan w:val="5"/>
                </w:tcPr>
                <w:p w14:paraId="0632A93C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60931632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7</w:t>
                  </w:r>
                </w:p>
                <w:p w14:paraId="05C76D3C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480" w:type="dxa"/>
                  <w:gridSpan w:val="6"/>
                </w:tcPr>
                <w:p w14:paraId="4EB64DF2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42D90AC4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7</w:t>
                  </w:r>
                </w:p>
                <w:p w14:paraId="1B7ED07B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479" w:type="dxa"/>
                  <w:gridSpan w:val="4"/>
                </w:tcPr>
                <w:p w14:paraId="6B10B8E7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7B9254EC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7</w:t>
                  </w:r>
                </w:p>
                <w:p w14:paraId="37D0EE3A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480" w:type="dxa"/>
                  <w:gridSpan w:val="6"/>
                </w:tcPr>
                <w:p w14:paraId="654FF0B9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46D2D840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7</w:t>
                  </w:r>
                </w:p>
                <w:p w14:paraId="21BEF06F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480" w:type="dxa"/>
                  <w:gridSpan w:val="5"/>
                </w:tcPr>
                <w:p w14:paraId="351A9C5B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58ED1437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7</w:t>
                  </w:r>
                </w:p>
                <w:p w14:paraId="1A2D74EC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480" w:type="dxa"/>
                  <w:gridSpan w:val="5"/>
                </w:tcPr>
                <w:p w14:paraId="5CEB4DA3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4A0E4021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7</w:t>
                  </w:r>
                </w:p>
                <w:p w14:paraId="1FBF0AA1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B85D75" w14:paraId="59B34FD8" w14:textId="77777777" w:rsidTr="00A10BDD">
              <w:trPr>
                <w:jc w:val="center"/>
              </w:trPr>
              <w:tc>
                <w:tcPr>
                  <w:tcW w:w="1294" w:type="dxa"/>
                  <w:gridSpan w:val="4"/>
                </w:tcPr>
                <w:p w14:paraId="6155BC13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311D1393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8</w:t>
                  </w:r>
                </w:p>
                <w:p w14:paraId="4384ACBE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95" w:type="dxa"/>
                  <w:gridSpan w:val="5"/>
                </w:tcPr>
                <w:p w14:paraId="53E3D3A8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663BBDAE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8</w:t>
                  </w:r>
                </w:p>
                <w:p w14:paraId="1CE89A66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95" w:type="dxa"/>
                  <w:gridSpan w:val="4"/>
                </w:tcPr>
                <w:p w14:paraId="2277FAE5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6FE0F3BD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8</w:t>
                  </w:r>
                </w:p>
                <w:p w14:paraId="23F37D9E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95" w:type="dxa"/>
                  <w:gridSpan w:val="5"/>
                </w:tcPr>
                <w:p w14:paraId="4F26D5B6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1FE1939E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8</w:t>
                  </w:r>
                </w:p>
                <w:p w14:paraId="2BE8C87A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94" w:type="dxa"/>
                  <w:gridSpan w:val="5"/>
                </w:tcPr>
                <w:p w14:paraId="1C5FAD04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1D7D2AE0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8</w:t>
                  </w:r>
                </w:p>
                <w:p w14:paraId="65E2A498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95" w:type="dxa"/>
                  <w:gridSpan w:val="4"/>
                </w:tcPr>
                <w:p w14:paraId="42D15786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741796A1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8</w:t>
                  </w:r>
                </w:p>
                <w:p w14:paraId="47FA8E5B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95" w:type="dxa"/>
                  <w:gridSpan w:val="5"/>
                </w:tcPr>
                <w:p w14:paraId="72341A3D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53DF868D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8</w:t>
                  </w:r>
                </w:p>
                <w:p w14:paraId="4139BABF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95" w:type="dxa"/>
                  <w:gridSpan w:val="4"/>
                </w:tcPr>
                <w:p w14:paraId="5EBDFDF6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39C4B8A2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8</w:t>
                  </w:r>
                </w:p>
                <w:p w14:paraId="4AEBF8C4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B85D75" w14:paraId="0946977C" w14:textId="77777777" w:rsidTr="00A10BDD">
              <w:trPr>
                <w:jc w:val="center"/>
              </w:trPr>
              <w:tc>
                <w:tcPr>
                  <w:tcW w:w="1150" w:type="dxa"/>
                  <w:gridSpan w:val="3"/>
                </w:tcPr>
                <w:p w14:paraId="4F0AE6BD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7042AF42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9</w:t>
                  </w:r>
                </w:p>
                <w:p w14:paraId="494A6592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151" w:type="dxa"/>
                  <w:gridSpan w:val="5"/>
                </w:tcPr>
                <w:p w14:paraId="46276FC6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71F7E1AF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51" w:type="dxa"/>
                  <w:gridSpan w:val="4"/>
                </w:tcPr>
                <w:p w14:paraId="4D99DFD9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232D699E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51" w:type="dxa"/>
                  <w:gridSpan w:val="5"/>
                </w:tcPr>
                <w:p w14:paraId="20398773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5A0E1154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51" w:type="dxa"/>
                  <w:gridSpan w:val="2"/>
                </w:tcPr>
                <w:p w14:paraId="68BBB973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04C66D3D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9</w:t>
                  </w:r>
                </w:p>
                <w:p w14:paraId="4B596552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151" w:type="dxa"/>
                  <w:gridSpan w:val="5"/>
                </w:tcPr>
                <w:p w14:paraId="3F90E26A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344ADE5D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51" w:type="dxa"/>
                  <w:gridSpan w:val="4"/>
                </w:tcPr>
                <w:p w14:paraId="3741782B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65ABD00D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51" w:type="dxa"/>
                  <w:gridSpan w:val="5"/>
                </w:tcPr>
                <w:p w14:paraId="0B59790A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028520D8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51" w:type="dxa"/>
                  <w:gridSpan w:val="3"/>
                </w:tcPr>
                <w:p w14:paraId="4849B863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4F339777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9</w:t>
                  </w:r>
                </w:p>
              </w:tc>
            </w:tr>
            <w:tr w:rsidR="00B85D75" w14:paraId="6626B665" w14:textId="77777777" w:rsidTr="00A10BDD">
              <w:trPr>
                <w:jc w:val="center"/>
              </w:trPr>
              <w:tc>
                <w:tcPr>
                  <w:tcW w:w="1035" w:type="dxa"/>
                  <w:gridSpan w:val="2"/>
                </w:tcPr>
                <w:p w14:paraId="742E2F0F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2AD04970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36" w:type="dxa"/>
                  <w:gridSpan w:val="5"/>
                </w:tcPr>
                <w:p w14:paraId="139E1240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322EDC72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36" w:type="dxa"/>
                  <w:gridSpan w:val="4"/>
                </w:tcPr>
                <w:p w14:paraId="4ACBC7EC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06C17FA8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36" w:type="dxa"/>
                  <w:gridSpan w:val="3"/>
                </w:tcPr>
                <w:p w14:paraId="484AF81E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7F1D778D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36" w:type="dxa"/>
                  <w:gridSpan w:val="4"/>
                </w:tcPr>
                <w:p w14:paraId="28806891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61383E64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10</w:t>
                  </w:r>
                </w:p>
                <w:p w14:paraId="45BE799D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035" w:type="dxa"/>
                  <w:gridSpan w:val="4"/>
                </w:tcPr>
                <w:p w14:paraId="374C5C78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078438AC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36" w:type="dxa"/>
                  <w:gridSpan w:val="3"/>
                </w:tcPr>
                <w:p w14:paraId="767EC020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779D7AD1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36" w:type="dxa"/>
                  <w:gridSpan w:val="4"/>
                </w:tcPr>
                <w:p w14:paraId="6F7D930B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3F7EF539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36" w:type="dxa"/>
                  <w:gridSpan w:val="5"/>
                </w:tcPr>
                <w:p w14:paraId="049258AA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7D6013C6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36" w:type="dxa"/>
                  <w:gridSpan w:val="2"/>
                </w:tcPr>
                <w:p w14:paraId="69E37E99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577CB488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10</w:t>
                  </w:r>
                </w:p>
              </w:tc>
            </w:tr>
            <w:tr w:rsidR="00B85D75" w14:paraId="047BDBF2" w14:textId="77777777" w:rsidTr="00A10BDD">
              <w:trPr>
                <w:jc w:val="center"/>
              </w:trPr>
              <w:tc>
                <w:tcPr>
                  <w:tcW w:w="863" w:type="dxa"/>
                </w:tcPr>
                <w:p w14:paraId="76303D98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33B7E88E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63" w:type="dxa"/>
                  <w:gridSpan w:val="5"/>
                </w:tcPr>
                <w:p w14:paraId="31615E7D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7F729F26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63" w:type="dxa"/>
                  <w:gridSpan w:val="3"/>
                </w:tcPr>
                <w:p w14:paraId="6B50686B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06C2B534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63" w:type="dxa"/>
                  <w:gridSpan w:val="3"/>
                </w:tcPr>
                <w:p w14:paraId="76AE47C1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1703BC57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63" w:type="dxa"/>
                  <w:gridSpan w:val="3"/>
                </w:tcPr>
                <w:p w14:paraId="055D0770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5CF2FF25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64" w:type="dxa"/>
                  <w:gridSpan w:val="3"/>
                </w:tcPr>
                <w:p w14:paraId="713315C4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4FD6EC8C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12</w:t>
                  </w:r>
                </w:p>
                <w:p w14:paraId="033DA9BA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863" w:type="dxa"/>
                  <w:gridSpan w:val="3"/>
                </w:tcPr>
                <w:p w14:paraId="6FA50980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296A77E7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63" w:type="dxa"/>
                  <w:gridSpan w:val="3"/>
                </w:tcPr>
                <w:p w14:paraId="7486A1D2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6BFAEB60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63" w:type="dxa"/>
                  <w:gridSpan w:val="3"/>
                </w:tcPr>
                <w:p w14:paraId="1424A5E8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5CFD7BA3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63" w:type="dxa"/>
                  <w:gridSpan w:val="3"/>
                </w:tcPr>
                <w:p w14:paraId="037D0B90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6F3143A4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63" w:type="dxa"/>
                  <w:gridSpan w:val="5"/>
                </w:tcPr>
                <w:p w14:paraId="4FFCCA7C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2FF0E412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64" w:type="dxa"/>
                </w:tcPr>
                <w:p w14:paraId="476A4507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52E70A1D" w14:textId="77777777" w:rsidR="00B85D75" w:rsidRPr="00A4428E" w:rsidRDefault="00B85D75" w:rsidP="009E75E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12</w:t>
                  </w:r>
                </w:p>
              </w:tc>
            </w:tr>
          </w:tbl>
          <w:p w14:paraId="1EB18B7D" w14:textId="77777777" w:rsidR="00B85D75" w:rsidRDefault="00B85D75" w:rsidP="009E75E1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BF05F5" w14:textId="65C8AC86" w:rsidR="00B85D75" w:rsidRPr="001136F3" w:rsidRDefault="00A10BDD" w:rsidP="009E75E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t>Je peux utiliser le tableau des fracti</w:t>
            </w:r>
            <w:r w:rsidR="008321E6">
              <w:rPr>
                <w:rFonts w:ascii="Arial" w:hAnsi="Arial" w:cs="Arial"/>
                <w:sz w:val="24"/>
                <w:szCs w:val="24"/>
              </w:rPr>
              <w:t>ons pour comparer des fractions et pour</w:t>
            </w:r>
            <w:r>
              <w:rPr>
                <w:rFonts w:ascii="Arial" w:hAnsi="Arial" w:cs="Arial"/>
                <w:sz w:val="24"/>
                <w:szCs w:val="24"/>
              </w:rPr>
              <w:t xml:space="preserve"> trouver des fractions équivalentes</w:t>
            </w:r>
            <w:r w:rsidR="008321E6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9AA368B" w14:textId="77777777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</w:p>
        </w:tc>
      </w:tr>
      <w:tr w:rsidR="00B85D75" w:rsidRPr="00B967D9" w14:paraId="0D1F2251" w14:textId="77777777" w:rsidTr="008F15AB">
        <w:tc>
          <w:tcPr>
            <w:tcW w:w="251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6BC8B26" w14:textId="77777777" w:rsidR="00B85D75" w:rsidRPr="00A64A43" w:rsidRDefault="00B85D75" w:rsidP="009E75E1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b/>
                <w:sz w:val="28"/>
                <w:szCs w:val="44"/>
              </w:rPr>
            </w:pPr>
            <w:r w:rsidRPr="00A64A43">
              <w:rPr>
                <w:rFonts w:ascii="Arial" w:hAnsi="Arial" w:cs="Arial"/>
                <w:b/>
                <w:sz w:val="28"/>
                <w:szCs w:val="44"/>
              </w:rPr>
              <w:lastRenderedPageBreak/>
              <w:t>Comparer des fractions</w:t>
            </w:r>
          </w:p>
        </w:tc>
        <w:tc>
          <w:tcPr>
            <w:tcW w:w="2405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A33373A" w14:textId="77777777" w:rsidR="00B85D75" w:rsidRDefault="00B85D75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J’utilise les symboles =, &lt; ou ˃.</w:t>
            </w:r>
          </w:p>
          <w:p w14:paraId="59DA80AA" w14:textId="77777777" w:rsidR="00B85D75" w:rsidRPr="00113297" w:rsidRDefault="00B85D75" w:rsidP="009E75E1">
            <w:pPr>
              <w:rPr>
                <w:rFonts w:ascii="Arial" w:hAnsi="Arial" w:cs="Arial"/>
                <w:sz w:val="16"/>
              </w:rPr>
            </w:pPr>
          </w:p>
          <w:p w14:paraId="04F833B8" w14:textId="77777777" w:rsidR="00621280" w:rsidRDefault="00B85D75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Je peux utiliser le tableau des fractions ou faire un dessin.</w:t>
            </w:r>
          </w:p>
          <w:p w14:paraId="270F98A8" w14:textId="77777777" w:rsidR="00621280" w:rsidRDefault="00621280" w:rsidP="009E75E1">
            <w:pPr>
              <w:rPr>
                <w:rFonts w:ascii="Arial" w:hAnsi="Arial" w:cs="Arial"/>
                <w:sz w:val="24"/>
              </w:rPr>
            </w:pPr>
          </w:p>
          <w:p w14:paraId="1C603AC0" w14:textId="77777777" w:rsidR="00621280" w:rsidRDefault="00621280" w:rsidP="009E75E1">
            <w:pPr>
              <w:rPr>
                <w:rFonts w:ascii="Arial" w:hAnsi="Arial" w:cs="Arial"/>
                <w:sz w:val="24"/>
              </w:rPr>
            </w:pPr>
          </w:p>
          <w:p w14:paraId="2E86D65F" w14:textId="40E4DD6E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5242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5DAC179" w14:textId="77777777" w:rsidR="00B85D75" w:rsidRPr="00113297" w:rsidRDefault="00B85D75" w:rsidP="009E75E1">
            <w:pPr>
              <w:rPr>
                <w:rFonts w:ascii="Arial" w:hAnsi="Arial" w:cs="Arial"/>
              </w:rPr>
            </w:pPr>
            <w:r w:rsidRPr="00113297">
              <w:rPr>
                <w:rFonts w:ascii="Arial" w:hAnsi="Arial" w:cs="Arial"/>
              </w:rPr>
              <w:t>Mon tout doit être le même pour pouvoir les comparer.</w:t>
            </w: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11"/>
              <w:gridCol w:w="611"/>
              <w:gridCol w:w="611"/>
              <w:gridCol w:w="611"/>
              <w:gridCol w:w="611"/>
              <w:gridCol w:w="611"/>
              <w:gridCol w:w="611"/>
              <w:gridCol w:w="611"/>
            </w:tblGrid>
            <w:tr w:rsidR="00B85D75" w14:paraId="190E2CD2" w14:textId="77777777" w:rsidTr="009E75E1">
              <w:tc>
                <w:tcPr>
                  <w:tcW w:w="611" w:type="dxa"/>
                  <w:shd w:val="clear" w:color="auto" w:fill="0070C0"/>
                </w:tcPr>
                <w:p w14:paraId="343CF2F5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611" w:type="dxa"/>
                  <w:shd w:val="clear" w:color="auto" w:fill="0070C0"/>
                </w:tcPr>
                <w:p w14:paraId="21417D18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611" w:type="dxa"/>
                  <w:shd w:val="clear" w:color="auto" w:fill="0070C0"/>
                </w:tcPr>
                <w:p w14:paraId="6868BE42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611" w:type="dxa"/>
                  <w:shd w:val="clear" w:color="auto" w:fill="0070C0"/>
                </w:tcPr>
                <w:p w14:paraId="1557E131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611" w:type="dxa"/>
                  <w:shd w:val="clear" w:color="auto" w:fill="0070C0"/>
                </w:tcPr>
                <w:p w14:paraId="6766C7E6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611" w:type="dxa"/>
                </w:tcPr>
                <w:p w14:paraId="6D0FBE1C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611" w:type="dxa"/>
                </w:tcPr>
                <w:p w14:paraId="0FFD262B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611" w:type="dxa"/>
                </w:tcPr>
                <w:p w14:paraId="7DAE0BF8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</w:tbl>
          <w:p w14:paraId="4FDA3434" w14:textId="77777777" w:rsidR="00B85D75" w:rsidRPr="006478EC" w:rsidRDefault="00B85D75" w:rsidP="009E75E1">
            <w:pPr>
              <w:rPr>
                <w:rFonts w:ascii="Arial" w:hAnsi="Arial" w:cs="Arial"/>
                <w:sz w:val="16"/>
              </w:rPr>
            </w:pP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22"/>
              <w:gridCol w:w="1222"/>
              <w:gridCol w:w="1222"/>
              <w:gridCol w:w="1222"/>
            </w:tblGrid>
            <w:tr w:rsidR="00B85D75" w14:paraId="3EC7540A" w14:textId="77777777" w:rsidTr="009E75E1">
              <w:tc>
                <w:tcPr>
                  <w:tcW w:w="1222" w:type="dxa"/>
                  <w:shd w:val="clear" w:color="auto" w:fill="E36C0A" w:themeFill="accent6" w:themeFillShade="BF"/>
                </w:tcPr>
                <w:p w14:paraId="01118669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1222" w:type="dxa"/>
                  <w:shd w:val="clear" w:color="auto" w:fill="E36C0A" w:themeFill="accent6" w:themeFillShade="BF"/>
                </w:tcPr>
                <w:p w14:paraId="185E239E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1222" w:type="dxa"/>
                </w:tcPr>
                <w:p w14:paraId="6E892416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1222" w:type="dxa"/>
                </w:tcPr>
                <w:p w14:paraId="1E3A5478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</w:tbl>
          <w:p w14:paraId="7FEFD24E" w14:textId="77777777" w:rsidR="00B85D75" w:rsidRPr="006478EC" w:rsidRDefault="00B85D75" w:rsidP="009E75E1">
            <w:pPr>
              <w:rPr>
                <w:rFonts w:ascii="Arial" w:hAnsi="Arial" w:cs="Arial"/>
                <w:sz w:val="6"/>
              </w:rPr>
            </w:pP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8"/>
              <w:gridCol w:w="425"/>
              <w:gridCol w:w="425"/>
            </w:tblGrid>
            <w:tr w:rsidR="00B85D75" w14:paraId="1616392C" w14:textId="77777777" w:rsidTr="009E75E1">
              <w:tc>
                <w:tcPr>
                  <w:tcW w:w="45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2E63EFE6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5</w:t>
                  </w:r>
                </w:p>
              </w:tc>
              <w:tc>
                <w:tcPr>
                  <w:tcW w:w="425" w:type="dxa"/>
                  <w:vMerge w:val="restart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4AF7243E" w14:textId="77777777" w:rsidR="00B85D75" w:rsidRPr="00113297" w:rsidRDefault="00B85D75" w:rsidP="009E75E1">
                  <w:pPr>
                    <w:rPr>
                      <w:rFonts w:ascii="Arial" w:hAnsi="Arial" w:cs="Arial"/>
                      <w:sz w:val="10"/>
                    </w:rPr>
                  </w:pPr>
                </w:p>
                <w:p w14:paraId="063648A0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˃</w:t>
                  </w:r>
                </w:p>
              </w:tc>
              <w:tc>
                <w:tcPr>
                  <w:tcW w:w="42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6B8CDD64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2</w:t>
                  </w:r>
                </w:p>
              </w:tc>
            </w:tr>
            <w:tr w:rsidR="00B85D75" w14:paraId="0DD1FAD9" w14:textId="77777777" w:rsidTr="009E75E1">
              <w:tc>
                <w:tcPr>
                  <w:tcW w:w="458" w:type="dxa"/>
                  <w:tcBorders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6D9BF96A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8</w:t>
                  </w:r>
                </w:p>
              </w:tc>
              <w:tc>
                <w:tcPr>
                  <w:tcW w:w="425" w:type="dxa"/>
                  <w:vMerge/>
                  <w:tcBorders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13BC4CB3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25" w:type="dxa"/>
                  <w:tcBorders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39D725CD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4</w:t>
                  </w:r>
                </w:p>
              </w:tc>
            </w:tr>
          </w:tbl>
          <w:p w14:paraId="4B911459" w14:textId="77777777" w:rsidR="00B85D75" w:rsidRDefault="00B85D75" w:rsidP="009E75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010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2AD25F9" w14:textId="55701CDC" w:rsidR="009E75E1" w:rsidRDefault="009E75E1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Compare les fractions suivantes :</w:t>
            </w:r>
          </w:p>
          <w:tbl>
            <w:tblPr>
              <w:tblStyle w:val="Grilledutableau"/>
              <w:tblW w:w="0" w:type="auto"/>
              <w:jc w:val="center"/>
              <w:tblInd w:w="1501" w:type="dxa"/>
              <w:tblLayout w:type="fixed"/>
              <w:tblLook w:val="04A0" w:firstRow="1" w:lastRow="0" w:firstColumn="1" w:lastColumn="0" w:noHBand="0" w:noVBand="1"/>
            </w:tblPr>
            <w:tblGrid>
              <w:gridCol w:w="458"/>
              <w:gridCol w:w="425"/>
              <w:gridCol w:w="425"/>
            </w:tblGrid>
            <w:tr w:rsidR="009E75E1" w14:paraId="42C759BE" w14:textId="77777777" w:rsidTr="001C1266">
              <w:trPr>
                <w:jc w:val="center"/>
              </w:trPr>
              <w:tc>
                <w:tcPr>
                  <w:tcW w:w="45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07968D4A" w14:textId="70046DB7" w:rsidR="009E75E1" w:rsidRDefault="009E75E1" w:rsidP="00680A82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04352" behindDoc="0" locked="0" layoutInCell="1" allowOverlap="1" wp14:anchorId="589EDDE9" wp14:editId="74F1EFF3">
                            <wp:simplePos x="0" y="0"/>
                            <wp:positionH relativeFrom="column">
                              <wp:posOffset>190500</wp:posOffset>
                            </wp:positionH>
                            <wp:positionV relativeFrom="paragraph">
                              <wp:posOffset>12700</wp:posOffset>
                            </wp:positionV>
                            <wp:extent cx="289560" cy="304800"/>
                            <wp:effectExtent l="0" t="0" r="15240" b="19050"/>
                            <wp:wrapNone/>
                            <wp:docPr id="410" name="Rectangle 4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89560" cy="304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410" o:spid="_x0000_s1026" style="position:absolute;margin-left:15pt;margin-top:1pt;width:22.8pt;height:24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" fillcolor="white [3212]" strokecolor="black [3213]" strokeweight="2pt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sz w:val="24"/>
                    </w:rPr>
                    <w:t>4</w:t>
                  </w:r>
                </w:p>
              </w:tc>
              <w:tc>
                <w:tcPr>
                  <w:tcW w:w="425" w:type="dxa"/>
                  <w:vMerge w:val="restart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35B6FC77" w14:textId="77777777" w:rsidR="009E75E1" w:rsidRPr="00113297" w:rsidRDefault="009E75E1" w:rsidP="005A6FC0">
                  <w:pPr>
                    <w:jc w:val="center"/>
                    <w:rPr>
                      <w:rFonts w:ascii="Arial" w:hAnsi="Arial" w:cs="Arial"/>
                      <w:sz w:val="10"/>
                    </w:rPr>
                  </w:pPr>
                </w:p>
                <w:p w14:paraId="48003DFE" w14:textId="49100301" w:rsidR="009E75E1" w:rsidRDefault="009E75E1" w:rsidP="005A6FC0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4C570E2B" w14:textId="77777777" w:rsidR="009E75E1" w:rsidRDefault="009E75E1" w:rsidP="005A6FC0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2</w:t>
                  </w:r>
                </w:p>
              </w:tc>
            </w:tr>
            <w:tr w:rsidR="009E75E1" w14:paraId="2C5AB307" w14:textId="77777777" w:rsidTr="001C1266">
              <w:trPr>
                <w:jc w:val="center"/>
              </w:trPr>
              <w:tc>
                <w:tcPr>
                  <w:tcW w:w="458" w:type="dxa"/>
                  <w:tcBorders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74CAAADB" w14:textId="5AA9AF1A" w:rsidR="009E75E1" w:rsidRDefault="001C1266" w:rsidP="009E75E1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8</w:t>
                  </w:r>
                </w:p>
              </w:tc>
              <w:tc>
                <w:tcPr>
                  <w:tcW w:w="425" w:type="dxa"/>
                  <w:vMerge/>
                  <w:tcBorders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1E0995C9" w14:textId="77777777" w:rsidR="009E75E1" w:rsidRDefault="009E75E1" w:rsidP="009E75E1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25" w:type="dxa"/>
                  <w:tcBorders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70C40E04" w14:textId="77777777" w:rsidR="009E75E1" w:rsidRDefault="009E75E1" w:rsidP="009E75E1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4</w:t>
                  </w:r>
                </w:p>
              </w:tc>
            </w:tr>
          </w:tbl>
          <w:p w14:paraId="341E6540" w14:textId="67566E48" w:rsidR="001C1266" w:rsidRPr="00113297" w:rsidRDefault="001C1266" w:rsidP="001C1266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79D1BD6F" wp14:editId="3E3FD82E">
                  <wp:extent cx="1943100" cy="967193"/>
                  <wp:effectExtent l="0" t="0" r="0" b="4445"/>
                  <wp:docPr id="490" name="Image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95" cy="971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6205" w:rsidRPr="00B967D9" w14:paraId="0B1689D8" w14:textId="0C16F4E3" w:rsidTr="008618A7">
        <w:trPr>
          <w:gridAfter w:val="1"/>
          <w:wAfter w:w="292" w:type="dxa"/>
        </w:trPr>
        <w:tc>
          <w:tcPr>
            <w:tcW w:w="2657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5B02FBD" w14:textId="77777777" w:rsidR="00076205" w:rsidRPr="00A64A43" w:rsidRDefault="00076205" w:rsidP="009E75E1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b/>
                <w:sz w:val="28"/>
                <w:szCs w:val="44"/>
              </w:rPr>
            </w:pPr>
            <w:r w:rsidRPr="00A64A43">
              <w:rPr>
                <w:rFonts w:ascii="Arial" w:hAnsi="Arial" w:cs="Arial"/>
                <w:b/>
                <w:sz w:val="28"/>
                <w:szCs w:val="44"/>
              </w:rPr>
              <w:t>Entier</w:t>
            </w:r>
          </w:p>
        </w:tc>
        <w:tc>
          <w:tcPr>
            <w:tcW w:w="4006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324480B" w14:textId="041656EC" w:rsidR="00076205" w:rsidRDefault="00076205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Un élément est entier s’il est complet, s’il possède toutes ses parties.</w:t>
            </w:r>
          </w:p>
          <w:p w14:paraId="259472CE" w14:textId="77777777" w:rsidR="00076205" w:rsidRDefault="00076205" w:rsidP="009E75E1">
            <w:pPr>
              <w:rPr>
                <w:rFonts w:ascii="Arial" w:hAnsi="Arial" w:cs="Arial"/>
                <w:sz w:val="24"/>
              </w:rPr>
            </w:pPr>
          </w:p>
          <w:p w14:paraId="4B051676" w14:textId="77777777" w:rsidR="00076205" w:rsidRDefault="00076205" w:rsidP="009E75E1">
            <w:pPr>
              <w:rPr>
                <w:rFonts w:ascii="Arial" w:hAnsi="Arial" w:cs="Arial"/>
                <w:sz w:val="24"/>
              </w:rPr>
            </w:pPr>
          </w:p>
          <w:p w14:paraId="61EC946D" w14:textId="77777777" w:rsidR="00076205" w:rsidRPr="00B967D9" w:rsidRDefault="00076205" w:rsidP="009E75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07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C070FE9" w14:textId="77777777" w:rsidR="00076205" w:rsidRDefault="008F15AB" w:rsidP="009E75E1">
            <w:pPr>
              <w:rPr>
                <w:rFonts w:ascii="Arial" w:hAnsi="Arial" w:cs="Arial"/>
                <w:sz w:val="24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6</m:t>
                  </m:r>
                </m:num>
                <m:den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 xml:space="preserve">6 </m:t>
                  </m:r>
                </m:den>
              </m:f>
            </m:oMath>
            <w:r w:rsidR="00076205">
              <w:rPr>
                <w:rFonts w:ascii="Arial" w:eastAsiaTheme="minorEastAsia" w:hAnsi="Arial" w:cs="Arial"/>
                <w:sz w:val="24"/>
              </w:rPr>
              <w:t xml:space="preserve"> = 1 entier</w:t>
            </w:r>
          </w:p>
          <w:p w14:paraId="45FA3037" w14:textId="157DDC1A" w:rsidR="00076205" w:rsidRDefault="00076205" w:rsidP="009E75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700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A188E44" w14:textId="18718659" w:rsidR="00076205" w:rsidRPr="00B967D9" w:rsidRDefault="00076205" w:rsidP="008F15AB">
            <w:pPr>
              <w:rPr>
                <w:rFonts w:ascii="Arial" w:hAnsi="Arial" w:cs="Arial"/>
                <w:sz w:val="24"/>
              </w:rPr>
            </w:pPr>
            <w:r w:rsidRPr="00215D96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eastAsia="fr-CA"/>
              </w:rPr>
              <w:drawing>
                <wp:anchor distT="0" distB="0" distL="114300" distR="114300" simplePos="0" relativeHeight="252212224" behindDoc="0" locked="0" layoutInCell="1" allowOverlap="1" wp14:anchorId="29857FF7" wp14:editId="563BC0F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33655</wp:posOffset>
                  </wp:positionV>
                  <wp:extent cx="1394460" cy="569595"/>
                  <wp:effectExtent l="0" t="0" r="0" b="1905"/>
                  <wp:wrapNone/>
                  <wp:docPr id="481" name="Image 481" descr="https://encrypted-tbn1.gstatic.com/images?q=tbn:ANd9GcRvX4s_xOyrZDD3LElLCiZ-aBDGTDabE6BcjxpnuR9ktJcesA9_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1.gstatic.com/images?q=tbn:ANd9GcRvX4s_xOyrZDD3LElLCiZ-aBDGTDabE6BcjxpnuR9ktJcesA9_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7BD4E4D" w14:textId="4267D619" w:rsidR="00076205" w:rsidRPr="00B967D9" w:rsidRDefault="00076205" w:rsidP="008618A7">
            <w:pPr>
              <w:rPr>
                <w:rFonts w:ascii="Arial" w:hAnsi="Arial" w:cs="Arial"/>
                <w:sz w:val="24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248D5C9E" wp14:editId="5E26E393">
                  <wp:extent cx="1028700" cy="906780"/>
                  <wp:effectExtent l="0" t="0" r="0" b="7620"/>
                  <wp:docPr id="535" name="Image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D75" w:rsidRPr="00B967D9" w14:paraId="45CDAE03" w14:textId="77777777" w:rsidTr="008F15AB">
        <w:trPr>
          <w:gridAfter w:val="1"/>
          <w:wAfter w:w="292" w:type="dxa"/>
        </w:trPr>
        <w:tc>
          <w:tcPr>
            <w:tcW w:w="2939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84FB42D" w14:textId="1E490268" w:rsidR="00B85D75" w:rsidRPr="00D646B0" w:rsidRDefault="00B85D75" w:rsidP="009E75E1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44"/>
              </w:rPr>
            </w:pPr>
            <w:r>
              <w:rPr>
                <w:rFonts w:ascii="Arial" w:hAnsi="Arial" w:cs="Arial"/>
                <w:sz w:val="28"/>
                <w:szCs w:val="44"/>
              </w:rPr>
              <w:t xml:space="preserve">Situer </w:t>
            </w:r>
            <w:r w:rsidR="00A64A43">
              <w:rPr>
                <w:rFonts w:ascii="Arial" w:hAnsi="Arial" w:cs="Arial"/>
                <w:sz w:val="28"/>
                <w:szCs w:val="44"/>
              </w:rPr>
              <w:t xml:space="preserve">une fraction </w:t>
            </w:r>
            <w:r>
              <w:rPr>
                <w:rFonts w:ascii="Arial" w:hAnsi="Arial" w:cs="Arial"/>
                <w:sz w:val="28"/>
                <w:szCs w:val="44"/>
              </w:rPr>
              <w:t xml:space="preserve">sur la </w:t>
            </w:r>
            <w:r w:rsidRPr="00A64A43">
              <w:rPr>
                <w:rFonts w:ascii="Arial" w:hAnsi="Arial" w:cs="Arial"/>
                <w:b/>
                <w:sz w:val="28"/>
                <w:szCs w:val="44"/>
              </w:rPr>
              <w:t>droite numérique</w:t>
            </w:r>
          </w:p>
        </w:tc>
        <w:tc>
          <w:tcPr>
            <w:tcW w:w="3111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4BFF140" w14:textId="77777777" w:rsidR="00B85D75" w:rsidRDefault="00B85D75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On peut représenter une fraction sur une droite numérique, en la divisant en parties égales selon le dénominateur de la fraction.</w:t>
            </w:r>
          </w:p>
          <w:p w14:paraId="13779780" w14:textId="77777777" w:rsidR="00B85D75" w:rsidRDefault="00B85D75" w:rsidP="009E75E1">
            <w:pPr>
              <w:rPr>
                <w:rFonts w:ascii="Arial" w:hAnsi="Arial" w:cs="Arial"/>
                <w:sz w:val="14"/>
              </w:rPr>
            </w:pPr>
          </w:p>
          <w:p w14:paraId="6DFBB555" w14:textId="77777777" w:rsidR="00621280" w:rsidRDefault="00621280" w:rsidP="009E75E1">
            <w:pPr>
              <w:rPr>
                <w:rFonts w:ascii="Arial" w:hAnsi="Arial" w:cs="Arial"/>
                <w:sz w:val="14"/>
              </w:rPr>
            </w:pPr>
          </w:p>
          <w:p w14:paraId="6C6878AF" w14:textId="77777777" w:rsidR="00621280" w:rsidRDefault="00621280" w:rsidP="009E75E1">
            <w:pPr>
              <w:rPr>
                <w:rFonts w:ascii="Arial" w:hAnsi="Arial" w:cs="Arial"/>
                <w:sz w:val="14"/>
              </w:rPr>
            </w:pPr>
          </w:p>
          <w:p w14:paraId="7EEAC6AF" w14:textId="77777777" w:rsidR="00621280" w:rsidRDefault="00621280" w:rsidP="009E75E1">
            <w:pPr>
              <w:rPr>
                <w:rFonts w:ascii="Arial" w:hAnsi="Arial" w:cs="Arial"/>
                <w:sz w:val="14"/>
              </w:rPr>
            </w:pPr>
          </w:p>
          <w:p w14:paraId="0FD5242F" w14:textId="77777777" w:rsidR="00621280" w:rsidRDefault="00621280" w:rsidP="009E75E1">
            <w:pPr>
              <w:rPr>
                <w:rFonts w:ascii="Arial" w:hAnsi="Arial" w:cs="Arial"/>
                <w:sz w:val="14"/>
              </w:rPr>
            </w:pPr>
          </w:p>
          <w:p w14:paraId="4296E1FE" w14:textId="77777777" w:rsidR="00621280" w:rsidRPr="00E12ADF" w:rsidRDefault="00621280" w:rsidP="009E75E1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3590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1689A87" w14:textId="77777777" w:rsidR="00B85D75" w:rsidRDefault="00B85D75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anchor distT="0" distB="0" distL="114300" distR="114300" simplePos="0" relativeHeight="251935744" behindDoc="0" locked="0" layoutInCell="1" allowOverlap="1" wp14:anchorId="44D04F0E" wp14:editId="4511691D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215265</wp:posOffset>
                  </wp:positionV>
                  <wp:extent cx="1722120" cy="876300"/>
                  <wp:effectExtent l="0" t="0" r="0" b="0"/>
                  <wp:wrapNone/>
                  <wp:docPr id="526" name="Image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oite quarts.tiff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2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36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BA41063" w14:textId="77777777" w:rsidR="00891A74" w:rsidRDefault="00891A74" w:rsidP="009E75E1">
            <w:pPr>
              <w:rPr>
                <w:rFonts w:ascii="Arial" w:hAnsi="Arial" w:cs="Arial"/>
                <w:sz w:val="24"/>
              </w:rPr>
            </w:pPr>
          </w:p>
          <w:p w14:paraId="359155F3" w14:textId="77777777" w:rsidR="00B85D75" w:rsidRDefault="003A6C62" w:rsidP="009E75E1">
            <w:pPr>
              <w:rPr>
                <w:rFonts w:ascii="Arial" w:eastAsiaTheme="minorEastAsia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</w:rPr>
              <w:t xml:space="preserve">Situe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5</m:t>
                  </m:r>
                </m:den>
              </m:f>
            </m:oMath>
            <w:r>
              <w:rPr>
                <w:rFonts w:ascii="Arial" w:eastAsiaTheme="minorEastAsia" w:hAnsi="Arial" w:cs="Arial"/>
                <w:sz w:val="28"/>
                <w:szCs w:val="28"/>
              </w:rPr>
              <w:t xml:space="preserve"> </w:t>
            </w:r>
            <w:r>
              <w:rPr>
                <w:rFonts w:ascii="Arial" w:eastAsiaTheme="minorEastAsia" w:hAnsi="Arial" w:cs="Arial"/>
                <w:sz w:val="24"/>
                <w:szCs w:val="28"/>
              </w:rPr>
              <w:t xml:space="preserve">sur la </w:t>
            </w:r>
            <w:r w:rsidRPr="00E12ADF">
              <w:rPr>
                <w:rFonts w:ascii="Arial" w:eastAsiaTheme="minorEastAsia" w:hAnsi="Arial" w:cs="Arial"/>
                <w:sz w:val="24"/>
                <w:szCs w:val="28"/>
              </w:rPr>
              <w:t>droite numérique</w:t>
            </w:r>
            <w:r w:rsidR="000E5DA6">
              <w:rPr>
                <w:rFonts w:ascii="Arial" w:eastAsiaTheme="minorEastAsia" w:hAnsi="Arial" w:cs="Arial"/>
                <w:sz w:val="24"/>
                <w:szCs w:val="28"/>
              </w:rPr>
              <w:t> :</w:t>
            </w:r>
          </w:p>
          <w:p w14:paraId="239B10E3" w14:textId="42497B55" w:rsidR="000E5DA6" w:rsidRDefault="000E5DA6" w:rsidP="009E75E1">
            <w:pPr>
              <w:rPr>
                <w:rFonts w:ascii="Arial" w:eastAsiaTheme="minorEastAsia" w:hAnsi="Arial" w:cs="Arial"/>
                <w:sz w:val="24"/>
                <w:szCs w:val="28"/>
              </w:rPr>
            </w:pPr>
          </w:p>
          <w:p w14:paraId="14FCEAF0" w14:textId="27DC31F9" w:rsidR="000E5DA6" w:rsidRPr="003A6C62" w:rsidRDefault="005D37F0" w:rsidP="009E75E1">
            <w:pPr>
              <w:rPr>
                <w:rFonts w:ascii="Arial" w:hAnsi="Arial" w:cs="Arial"/>
                <w:sz w:val="24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4575E670" wp14:editId="28457DB9">
                  <wp:extent cx="2826327" cy="724533"/>
                  <wp:effectExtent l="0" t="0" r="0" b="0"/>
                  <wp:docPr id="492" name="Image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859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88BCF4" w14:textId="77777777" w:rsidR="005D37F0" w:rsidRDefault="005D37F0">
      <w:r>
        <w:br w:type="page"/>
      </w:r>
    </w:p>
    <w:tbl>
      <w:tblPr>
        <w:tblStyle w:val="Grilledutableau"/>
        <w:tblW w:w="14842" w:type="dxa"/>
        <w:tblLayout w:type="fixed"/>
        <w:tblLook w:val="04A0" w:firstRow="1" w:lastRow="0" w:firstColumn="1" w:lastColumn="0" w:noHBand="0" w:noVBand="1"/>
      </w:tblPr>
      <w:tblGrid>
        <w:gridCol w:w="2728"/>
        <w:gridCol w:w="36"/>
        <w:gridCol w:w="67"/>
        <w:gridCol w:w="10"/>
        <w:gridCol w:w="1095"/>
        <w:gridCol w:w="1377"/>
        <w:gridCol w:w="85"/>
        <w:gridCol w:w="57"/>
        <w:gridCol w:w="143"/>
        <w:gridCol w:w="1740"/>
        <w:gridCol w:w="241"/>
        <w:gridCol w:w="710"/>
        <w:gridCol w:w="293"/>
        <w:gridCol w:w="279"/>
        <w:gridCol w:w="985"/>
        <w:gridCol w:w="292"/>
        <w:gridCol w:w="176"/>
        <w:gridCol w:w="2084"/>
        <w:gridCol w:w="751"/>
        <w:gridCol w:w="1082"/>
        <w:gridCol w:w="611"/>
      </w:tblGrid>
      <w:tr w:rsidR="00B85D75" w:rsidRPr="00B967D9" w14:paraId="571CE827" w14:textId="77777777" w:rsidTr="00D130C7">
        <w:tc>
          <w:tcPr>
            <w:tcW w:w="14842" w:type="dxa"/>
            <w:gridSpan w:val="21"/>
            <w:shd w:val="clear" w:color="auto" w:fill="D9D9D9" w:themeFill="background1" w:themeFillShade="D9"/>
          </w:tcPr>
          <w:p w14:paraId="47DF2861" w14:textId="08C1A2A1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  <w:r w:rsidRPr="00E871B5">
              <w:rPr>
                <w:rFonts w:ascii="Arial" w:hAnsi="Arial" w:cs="Arial"/>
                <w:b/>
                <w:sz w:val="44"/>
                <w:szCs w:val="28"/>
              </w:rPr>
              <w:lastRenderedPageBreak/>
              <w:t>N</w:t>
            </w:r>
            <w:r>
              <w:rPr>
                <w:rFonts w:ascii="Arial" w:hAnsi="Arial" w:cs="Arial"/>
                <w:sz w:val="28"/>
                <w:szCs w:val="28"/>
              </w:rPr>
              <w:t>ombres</w:t>
            </w:r>
          </w:p>
        </w:tc>
      </w:tr>
      <w:tr w:rsidR="00B85D75" w:rsidRPr="00B967D9" w14:paraId="0D6079F7" w14:textId="77777777" w:rsidTr="00D130C7">
        <w:tc>
          <w:tcPr>
            <w:tcW w:w="2841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B0314FC" w14:textId="77777777" w:rsidR="00B85D75" w:rsidRPr="00463714" w:rsidRDefault="00B85D75" w:rsidP="00496475">
            <w:pPr>
              <w:pStyle w:val="Paragraphedeliste"/>
              <w:numPr>
                <w:ilvl w:val="0"/>
                <w:numId w:val="2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463714">
              <w:rPr>
                <w:rFonts w:ascii="Arial" w:hAnsi="Arial" w:cs="Arial"/>
                <w:b/>
                <w:sz w:val="28"/>
                <w:szCs w:val="26"/>
              </w:rPr>
              <w:t>Nombre carré</w:t>
            </w:r>
          </w:p>
        </w:tc>
        <w:tc>
          <w:tcPr>
            <w:tcW w:w="6020" w:type="dxa"/>
            <w:gridSpan w:val="10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3C8152C" w14:textId="19B02DE1" w:rsidR="00B85D75" w:rsidRPr="00B967D9" w:rsidRDefault="00463714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36C704A1" wp14:editId="60B84EB4">
                  <wp:extent cx="3703200" cy="975360"/>
                  <wp:effectExtent l="0" t="0" r="0" b="0"/>
                  <wp:docPr id="557" name="Image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mbres carrés.tiff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7340" cy="973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3DB1DC7" w14:textId="77777777" w:rsidR="00B85D75" w:rsidRDefault="00463714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Produit d’un nombre multiplié par lui-même</w:t>
            </w:r>
          </w:p>
          <w:p w14:paraId="677374A6" w14:textId="77777777" w:rsidR="00463714" w:rsidRDefault="00463714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Exemple : 2 x 2 = 4 (4 est un nombre carré)</w:t>
            </w:r>
          </w:p>
          <w:p w14:paraId="15E069C5" w14:textId="606F3510" w:rsidR="00463714" w:rsidRDefault="00463714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38F402FF" wp14:editId="279A6A44">
                      <wp:simplePos x="0" y="0"/>
                      <wp:positionH relativeFrom="column">
                        <wp:posOffset>1921510</wp:posOffset>
                      </wp:positionH>
                      <wp:positionV relativeFrom="paragraph">
                        <wp:posOffset>49530</wp:posOffset>
                      </wp:positionV>
                      <wp:extent cx="594360" cy="403860"/>
                      <wp:effectExtent l="0" t="0" r="15240" b="15240"/>
                      <wp:wrapNone/>
                      <wp:docPr id="558" name="Rectangle 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4360" cy="403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58" o:spid="_x0000_s1026" style="position:absolute;margin-left:151.3pt;margin-top:3.9pt;width:46.8pt;height:31.8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" filled="f" strokecolor="black [3213]" strokeweight="2pt"/>
                  </w:pict>
                </mc:Fallback>
              </mc:AlternateContent>
            </w:r>
          </w:p>
          <w:p w14:paraId="7DE0F72C" w14:textId="3C95F89B" w:rsidR="00463714" w:rsidRPr="00B967D9" w:rsidRDefault="00463714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Quel nombre carré suit 25? </w:t>
            </w:r>
          </w:p>
        </w:tc>
        <w:tc>
          <w:tcPr>
            <w:tcW w:w="61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A774A0C" w14:textId="77777777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</w:p>
        </w:tc>
      </w:tr>
      <w:tr w:rsidR="00B85D75" w:rsidRPr="00B967D9" w14:paraId="3C76C6DB" w14:textId="77777777" w:rsidTr="00D130C7">
        <w:tc>
          <w:tcPr>
            <w:tcW w:w="2841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933B6C5" w14:textId="534EECD4" w:rsidR="00B85D75" w:rsidRPr="00463714" w:rsidRDefault="00B85D75" w:rsidP="00496475">
            <w:pPr>
              <w:pStyle w:val="Paragraphedeliste"/>
              <w:numPr>
                <w:ilvl w:val="0"/>
                <w:numId w:val="23"/>
              </w:numPr>
              <w:rPr>
                <w:rFonts w:ascii="Arial" w:hAnsi="Arial" w:cs="Arial"/>
                <w:b/>
                <w:sz w:val="28"/>
                <w:szCs w:val="26"/>
              </w:rPr>
            </w:pPr>
            <w:r w:rsidRPr="00463714">
              <w:rPr>
                <w:rFonts w:ascii="Arial" w:hAnsi="Arial" w:cs="Arial"/>
                <w:b/>
                <w:sz w:val="28"/>
                <w:szCs w:val="26"/>
              </w:rPr>
              <w:t>Nombre composé</w:t>
            </w:r>
          </w:p>
        </w:tc>
        <w:tc>
          <w:tcPr>
            <w:tcW w:w="2557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FF78CB0" w14:textId="4674B75C" w:rsidR="00B85D75" w:rsidRDefault="00463714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Un nombre composé possède plus de 2 diviseurs ou facteurs.</w:t>
            </w:r>
          </w:p>
          <w:p w14:paraId="6D83D7FE" w14:textId="77777777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740" w:type="dxa"/>
            <w:gridSpan w:val="9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60227E0" w14:textId="5AE42577" w:rsidR="00B85D75" w:rsidRPr="00B967D9" w:rsidRDefault="00F419C8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Exemple : 4 (se divise par 1, 2 et 4)</w:t>
            </w:r>
          </w:p>
        </w:tc>
        <w:tc>
          <w:tcPr>
            <w:tcW w:w="4704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BC0BF46" w14:textId="598A5C58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</w:p>
        </w:tc>
      </w:tr>
      <w:tr w:rsidR="00B85D75" w:rsidRPr="00B967D9" w14:paraId="2A3387A2" w14:textId="77777777" w:rsidTr="00D130C7">
        <w:tc>
          <w:tcPr>
            <w:tcW w:w="272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687F112" w14:textId="77777777" w:rsidR="00B85D75" w:rsidRPr="00463714" w:rsidRDefault="00B85D75" w:rsidP="00496475">
            <w:pPr>
              <w:pStyle w:val="Paragraphedeliste"/>
              <w:numPr>
                <w:ilvl w:val="0"/>
                <w:numId w:val="23"/>
              </w:numPr>
              <w:rPr>
                <w:rFonts w:ascii="Arial" w:hAnsi="Arial" w:cs="Arial"/>
                <w:b/>
                <w:sz w:val="28"/>
                <w:szCs w:val="24"/>
              </w:rPr>
            </w:pPr>
            <w:r w:rsidRPr="00463714">
              <w:rPr>
                <w:rFonts w:ascii="Arial" w:hAnsi="Arial" w:cs="Arial"/>
                <w:b/>
                <w:sz w:val="28"/>
                <w:szCs w:val="24"/>
              </w:rPr>
              <w:t>Nombre pair</w:t>
            </w:r>
          </w:p>
        </w:tc>
        <w:tc>
          <w:tcPr>
            <w:tcW w:w="2585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837E2E8" w14:textId="21602708" w:rsidR="00B85D75" w:rsidRDefault="00B85D75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Se partage en 2 parties égales sans reste</w:t>
            </w:r>
            <w:r w:rsidR="00D15E08">
              <w:rPr>
                <w:rFonts w:ascii="Arial" w:hAnsi="Arial" w:cs="Arial"/>
                <w:sz w:val="24"/>
              </w:rPr>
              <w:t>.</w:t>
            </w:r>
          </w:p>
          <w:p w14:paraId="0308ADEF" w14:textId="77777777" w:rsidR="007221F5" w:rsidRPr="00B967D9" w:rsidRDefault="007221F5" w:rsidP="009E75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976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F056085" w14:textId="77777777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fr-CA"/>
              </w:rPr>
              <mc:AlternateContent>
                <mc:Choice Requires="wpg">
                  <w:drawing>
                    <wp:inline distT="0" distB="0" distL="0" distR="0" wp14:anchorId="6AB043AA" wp14:editId="0720BA56">
                      <wp:extent cx="1468120" cy="518160"/>
                      <wp:effectExtent l="0" t="0" r="17780" b="15240"/>
                      <wp:docPr id="48" name="Groupe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8120" cy="518160"/>
                                <a:chOff x="0" y="0"/>
                                <a:chExt cx="3116535" cy="914400"/>
                              </a:xfrm>
                            </wpg:grpSpPr>
                            <wpg:grpSp>
                              <wpg:cNvPr id="45" name="Groupe 45"/>
                              <wpg:cNvGrpSpPr/>
                              <wpg:grpSpPr>
                                <a:xfrm>
                                  <a:off x="64394" y="128789"/>
                                  <a:ext cx="3013657" cy="669701"/>
                                  <a:chOff x="0" y="0"/>
                                  <a:chExt cx="3013657" cy="66970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0" name="Image 40" descr="C:\Users\a.belanger-fortin\AppData\Local\Microsoft\Windows\Temporary Internet Files\Content.IE5\YUL81CG6\MC900438253[1].wmf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3944" cy="6697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1" name="Image 41" descr="C:\Users\a.belanger-fortin\AppData\Local\Microsoft\Windows\Temporary Internet Files\Content.IE5\YUL81CG6\MC900438253[1].wmf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98491" y="0"/>
                                    <a:ext cx="643943" cy="6697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3" name="Image 43" descr="C:\Users\a.belanger-fortin\AppData\Local\Microsoft\Windows\Temporary Internet Files\Content.IE5\YUL81CG6\MC900438253[1].wmf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609860" y="0"/>
                                    <a:ext cx="643943" cy="6697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4" name="Image 44" descr="C:\Users\a.belanger-fortin\AppData\Local\Microsoft\Windows\Temporary Internet Files\Content.IE5\YUL81CG6\MC900438253[1].wmf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369713" y="0"/>
                                    <a:ext cx="643944" cy="6697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Pr id="46" name="Ellipse 46"/>
                              <wps:cNvSpPr/>
                              <wps:spPr>
                                <a:xfrm>
                                  <a:off x="0" y="0"/>
                                  <a:ext cx="1519555" cy="9144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Ellipse 47"/>
                              <wps:cNvSpPr/>
                              <wps:spPr>
                                <a:xfrm>
                                  <a:off x="1596980" y="0"/>
                                  <a:ext cx="1519555" cy="9144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e 48" o:spid="_x0000_s1026" style="width:115.6pt;height:40.8pt;mso-position-horizontal-relative:char;mso-position-vertical-relative:line" coordsize="31165,914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">
                      <v:group id="Groupe 45" o:spid="_x0000_s1027" style="position:absolute;left:643;top:1287;width:30137;height:6697" coordsize="30136,6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  <v:shape id="Image 40" o:spid="_x0000_s1028" type="#_x0000_t75" style="position:absolute;width:6439;height:6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tFTbAAAAA2wAAAA8AAABkcnMvZG93bnJldi54bWxET01rAjEQvRf8D2EEL6VmLVpka5TSUujV&#10;1Yu3YTPdLG4m2ySuq7++cyj0+Hjfm93oOzVQTG1gA4t5AYq4DrblxsDx8Pm0BpUyssUuMBm4UYLd&#10;dvKwwdKGK+9pqHKjJIRTiQZczn2pdaodeUzz0BML9x2ixywwNtpGvEq47/RzUbxojy1Lg8Oe3h3V&#10;5+ripaTSNzrF4mNd1T+ry3Be3B9dZ8xsOr69gso05n/xn/vLGljKevkiP0Bv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K0VNsAAAADbAAAADwAAAAAAAAAAAAAAAACfAgAA&#10;ZHJzL2Rvd25yZXYueG1sUEsFBgAAAAAEAAQA9wAAAIwDAAAAAA==&#10;">
                          <v:imagedata r:id="rId35" o:title="MC900438253[1]"/>
                          <v:path arrowok="t"/>
                        </v:shape>
                        <v:shape id="Image 41" o:spid="_x0000_s1029" type="#_x0000_t75" style="position:absolute;left:7984;width:6440;height:6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hsK3CAAAA2wAAAA8AAABkcnMvZG93bnJldi54bWxEj19rwjAUxd8HfodwBV+GphUnUo0yNgZ7&#10;XeeLb5fm2hSbm5rEWvfpF0Hw8XD+/Dib3WBb0ZMPjWMF+SwDQVw53XCtYP/7NV2BCBFZY+uYFNwo&#10;wG47etlgod2Vf6gvYy3SCIcCFZgYu0LKUBmyGGauI07e0XmLMUlfS+3xmsZtK+dZtpQWG04Egx19&#10;GKpO5cUmSClvdPDZ56qszm+X/pT/vZpWqcl4eF+DiDTEZ/jR/tYKFjncv6QfIL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4bCtwgAAANsAAAAPAAAAAAAAAAAAAAAAAJ8C&#10;AABkcnMvZG93bnJldi54bWxQSwUGAAAAAAQABAD3AAAAjgMAAAAA&#10;">
                          <v:imagedata r:id="rId35" o:title="MC900438253[1]"/>
                          <v:path arrowok="t"/>
                        </v:shape>
                        <v:shape id="Image 43" o:spid="_x0000_s1030" type="#_x0000_t75" style="position:absolute;left:16098;width:6440;height:6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/i0HCAAAA2wAAAA8AAABkcnMvZG93bnJldi54bWxEj81qAjEUhfeFvkO4BTelZtRaZGoUUQpu&#10;Hd24u0xuJ4OTmzGJ49inN4LQ5eH8fJz5sreN6MiH2rGC0TADQVw6XXOl4LD/+ZiBCBFZY+OYFNwo&#10;wHLx+jLHXLsr76grYiXSCIccFZgY21zKUBqyGIauJU7er/MWY5K+ktrjNY3bRo6z7EtarDkRDLa0&#10;NlSeiotNkELe6Oizzawoz9NLdxr9vZtGqcFbv/oGEamP/+Fne6sVfE7g8SX9ALm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f4tBwgAAANsAAAAPAAAAAAAAAAAAAAAAAJ8C&#10;AABkcnMvZG93bnJldi54bWxQSwUGAAAAAAQABAD3AAAAjgMAAAAA&#10;">
                          <v:imagedata r:id="rId35" o:title="MC900438253[1]"/>
                          <v:path arrowok="t"/>
                        </v:shape>
                        <v:shape id="Image 44" o:spid="_x0000_s1031" type="#_x0000_t75" style="position:absolute;left:23697;width:6439;height:6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WEzXCAAAA2wAAAA8AAABkcnMvZG93bnJldi54bWxEj81qAjEUhfeFvkO4BTdFM4oVmRpFFMGt&#10;0266u0xuJ4OTmzGJ4+jTG0FweTg/H2ex6m0jOvKhdqxgPMpAEJdO11wp+P3ZDecgQkTW2DgmBVcK&#10;sFq+vy0w1+7CB+qKWIk0wiFHBSbGNpcylIYshpFriZP377zFmKSvpPZ4SeO2kZMsm0mLNSeCwZY2&#10;hspjcbYJUsgr/flsOy/K09e5O45vn6ZRavDRr79BROrjK/xs77WC6RQeX9IPkM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lhM1wgAAANsAAAAPAAAAAAAAAAAAAAAAAJ8C&#10;AABkcnMvZG93bnJldi54bWxQSwUGAAAAAAQABAD3AAAAjgMAAAAA&#10;">
                          <v:imagedata r:id="rId35" o:title="MC900438253[1]"/>
                          <v:path arrowok="t"/>
                        </v:shape>
                      </v:group>
                      <v:oval id="Ellipse 46" o:spid="_x0000_s1032" style="position:absolute;width:15195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0FsUA&#10;AADbAAAADwAAAGRycy9kb3ducmV2LnhtbESPQWvCQBSE7wX/w/KEXkrdaIrW6BpEEFMvRWs9P7LP&#10;JJh9G7LbJP333UKhx2FmvmHW6WBq0VHrKssKppMIBHFudcWFgsvH/vkVhPPIGmvLpOCbHKSb0cMa&#10;E217PlF39oUIEHYJKii9bxIpXV6SQTexDXHwbrY16INsC6lb7APc1HIWRXNpsOKwUGJDu5Ly+/nL&#10;KFhmn5ejvC2Gp/hwX75dKa7Me6zU43jYrkB4Gvx/+K+daQUvc/j9En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nQWxQAAANsAAAAPAAAAAAAAAAAAAAAAAJgCAABkcnMv&#10;ZG93bnJldi54bWxQSwUGAAAAAAQABAD1AAAAigMAAAAA&#10;" filled="f" strokecolor="black [3213]" strokeweight="2pt"/>
                      <v:oval id="Ellipse 47" o:spid="_x0000_s1033" style="position:absolute;left:15969;width:15196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NU3cYA&#10;AADbAAAADwAAAGRycy9kb3ducmV2LnhtbESPT2vCQBTE74V+h+UVvBSzaVq1pFlFhWIuHuIf8Pia&#10;fU1Cs29DdtX47buFgsdhZn7DZIvBtOJCvWssK3iJYhDEpdUNVwoO+8/xOwjnkTW2lknBjRws5o8P&#10;GabaXrmgy85XIkDYpaig9r5LpXRlTQZdZDvi4H3b3qAPsq+k7vEa4KaVSRxPpcGGw0KNHa1rKn92&#10;Z6PgK3H56/PJTY6JP7bFZrvKm1Wh1OhpWH6A8DT4e/i/nWsFbzP4+xJ+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NU3cYAAADbAAAADwAAAAAAAAAAAAAAAACYAgAAZHJz&#10;L2Rvd25yZXYueG1sUEsFBgAAAAAEAAQA9QAAAIsDAAAAAA==&#10;" filled="f" strokecolor="windowText" strokeweight="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553" w:type="dxa"/>
            <w:gridSpan w:val="9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C54BF17" w14:textId="77777777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Se termine par 2-4-6-8-0</w:t>
            </w:r>
          </w:p>
        </w:tc>
      </w:tr>
      <w:tr w:rsidR="00B85D75" w:rsidRPr="00B967D9" w14:paraId="4E727DD1" w14:textId="77777777" w:rsidTr="00D130C7">
        <w:tc>
          <w:tcPr>
            <w:tcW w:w="272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5E7271F" w14:textId="77777777" w:rsidR="00B85D75" w:rsidRPr="00463714" w:rsidRDefault="00B85D75" w:rsidP="00496475">
            <w:pPr>
              <w:pStyle w:val="Paragraphedeliste"/>
              <w:numPr>
                <w:ilvl w:val="0"/>
                <w:numId w:val="23"/>
              </w:numPr>
              <w:rPr>
                <w:rFonts w:ascii="Arial" w:hAnsi="Arial" w:cs="Arial"/>
                <w:b/>
                <w:sz w:val="28"/>
                <w:szCs w:val="24"/>
              </w:rPr>
            </w:pPr>
            <w:r w:rsidRPr="00463714">
              <w:rPr>
                <w:rFonts w:ascii="Arial" w:hAnsi="Arial" w:cs="Arial"/>
                <w:b/>
                <w:sz w:val="28"/>
                <w:szCs w:val="24"/>
              </w:rPr>
              <w:t>Nombre impair</w:t>
            </w:r>
          </w:p>
        </w:tc>
        <w:tc>
          <w:tcPr>
            <w:tcW w:w="2585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FD49EDC" w14:textId="39C04D3E" w:rsidR="00B85D75" w:rsidRDefault="00B85D75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Si je le partage en 2, il me reste 1</w:t>
            </w:r>
            <w:r w:rsidR="00D15E08">
              <w:rPr>
                <w:rFonts w:ascii="Arial" w:hAnsi="Arial" w:cs="Arial"/>
                <w:sz w:val="24"/>
              </w:rPr>
              <w:t>.</w:t>
            </w:r>
          </w:p>
          <w:p w14:paraId="7ADF4C83" w14:textId="77777777" w:rsidR="007221F5" w:rsidRPr="00B967D9" w:rsidRDefault="007221F5" w:rsidP="009E75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976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38741B0" w14:textId="77777777" w:rsidR="00B85D75" w:rsidRPr="00E34596" w:rsidRDefault="00B85D75" w:rsidP="009E75E1">
            <w:pPr>
              <w:rPr>
                <w:rFonts w:ascii="Arial" w:hAnsi="Arial" w:cs="Arial"/>
                <w:sz w:val="8"/>
              </w:rPr>
            </w:pPr>
          </w:p>
          <w:p w14:paraId="56EFDFC4" w14:textId="77777777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g">
                  <w:drawing>
                    <wp:inline distT="0" distB="0" distL="0" distR="0" wp14:anchorId="0D992619" wp14:editId="4757510B">
                      <wp:extent cx="1280160" cy="407086"/>
                      <wp:effectExtent l="0" t="0" r="15240" b="12065"/>
                      <wp:docPr id="356" name="Groupe 3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0160" cy="407086"/>
                                <a:chOff x="0" y="0"/>
                                <a:chExt cx="1183640" cy="428625"/>
                              </a:xfrm>
                            </wpg:grpSpPr>
                            <wpg:grpSp>
                              <wpg:cNvPr id="62" name="Groupe 62"/>
                              <wpg:cNvGrpSpPr/>
                              <wpg:grpSpPr>
                                <a:xfrm>
                                  <a:off x="0" y="0"/>
                                  <a:ext cx="1183640" cy="428625"/>
                                  <a:chOff x="0" y="0"/>
                                  <a:chExt cx="3837180" cy="901289"/>
                                </a:xfrm>
                              </wpg:grpSpPr>
                              <wps:wsp>
                                <wps:cNvPr id="53" name="Ellipse 53"/>
                                <wps:cNvSpPr/>
                                <wps:spPr>
                                  <a:xfrm>
                                    <a:off x="1700011" y="425003"/>
                                    <a:ext cx="450215" cy="47434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F81BD"/>
                                  </a:solidFill>
                                  <a:ln w="25400" cap="flat" cmpd="sng" algn="ctr">
                                    <a:solidFill>
                                      <a:srgbClr val="4F81BD">
                                        <a:shade val="50000"/>
                                      </a:srgb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" name="Ellipse 55"/>
                                <wps:cNvSpPr/>
                                <wps:spPr>
                                  <a:xfrm>
                                    <a:off x="3168203" y="296214"/>
                                    <a:ext cx="450215" cy="47434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F81BD"/>
                                  </a:solidFill>
                                  <a:ln w="25400" cap="flat" cmpd="sng" algn="ctr">
                                    <a:solidFill>
                                      <a:srgbClr val="4F81BD">
                                        <a:shade val="50000"/>
                                      </a:srgb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" name="Ellipse 57"/>
                                <wps:cNvSpPr/>
                                <wps:spPr>
                                  <a:xfrm>
                                    <a:off x="2627290" y="309093"/>
                                    <a:ext cx="450215" cy="47434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F81BD"/>
                                  </a:solidFill>
                                  <a:ln w="25400" cap="flat" cmpd="sng" algn="ctr">
                                    <a:solidFill>
                                      <a:srgbClr val="4F81BD">
                                        <a:shade val="50000"/>
                                      </a:srgb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61" name="Groupe 61"/>
                                <wpg:cNvGrpSpPr/>
                                <wpg:grpSpPr>
                                  <a:xfrm>
                                    <a:off x="0" y="0"/>
                                    <a:ext cx="1377315" cy="656590"/>
                                    <a:chOff x="0" y="0"/>
                                    <a:chExt cx="1377315" cy="656590"/>
                                  </a:xfrm>
                                </wpg:grpSpPr>
                                <wps:wsp>
                                  <wps:cNvPr id="52" name="Ellipse 52"/>
                                  <wps:cNvSpPr/>
                                  <wps:spPr>
                                    <a:xfrm>
                                      <a:off x="734096" y="103031"/>
                                      <a:ext cx="450215" cy="47434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4F81BD"/>
                                    </a:solidFill>
                                    <a:ln w="25400" cap="flat" cmpd="sng" algn="ctr">
                                      <a:solidFill>
                                        <a:srgbClr val="4F81BD">
                                          <a:shade val="50000"/>
                                        </a:srgb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9" name="Ellipse 59"/>
                                  <wps:cNvSpPr/>
                                  <wps:spPr>
                                    <a:xfrm>
                                      <a:off x="0" y="0"/>
                                      <a:ext cx="1377315" cy="65659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60" name="Ellipse 60"/>
                                <wps:cNvSpPr/>
                                <wps:spPr>
                                  <a:xfrm>
                                    <a:off x="2459865" y="244699"/>
                                    <a:ext cx="1377315" cy="65659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55" name="Ellipse 355"/>
                              <wps:cNvSpPr/>
                              <wps:spPr>
                                <a:xfrm>
                                  <a:off x="30480" y="45720"/>
                                  <a:ext cx="138430" cy="2254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e 356" o:spid="_x0000_s1026" style="width:100.8pt;height:32.05pt;mso-position-horizontal-relative:char;mso-position-vertical-relative:line" coordsize="11836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">
                      <v:group id="Groupe 62" o:spid="_x0000_s1027" style="position:absolute;width:11836;height:4286" coordsize="38371,90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    <v:oval id="Ellipse 53" o:spid="_x0000_s1028" style="position:absolute;left:17000;top:4250;width:4502;height:4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OT5cIA&#10;AADbAAAADwAAAGRycy9kb3ducmV2LnhtbESPQYvCMBSE7wv+h/AEb2uqsqLVKCIou17UKnh9Ns+2&#10;2LyUJlvrvzfCwh6HmfmGmS9bU4qGaldYVjDoRyCIU6sLzhScT5vPCQjnkTWWlknBkxwsF52POcba&#10;PvhITeIzESDsYlSQe1/FUro0J4Oubyvi4N1sbdAHWWdS1/gIcFPKYRSNpcGCw0KOFa1zSu/Jr1Fw&#10;+KHpvljJ23N0uiBdt7umicZK9brtagbCU+v/w3/tb63gawTvL+EH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5PlwgAAANsAAAAPAAAAAAAAAAAAAAAAAJgCAABkcnMvZG93&#10;bnJldi54bWxQSwUGAAAAAAQABAD1AAAAhwMAAAAA&#10;" fillcolor="#4f81bd" strokecolor="#385d8a" strokeweight="2pt"/>
                        <v:oval id="Ellipse 55" o:spid="_x0000_s1029" style="position:absolute;left:31682;top:2962;width:4502;height:4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auCsIA&#10;AADbAAAADwAAAGRycy9kb3ducmV2LnhtbESPQYvCMBSE7wv+h/AEb2uqomg1igiK7mW1Cl6fzbMt&#10;Ni+libX++83Cwh6HmfmGWaxaU4qGaldYVjDoRyCIU6sLzhRcztvPKQjnkTWWlknBmxyslp2PBcba&#10;vvhETeIzESDsYlSQe1/FUro0J4Oubyvi4N1tbdAHWWdS1/gKcFPKYRRNpMGCw0KOFW1ySh/J0yg4&#10;Hmj2Xazl/T06X5Fuu6+miSZK9brteg7CU+v/w3/tvVYwHsPvl/AD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q4KwgAAANsAAAAPAAAAAAAAAAAAAAAAAJgCAABkcnMvZG93&#10;bnJldi54bWxQSwUGAAAAAAQABAD1AAAAhwMAAAAA&#10;" fillcolor="#4f81bd" strokecolor="#385d8a" strokeweight="2pt"/>
                        <v:oval id="Ellipse 57" o:spid="_x0000_s1030" style="position:absolute;left:26272;top:3090;width:4503;height:47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iV5sMA&#10;AADbAAAADwAAAGRycy9kb3ducmV2LnhtbESPQYvCMBSE74L/ITzBm6au6K7VKCIo6sVdFfb6tnm2&#10;ZZuX0sRa/70RBI/DzHzDzBaNKURNlcstKxj0IxDEidU5pwrOp3XvC4TzyBoLy6TgTg4W83ZrhrG2&#10;N/6h+uhTESDsYlSQeV/GUrokI4Oub0vi4F1sZdAHWaVSV3gLcFPIjygaS4M5h4UMS1pllPwfr0bB&#10;944mh3wpL/fh6Rfpb7Ov62isVLfTLKcgPDX+HX61t1rB6BOeX8I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iV5sMAAADbAAAADwAAAAAAAAAAAAAAAACYAgAAZHJzL2Rv&#10;d25yZXYueG1sUEsFBgAAAAAEAAQA9QAAAIgDAAAAAA==&#10;" fillcolor="#4f81bd" strokecolor="#385d8a" strokeweight="2pt"/>
                        <v:group id="Groupe 61" o:spid="_x0000_s1031" style="position:absolute;width:13773;height:6565" coordsize="13773,6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      <v:oval id="Ellipse 52" o:spid="_x0000_s1032" style="position:absolute;left:7340;top:1030;width:4503;height:4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82fsIA&#10;AADbAAAADwAAAGRycy9kb3ducmV2LnhtbESPQYvCMBSE7wv+h/CEvWmqy4pWo4ig7HpRq+D12Tzb&#10;YvNSmmyt/94Iwh6HmfmGmS1aU4qGaldYVjDoRyCIU6sLzhScjuveGITzyBpLy6TgQQ4W887HDGNt&#10;73ygJvGZCBB2MSrIva9iKV2ak0HXtxVx8K62NuiDrDOpa7wHuCnlMIpG0mDBYSHHilY5pbfkzyjY&#10;/9JkVyzl9fF1PCNdNtumiUZKfXbb5RSEp9b/h9/tH63gewivL+EH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bzZ+wgAAANsAAAAPAAAAAAAAAAAAAAAAAJgCAABkcnMvZG93&#10;bnJldi54bWxQSwUGAAAAAAQABAD1AAAAhwMAAAAA&#10;" fillcolor="#4f81bd" strokecolor="#385d8a" strokeweight="2pt"/>
                          <v:oval id="Ellipse 59" o:spid="_x0000_s1033" style="position:absolute;width:13773;height:6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nz6cUA&#10;AADbAAAADwAAAGRycy9kb3ducmV2LnhtbESPQWvCQBSE70L/w/IEL6KbRiyaukotlObiIamCx2f2&#10;NQlm34bsqvHfdwuCx2FmvmFWm9404kqdqy0reJ1GIIgLq2suFex/viYLEM4ja2wsk4I7OdisXwYr&#10;TLS9cUbX3JciQNglqKDyvk2kdEVFBt3UtsTB+7WdQR9kV0rd4S3ATSPjKHqTBmsOCxW29FlRcc4v&#10;RsEpdulsfHTzQ+wPTfa926b1NlNqNOw/3kF46v0z/GinWsF8Cf9fwg+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6fPpxQAAANsAAAAPAAAAAAAAAAAAAAAAAJgCAABkcnMv&#10;ZG93bnJldi54bWxQSwUGAAAAAAQABAD1AAAAigMAAAAA&#10;" filled="f" strokecolor="windowText" strokeweight="2pt"/>
                        </v:group>
                        <v:oval id="Ellipse 60" o:spid="_x0000_s1034" style="position:absolute;left:24598;top:2446;width:13773;height:6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+QycIA&#10;AADbAAAADwAAAGRycy9kb3ducmV2LnhtbERPTWuDQBC9F/oflin0UpI1lkgw2YRYKPXSgyZCjhN3&#10;qlJ3Vtytsf++eyjk+Hjfu8NsejHR6DrLClbLCARxbXXHjYLz6X2xAeE8ssbeMin4JQeH/ePDDlNt&#10;b1zQVPpGhBB2KSpovR9SKV3dkkG3tANx4L7saNAHODZSj3gL4aaXcRQl0mDHoaHFgd5aqr/LH6Pg&#10;Grv89eXi1lXsq774+MzyLiuUen6aj1sQnmZ/F/+7c60gCevDl/AD5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v5DJwgAAANsAAAAPAAAAAAAAAAAAAAAAAJgCAABkcnMvZG93&#10;bnJldi54bWxQSwUGAAAAAAQABAD1AAAAhwMAAAAA&#10;" filled="f" strokecolor="windowText" strokeweight="2pt"/>
                      </v:group>
                      <v:oval id="Ellipse 355" o:spid="_x0000_s1035" style="position:absolute;left:304;top:457;width:1385;height:2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g0ecUA&#10;AADcAAAADwAAAGRycy9kb3ducmV2LnhtbESPQWvCQBSE74X+h+UVvOmmSqSNboIILeqlbSz0+sw+&#10;k9Ds25Bdk/jv3YLQ4zAz3zDrbDSN6KlztWUFz7MIBHFhdc2lgu/j2/QFhPPIGhvLpOBKDrL08WGN&#10;ibYDf1Gf+1IECLsEFVTet4mUrqjIoJvZljh4Z9sZ9EF2pdQdDgFuGjmPoqU0WHNYqLClbUXFb34x&#10;Cj739PpRb+T5ujj+IJ3eD30fLZWaPI2bFQhPo/8P39s7rWARx/B3JhwB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DR5xQAAANwAAAAPAAAAAAAAAAAAAAAAAJgCAABkcnMv&#10;ZG93bnJldi54bWxQSwUGAAAAAAQABAD1AAAAigMAAAAA&#10;" fillcolor="#4f81bd" strokecolor="#385d8a" strokeweight="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553" w:type="dxa"/>
            <w:gridSpan w:val="9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B685272" w14:textId="77777777" w:rsidR="00B85D75" w:rsidRPr="00E34596" w:rsidRDefault="00B85D75" w:rsidP="009E75E1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E34596">
              <w:rPr>
                <w:rFonts w:ascii="Arial" w:hAnsi="Arial" w:cs="Arial"/>
                <w:sz w:val="24"/>
                <w:szCs w:val="24"/>
              </w:rPr>
              <w:t>Se termine par</w:t>
            </w:r>
            <w:r>
              <w:rPr>
                <w:rFonts w:ascii="Arial" w:hAnsi="Arial" w:cs="Arial"/>
                <w:sz w:val="24"/>
                <w:szCs w:val="24"/>
              </w:rPr>
              <w:t xml:space="preserve"> 1-3-5-7-9</w:t>
            </w:r>
          </w:p>
          <w:p w14:paraId="7C2FBCFF" w14:textId="77777777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</w:p>
        </w:tc>
      </w:tr>
      <w:tr w:rsidR="00B85D75" w:rsidRPr="00B967D9" w14:paraId="0E84288F" w14:textId="77777777" w:rsidTr="00D130C7">
        <w:tc>
          <w:tcPr>
            <w:tcW w:w="2764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951AC72" w14:textId="77777777" w:rsidR="00B85D75" w:rsidRPr="00463714" w:rsidRDefault="00B85D75" w:rsidP="00496475">
            <w:pPr>
              <w:pStyle w:val="Paragraphedeliste"/>
              <w:numPr>
                <w:ilvl w:val="0"/>
                <w:numId w:val="23"/>
              </w:numPr>
              <w:rPr>
                <w:rFonts w:ascii="Arial" w:hAnsi="Arial" w:cs="Arial"/>
                <w:b/>
                <w:sz w:val="28"/>
                <w:szCs w:val="24"/>
              </w:rPr>
            </w:pPr>
            <w:r w:rsidRPr="00463714">
              <w:rPr>
                <w:rFonts w:ascii="Arial" w:hAnsi="Arial" w:cs="Arial"/>
                <w:b/>
                <w:sz w:val="28"/>
                <w:szCs w:val="24"/>
              </w:rPr>
              <w:t>Nombre premier</w:t>
            </w:r>
          </w:p>
        </w:tc>
        <w:tc>
          <w:tcPr>
            <w:tcW w:w="2634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D514C01" w14:textId="4FE25AC0" w:rsidR="00B85D75" w:rsidRDefault="00D15E08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Nombre qui se divise seulement par 1 ou par lui-même.</w:t>
            </w:r>
          </w:p>
          <w:p w14:paraId="27D65730" w14:textId="77777777" w:rsidR="007221F5" w:rsidRPr="00B967D9" w:rsidRDefault="007221F5" w:rsidP="009E75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184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4DB9EC8" w14:textId="39C18399" w:rsidR="00B85D75" w:rsidRPr="00B967D9" w:rsidRDefault="00D15E08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2, 3, 5, 7, 11, 13, 17, 19…</w:t>
            </w:r>
          </w:p>
        </w:tc>
        <w:tc>
          <w:tcPr>
            <w:tcW w:w="6260" w:type="dxa"/>
            <w:gridSpan w:val="8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8675065" w14:textId="77777777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</w:p>
        </w:tc>
      </w:tr>
      <w:tr w:rsidR="00B85D75" w:rsidRPr="00B967D9" w14:paraId="06EB97D0" w14:textId="77777777" w:rsidTr="00D130C7">
        <w:trPr>
          <w:trHeight w:val="689"/>
        </w:trPr>
        <w:tc>
          <w:tcPr>
            <w:tcW w:w="3936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F149EB5" w14:textId="77777777" w:rsidR="00B85D75" w:rsidRPr="00463714" w:rsidRDefault="00B85D75" w:rsidP="00496475">
            <w:pPr>
              <w:pStyle w:val="Paragraphedeliste"/>
              <w:numPr>
                <w:ilvl w:val="0"/>
                <w:numId w:val="23"/>
              </w:numPr>
              <w:rPr>
                <w:rFonts w:ascii="Arial" w:hAnsi="Arial" w:cs="Arial"/>
                <w:b/>
                <w:sz w:val="28"/>
                <w:szCs w:val="24"/>
              </w:rPr>
            </w:pPr>
            <w:r w:rsidRPr="00463714">
              <w:rPr>
                <w:rFonts w:ascii="Arial" w:hAnsi="Arial" w:cs="Arial"/>
                <w:b/>
                <w:sz w:val="28"/>
                <w:szCs w:val="24"/>
              </w:rPr>
              <w:t>Nombres consécutifs</w:t>
            </w:r>
          </w:p>
        </w:tc>
        <w:tc>
          <w:tcPr>
            <w:tcW w:w="3402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5197EC3" w14:textId="3FB27C54" w:rsidR="00F37518" w:rsidRDefault="00B85D75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 nombres qui se suivent</w:t>
            </w:r>
            <w:r w:rsidR="00D15E08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5811" w:type="dxa"/>
            <w:gridSpan w:val="9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E20E62A" w14:textId="2FB14BB7" w:rsidR="00F37518" w:rsidRPr="00B967D9" w:rsidRDefault="00D15E08" w:rsidP="00D15E08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Exemple : 28 et 29 sont deux nombres consécutifs. </w:t>
            </w:r>
          </w:p>
        </w:tc>
        <w:tc>
          <w:tcPr>
            <w:tcW w:w="1693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F2AC59A" w14:textId="77777777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</w:p>
        </w:tc>
      </w:tr>
      <w:tr w:rsidR="00076205" w:rsidRPr="00B967D9" w14:paraId="7AC8C94D" w14:textId="77777777" w:rsidTr="00D130C7">
        <w:trPr>
          <w:trHeight w:val="557"/>
        </w:trPr>
        <w:tc>
          <w:tcPr>
            <w:tcW w:w="3936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7055108" w14:textId="03DF9B51" w:rsidR="00076205" w:rsidRPr="00463714" w:rsidRDefault="00076205" w:rsidP="00496475">
            <w:pPr>
              <w:pStyle w:val="Paragraphedeliste"/>
              <w:numPr>
                <w:ilvl w:val="0"/>
                <w:numId w:val="23"/>
              </w:numPr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t>Nombre précédent</w:t>
            </w:r>
          </w:p>
        </w:tc>
        <w:tc>
          <w:tcPr>
            <w:tcW w:w="6378" w:type="dxa"/>
            <w:gridSpan w:val="1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DEFDFE5" w14:textId="77777777" w:rsidR="00076205" w:rsidRDefault="00076205" w:rsidP="00D15E08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Nombre qui vient juste avant sur la droite numérique.</w:t>
            </w:r>
          </w:p>
          <w:p w14:paraId="33E8A75A" w14:textId="344AED32" w:rsidR="00076205" w:rsidRDefault="00076205" w:rsidP="00D15E08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528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F6903EE" w14:textId="397A72A7" w:rsidR="00076205" w:rsidRPr="00B967D9" w:rsidRDefault="00076205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Exemple : 5 précède 6</w:t>
            </w:r>
          </w:p>
        </w:tc>
      </w:tr>
      <w:tr w:rsidR="00076205" w:rsidRPr="00B967D9" w14:paraId="0C568200" w14:textId="77777777" w:rsidTr="00D130C7">
        <w:trPr>
          <w:trHeight w:val="565"/>
        </w:trPr>
        <w:tc>
          <w:tcPr>
            <w:tcW w:w="3936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A3E574D" w14:textId="6DC5DFC3" w:rsidR="00076205" w:rsidRDefault="00076205" w:rsidP="00496475">
            <w:pPr>
              <w:pStyle w:val="Paragraphedeliste"/>
              <w:numPr>
                <w:ilvl w:val="0"/>
                <w:numId w:val="23"/>
              </w:numPr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t>Nombre suivant</w:t>
            </w:r>
          </w:p>
        </w:tc>
        <w:tc>
          <w:tcPr>
            <w:tcW w:w="9213" w:type="dxa"/>
            <w:gridSpan w:val="1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23F61BF" w14:textId="77777777" w:rsidR="00076205" w:rsidRDefault="00076205" w:rsidP="00D15E08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Nombre qui vient juste après sur la droite numérique.</w:t>
            </w:r>
          </w:p>
          <w:p w14:paraId="64A7F6B8" w14:textId="56A6F477" w:rsidR="00076205" w:rsidRDefault="00076205" w:rsidP="00D15E08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93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AB0D134" w14:textId="77777777" w:rsidR="00076205" w:rsidRPr="00B967D9" w:rsidRDefault="00076205" w:rsidP="009E75E1">
            <w:pPr>
              <w:rPr>
                <w:rFonts w:ascii="Arial" w:hAnsi="Arial" w:cs="Arial"/>
                <w:sz w:val="24"/>
              </w:rPr>
            </w:pPr>
          </w:p>
        </w:tc>
      </w:tr>
      <w:tr w:rsidR="00076205" w:rsidRPr="00B967D9" w14:paraId="02523293" w14:textId="77777777" w:rsidTr="00D130C7">
        <w:trPr>
          <w:trHeight w:val="417"/>
        </w:trPr>
        <w:tc>
          <w:tcPr>
            <w:tcW w:w="3936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1CC56C5" w14:textId="266AD033" w:rsidR="00076205" w:rsidRDefault="00076205" w:rsidP="00496475">
            <w:pPr>
              <w:pStyle w:val="Paragraphedeliste"/>
              <w:numPr>
                <w:ilvl w:val="0"/>
                <w:numId w:val="23"/>
              </w:numPr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t>Nombre inférieur</w:t>
            </w:r>
          </w:p>
        </w:tc>
        <w:tc>
          <w:tcPr>
            <w:tcW w:w="9213" w:type="dxa"/>
            <w:gridSpan w:val="1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7298C40" w14:textId="6AC2011B" w:rsidR="00076205" w:rsidRDefault="00076205" w:rsidP="00076205">
            <w:pPr>
              <w:spacing w:after="36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Nombre plus petit.</w:t>
            </w:r>
          </w:p>
        </w:tc>
        <w:tc>
          <w:tcPr>
            <w:tcW w:w="1693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FF62E11" w14:textId="77777777" w:rsidR="00076205" w:rsidRPr="00B967D9" w:rsidRDefault="00076205" w:rsidP="009E75E1">
            <w:pPr>
              <w:rPr>
                <w:rFonts w:ascii="Arial" w:hAnsi="Arial" w:cs="Arial"/>
                <w:sz w:val="24"/>
              </w:rPr>
            </w:pPr>
          </w:p>
        </w:tc>
      </w:tr>
      <w:tr w:rsidR="00076205" w:rsidRPr="00B967D9" w14:paraId="46605C6F" w14:textId="77777777" w:rsidTr="00D130C7">
        <w:trPr>
          <w:trHeight w:val="551"/>
        </w:trPr>
        <w:tc>
          <w:tcPr>
            <w:tcW w:w="3936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C92305D" w14:textId="79C6F51F" w:rsidR="00076205" w:rsidRDefault="00076205" w:rsidP="00496475">
            <w:pPr>
              <w:pStyle w:val="Paragraphedeliste"/>
              <w:numPr>
                <w:ilvl w:val="0"/>
                <w:numId w:val="23"/>
              </w:numPr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t>Nombre supérieur</w:t>
            </w:r>
          </w:p>
        </w:tc>
        <w:tc>
          <w:tcPr>
            <w:tcW w:w="9213" w:type="dxa"/>
            <w:gridSpan w:val="1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F563D25" w14:textId="60B6AE8E" w:rsidR="00076205" w:rsidRDefault="00076205" w:rsidP="00076205">
            <w:pPr>
              <w:spacing w:after="36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Nombre plus grand.</w:t>
            </w:r>
          </w:p>
        </w:tc>
        <w:tc>
          <w:tcPr>
            <w:tcW w:w="1693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A749AB8" w14:textId="77777777" w:rsidR="00076205" w:rsidRPr="00B967D9" w:rsidRDefault="00076205" w:rsidP="009E75E1">
            <w:pPr>
              <w:rPr>
                <w:rFonts w:ascii="Arial" w:hAnsi="Arial" w:cs="Arial"/>
                <w:sz w:val="24"/>
              </w:rPr>
            </w:pPr>
          </w:p>
        </w:tc>
      </w:tr>
      <w:tr w:rsidR="00B85D75" w:rsidRPr="00B967D9" w14:paraId="062AA52D" w14:textId="77777777" w:rsidTr="00D130C7">
        <w:tc>
          <w:tcPr>
            <w:tcW w:w="14842" w:type="dxa"/>
            <w:gridSpan w:val="21"/>
            <w:shd w:val="clear" w:color="auto" w:fill="D9D9D9" w:themeFill="background1" w:themeFillShade="D9"/>
          </w:tcPr>
          <w:p w14:paraId="172BCB80" w14:textId="3495B9C0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lastRenderedPageBreak/>
              <w:t>N</w:t>
            </w:r>
            <w:r>
              <w:rPr>
                <w:rFonts w:ascii="Arial" w:hAnsi="Arial" w:cs="Arial"/>
                <w:sz w:val="28"/>
                <w:szCs w:val="28"/>
              </w:rPr>
              <w:t>ombres décimaux</w:t>
            </w:r>
          </w:p>
        </w:tc>
      </w:tr>
      <w:tr w:rsidR="00B85D75" w:rsidRPr="00B967D9" w14:paraId="57E93654" w14:textId="77777777" w:rsidTr="00D130C7">
        <w:tc>
          <w:tcPr>
            <w:tcW w:w="2831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D0F6140" w14:textId="77777777" w:rsidR="00B85D75" w:rsidRPr="00D15E08" w:rsidRDefault="00B85D75" w:rsidP="009E75E1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9D1677">
              <w:rPr>
                <w:rFonts w:ascii="Arial" w:hAnsi="Arial" w:cs="Arial"/>
                <w:b/>
                <w:sz w:val="28"/>
                <w:szCs w:val="28"/>
              </w:rPr>
              <w:t>Nombre décimal</w:t>
            </w:r>
          </w:p>
        </w:tc>
        <w:tc>
          <w:tcPr>
            <w:tcW w:w="2624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1853BD6" w14:textId="60AD9265" w:rsidR="00B85D75" w:rsidRDefault="009D1677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                    </w:t>
            </w:r>
          </w:p>
          <w:p w14:paraId="240CCA48" w14:textId="79A10016" w:rsidR="005D1FF3" w:rsidRPr="009D1677" w:rsidRDefault="005D1FF3" w:rsidP="009E75E1">
            <w:pPr>
              <w:rPr>
                <w:rFonts w:ascii="Arial" w:hAnsi="Arial" w:cs="Arial"/>
                <w:sz w:val="24"/>
                <w:u w:val="single"/>
              </w:rPr>
            </w:pPr>
            <w:r>
              <w:rPr>
                <w:rFonts w:ascii="Arial" w:hAnsi="Arial" w:cs="Arial"/>
                <w:sz w:val="24"/>
              </w:rPr>
              <w:t xml:space="preserve">Exemple : </w:t>
            </w:r>
            <w:proofErr w:type="gramStart"/>
            <w:r w:rsidRPr="009D1677">
              <w:rPr>
                <w:rFonts w:ascii="Arial" w:hAnsi="Arial" w:cs="Arial"/>
                <w:sz w:val="36"/>
              </w:rPr>
              <w:t>3</w:t>
            </w:r>
            <w:r w:rsidR="009D1677">
              <w:rPr>
                <w:rFonts w:ascii="Arial" w:hAnsi="Arial" w:cs="Arial"/>
                <w:sz w:val="36"/>
              </w:rPr>
              <w:t xml:space="preserve"> </w:t>
            </w:r>
            <w:r w:rsidRPr="009D1677">
              <w:rPr>
                <w:rFonts w:ascii="Arial" w:hAnsi="Arial" w:cs="Arial"/>
                <w:sz w:val="36"/>
              </w:rPr>
              <w:t>,</w:t>
            </w:r>
            <w:proofErr w:type="gramEnd"/>
            <w:r w:rsidR="00D130C7">
              <w:rPr>
                <w:rFonts w:ascii="Arial" w:hAnsi="Arial" w:cs="Arial"/>
                <w:sz w:val="36"/>
              </w:rPr>
              <w:t xml:space="preserve"> </w:t>
            </w:r>
            <w:r w:rsidR="00D130C7">
              <w:rPr>
                <w:rFonts w:ascii="Arial" w:hAnsi="Arial" w:cs="Arial"/>
                <w:sz w:val="36"/>
                <w:u w:val="single"/>
              </w:rPr>
              <w:t>12</w:t>
            </w:r>
          </w:p>
          <w:p w14:paraId="4F556D76" w14:textId="160E3F35" w:rsidR="00B85D75" w:rsidRDefault="009D1677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753BF7DE" wp14:editId="36D63892">
                      <wp:simplePos x="0" y="0"/>
                      <wp:positionH relativeFrom="column">
                        <wp:posOffset>1266825</wp:posOffset>
                      </wp:positionH>
                      <wp:positionV relativeFrom="paragraph">
                        <wp:posOffset>-7620</wp:posOffset>
                      </wp:positionV>
                      <wp:extent cx="320040" cy="83820"/>
                      <wp:effectExtent l="0" t="19050" r="60960" b="87630"/>
                      <wp:wrapNone/>
                      <wp:docPr id="550" name="Connecteur droit avec flèche 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0040" cy="8382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550" o:spid="_x0000_s1026" type="#_x0000_t32" style="position:absolute;margin-left:99.75pt;margin-top:-.6pt;width:25.2pt;height:6.6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" strokecolor="black [3040]" strokeweight="1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57F19AF6" wp14:editId="6F2DAF5F">
                      <wp:simplePos x="0" y="0"/>
                      <wp:positionH relativeFrom="column">
                        <wp:posOffset>763905</wp:posOffset>
                      </wp:positionH>
                      <wp:positionV relativeFrom="paragraph">
                        <wp:posOffset>15240</wp:posOffset>
                      </wp:positionV>
                      <wp:extent cx="0" cy="175260"/>
                      <wp:effectExtent l="95250" t="0" r="57150" b="53340"/>
                      <wp:wrapNone/>
                      <wp:docPr id="549" name="Connecteur droit avec flèche 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526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Connecteur droit avec flèche 549" o:spid="_x0000_s1026" type="#_x0000_t32" style="position:absolute;margin-left:60.15pt;margin-top:1.2pt;width:0;height:13.8pt;z-index:252048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" strokecolor="black [3040]" strokeweight="1pt">
                      <v:stroke endarrow="open"/>
                    </v:shape>
                  </w:pict>
                </mc:Fallback>
              </mc:AlternateContent>
            </w:r>
          </w:p>
          <w:p w14:paraId="7DD623C0" w14:textId="77777777" w:rsidR="00B85D75" w:rsidRDefault="009D1677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Partie entière</w:t>
            </w:r>
          </w:p>
          <w:p w14:paraId="1B553737" w14:textId="033BBB21" w:rsidR="009D1677" w:rsidRPr="00B967D9" w:rsidRDefault="009D1677" w:rsidP="009E75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127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345E130" w14:textId="77777777" w:rsidR="00B85D75" w:rsidRDefault="00B85D75" w:rsidP="009E75E1">
            <w:pPr>
              <w:rPr>
                <w:rFonts w:ascii="Arial" w:hAnsi="Arial" w:cs="Arial"/>
                <w:sz w:val="24"/>
              </w:rPr>
            </w:pPr>
          </w:p>
          <w:p w14:paraId="5ADCED24" w14:textId="0E49C025" w:rsidR="009D1677" w:rsidRPr="009D1677" w:rsidRDefault="009D1677" w:rsidP="009E75E1">
            <w:pPr>
              <w:rPr>
                <w:rFonts w:ascii="Arial" w:hAnsi="Arial" w:cs="Arial"/>
                <w:sz w:val="36"/>
              </w:rPr>
            </w:pPr>
          </w:p>
          <w:p w14:paraId="2F33E950" w14:textId="68825DE9" w:rsidR="009D1677" w:rsidRPr="00B967D9" w:rsidRDefault="009D1677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Partie décimale</w:t>
            </w:r>
          </w:p>
        </w:tc>
        <w:tc>
          <w:tcPr>
            <w:tcW w:w="6260" w:type="dxa"/>
            <w:gridSpan w:val="8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969B164" w14:textId="58000D1F" w:rsidR="009D1677" w:rsidRPr="009D1677" w:rsidRDefault="009D1677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35D1C002" wp14:editId="4745B365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255270</wp:posOffset>
                      </wp:positionV>
                      <wp:extent cx="0" cy="175260"/>
                      <wp:effectExtent l="95250" t="0" r="57150" b="53340"/>
                      <wp:wrapNone/>
                      <wp:docPr id="551" name="Connecteur droit avec flèche 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526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Connecteur droit avec flèche 551" o:spid="_x0000_s1026" type="#_x0000_t32" style="position:absolute;margin-left:5.5pt;margin-top:20.1pt;width:0;height:13.8pt;z-index:252052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" strokecolor="black [3040]" strokeweight="1pt">
                      <v:stroke endarrow="open"/>
                    </v:shape>
                  </w:pict>
                </mc:Fallback>
              </mc:AlternateContent>
            </w:r>
            <w:r w:rsidRPr="009D1677">
              <w:rPr>
                <w:rFonts w:ascii="Arial" w:hAnsi="Arial" w:cs="Arial"/>
                <w:sz w:val="36"/>
              </w:rPr>
              <w:t>3</w:t>
            </w:r>
            <w:r>
              <w:rPr>
                <w:rFonts w:ascii="Arial" w:hAnsi="Arial" w:cs="Arial"/>
                <w:sz w:val="36"/>
              </w:rPr>
              <w:t xml:space="preserve">   </w:t>
            </w:r>
            <w:r w:rsidRPr="009D1677">
              <w:rPr>
                <w:rFonts w:ascii="Arial" w:hAnsi="Arial" w:cs="Arial"/>
                <w:sz w:val="36"/>
              </w:rPr>
              <w:t>,</w:t>
            </w:r>
            <w:r>
              <w:rPr>
                <w:rFonts w:ascii="Arial" w:hAnsi="Arial" w:cs="Arial"/>
                <w:sz w:val="36"/>
              </w:rPr>
              <w:t xml:space="preserve">  </w:t>
            </w:r>
            <w:r w:rsidRPr="009D1677">
              <w:rPr>
                <w:rFonts w:ascii="Arial" w:hAnsi="Arial" w:cs="Arial"/>
                <w:sz w:val="36"/>
              </w:rPr>
              <w:t>1</w:t>
            </w:r>
            <w:r>
              <w:rPr>
                <w:rFonts w:ascii="Arial" w:hAnsi="Arial" w:cs="Arial"/>
                <w:sz w:val="36"/>
              </w:rPr>
              <w:t xml:space="preserve">  </w:t>
            </w:r>
            <w:r w:rsidRPr="009D1677">
              <w:rPr>
                <w:rFonts w:ascii="Arial" w:hAnsi="Arial" w:cs="Arial"/>
                <w:sz w:val="36"/>
              </w:rPr>
              <w:t>2</w:t>
            </w:r>
            <w:r>
              <w:rPr>
                <w:rFonts w:ascii="Arial" w:hAnsi="Arial" w:cs="Arial"/>
                <w:sz w:val="36"/>
              </w:rPr>
              <w:t xml:space="preserve">          </w:t>
            </w:r>
          </w:p>
          <w:p w14:paraId="16C7450A" w14:textId="0E268E6A" w:rsidR="009D1677" w:rsidRPr="009D1677" w:rsidRDefault="009D1677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4523F9C6" wp14:editId="7F6A3854">
                      <wp:simplePos x="0" y="0"/>
                      <wp:positionH relativeFrom="column">
                        <wp:posOffset>572770</wp:posOffset>
                      </wp:positionH>
                      <wp:positionV relativeFrom="paragraph">
                        <wp:posOffset>-7620</wp:posOffset>
                      </wp:positionV>
                      <wp:extent cx="0" cy="175260"/>
                      <wp:effectExtent l="95250" t="0" r="57150" b="53340"/>
                      <wp:wrapNone/>
                      <wp:docPr id="552" name="Connecteur droit avec flèche 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526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Connecteur droit avec flèche 552" o:spid="_x0000_s1026" type="#_x0000_t32" style="position:absolute;margin-left:45.1pt;margin-top:-.6pt;width:0;height:13.8pt;z-index:252054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" strokecolor="black [3040]" strokeweight="1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06CE1731" wp14:editId="78322C48">
                      <wp:simplePos x="0" y="0"/>
                      <wp:positionH relativeFrom="column">
                        <wp:posOffset>831850</wp:posOffset>
                      </wp:positionH>
                      <wp:positionV relativeFrom="paragraph">
                        <wp:posOffset>-7620</wp:posOffset>
                      </wp:positionV>
                      <wp:extent cx="533400" cy="129540"/>
                      <wp:effectExtent l="0" t="0" r="76200" b="80010"/>
                      <wp:wrapNone/>
                      <wp:docPr id="553" name="Connecteur droit avec flèche 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12954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553" o:spid="_x0000_s1026" type="#_x0000_t32" style="position:absolute;margin-left:65.5pt;margin-top:-.6pt;width:42pt;height:10.2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" strokecolor="black [3040]" strokeweight="1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</w:rPr>
              <w:t xml:space="preserve">                                  Centièmes</w:t>
            </w:r>
          </w:p>
          <w:p w14:paraId="758A5B9B" w14:textId="0BE0C173" w:rsidR="009D1677" w:rsidRPr="00B967D9" w:rsidRDefault="009D1677" w:rsidP="009E75E1">
            <w:pPr>
              <w:rPr>
                <w:rFonts w:ascii="Arial" w:hAnsi="Arial" w:cs="Arial"/>
                <w:sz w:val="24"/>
              </w:rPr>
            </w:pPr>
            <w:r w:rsidRPr="009D1677">
              <w:rPr>
                <w:rFonts w:ascii="Arial" w:hAnsi="Arial" w:cs="Arial"/>
                <w:sz w:val="24"/>
              </w:rPr>
              <w:t>Unités</w:t>
            </w:r>
            <w:r>
              <w:rPr>
                <w:rFonts w:ascii="Arial" w:hAnsi="Arial" w:cs="Arial"/>
                <w:sz w:val="24"/>
              </w:rPr>
              <w:t xml:space="preserve">  Dixièmes</w:t>
            </w:r>
          </w:p>
        </w:tc>
      </w:tr>
      <w:tr w:rsidR="005D1FF3" w:rsidRPr="00B967D9" w14:paraId="6CB9269A" w14:textId="54FF357D" w:rsidTr="00D130C7">
        <w:tc>
          <w:tcPr>
            <w:tcW w:w="2841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8D61972" w14:textId="77777777" w:rsidR="005D1FF3" w:rsidRPr="00837E59" w:rsidRDefault="005D1FF3" w:rsidP="009E75E1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</w:rPr>
            </w:pPr>
            <w:r w:rsidRPr="00DA7933">
              <w:rPr>
                <w:rFonts w:ascii="Arial" w:hAnsi="Arial" w:cs="Arial"/>
                <w:b/>
                <w:sz w:val="28"/>
                <w:szCs w:val="28"/>
              </w:rPr>
              <w:t>Comparer</w:t>
            </w:r>
            <w:r>
              <w:rPr>
                <w:rFonts w:ascii="Arial" w:hAnsi="Arial" w:cs="Arial"/>
                <w:sz w:val="28"/>
                <w:szCs w:val="28"/>
              </w:rPr>
              <w:t xml:space="preserve"> des nombres décimaux</w:t>
            </w:r>
          </w:p>
        </w:tc>
        <w:tc>
          <w:tcPr>
            <w:tcW w:w="2757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C193925" w14:textId="31ABBA09" w:rsidR="005D1FF3" w:rsidRPr="00B967D9" w:rsidRDefault="005D1FF3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Pour comparer des nombres décimaux, je peux les placer dans le tableau de numération :</w:t>
            </w:r>
          </w:p>
        </w:tc>
        <w:tc>
          <w:tcPr>
            <w:tcW w:w="6800" w:type="dxa"/>
            <w:gridSpan w:val="9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EB1F963" w14:textId="4865E8FD" w:rsidR="005D1FF3" w:rsidRPr="00B967D9" w:rsidRDefault="00D130C7" w:rsidP="009E75E1">
            <w:pPr>
              <w:rPr>
                <w:rFonts w:ascii="Arial" w:hAnsi="Arial" w:cs="Arial"/>
                <w:sz w:val="24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08A7FB92" wp14:editId="0E8A6EC0">
                  <wp:extent cx="4156596" cy="1257300"/>
                  <wp:effectExtent l="0" t="0" r="0" b="0"/>
                  <wp:docPr id="536" name="Image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7903" cy="12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EB97FE7" w14:textId="77777777" w:rsidR="005D1FF3" w:rsidRDefault="005D1FF3" w:rsidP="005D1FF3">
            <w:r w:rsidRPr="00B538AC">
              <w:rPr>
                <w:rFonts w:ascii="Arial" w:hAnsi="Arial" w:cs="Arial"/>
                <w:sz w:val="40"/>
                <w:szCs w:val="40"/>
              </w:rPr>
              <w:t>3,</w:t>
            </w:r>
            <w:r w:rsidRPr="00811702">
              <w:rPr>
                <w:rFonts w:ascii="Arial" w:hAnsi="Arial" w:cs="Arial"/>
                <w:sz w:val="40"/>
                <w:szCs w:val="40"/>
                <w:shd w:val="clear" w:color="auto" w:fill="D9D9D9" w:themeFill="background1" w:themeFillShade="D9"/>
              </w:rPr>
              <w:t>1</w:t>
            </w:r>
            <w:r w:rsidRPr="00B538AC">
              <w:rPr>
                <w:rFonts w:ascii="Arial" w:hAnsi="Arial" w:cs="Arial"/>
                <w:sz w:val="40"/>
                <w:szCs w:val="40"/>
              </w:rPr>
              <w:t>2 &gt; 3,</w:t>
            </w:r>
            <w:r w:rsidRPr="00811702">
              <w:rPr>
                <w:rFonts w:ascii="Arial" w:hAnsi="Arial" w:cs="Arial"/>
                <w:sz w:val="40"/>
                <w:szCs w:val="40"/>
                <w:shd w:val="clear" w:color="auto" w:fill="D9D9D9" w:themeFill="background1" w:themeFillShade="D9"/>
              </w:rPr>
              <w:t>0</w:t>
            </w:r>
            <w:r w:rsidRPr="00B538AC">
              <w:rPr>
                <w:rFonts w:ascii="Arial" w:hAnsi="Arial" w:cs="Arial"/>
                <w:sz w:val="40"/>
                <w:szCs w:val="40"/>
              </w:rPr>
              <w:t>2</w:t>
            </w:r>
          </w:p>
          <w:p w14:paraId="6FC761F6" w14:textId="77777777" w:rsidR="005D1FF3" w:rsidRDefault="005D1FF3" w:rsidP="009E75E1">
            <w:pPr>
              <w:rPr>
                <w:rFonts w:ascii="Arial" w:hAnsi="Arial" w:cs="Arial"/>
                <w:sz w:val="24"/>
              </w:rPr>
            </w:pPr>
          </w:p>
          <w:p w14:paraId="4F060CA2" w14:textId="77777777" w:rsidR="00D130C7" w:rsidRDefault="00D130C7" w:rsidP="009E75E1">
            <w:pPr>
              <w:rPr>
                <w:rFonts w:ascii="Arial" w:hAnsi="Arial" w:cs="Arial"/>
                <w:sz w:val="24"/>
              </w:rPr>
            </w:pPr>
          </w:p>
          <w:p w14:paraId="361F7CD7" w14:textId="77777777" w:rsidR="00D130C7" w:rsidRDefault="00D130C7" w:rsidP="009E75E1">
            <w:pPr>
              <w:rPr>
                <w:rFonts w:ascii="Arial" w:hAnsi="Arial" w:cs="Arial"/>
                <w:sz w:val="24"/>
              </w:rPr>
            </w:pPr>
          </w:p>
          <w:p w14:paraId="710523B6" w14:textId="77777777" w:rsidR="00D130C7" w:rsidRDefault="00D130C7" w:rsidP="009E75E1">
            <w:pPr>
              <w:rPr>
                <w:rFonts w:ascii="Arial" w:hAnsi="Arial" w:cs="Arial"/>
                <w:sz w:val="24"/>
              </w:rPr>
            </w:pPr>
          </w:p>
          <w:p w14:paraId="6D37F4A0" w14:textId="77777777" w:rsidR="00D130C7" w:rsidRDefault="00D130C7" w:rsidP="009E75E1">
            <w:pPr>
              <w:rPr>
                <w:rFonts w:ascii="Arial" w:hAnsi="Arial" w:cs="Arial"/>
                <w:sz w:val="24"/>
              </w:rPr>
            </w:pPr>
          </w:p>
          <w:p w14:paraId="5DB3D234" w14:textId="77777777" w:rsidR="00D130C7" w:rsidRPr="00B967D9" w:rsidRDefault="00D130C7" w:rsidP="009E75E1">
            <w:pPr>
              <w:rPr>
                <w:rFonts w:ascii="Arial" w:hAnsi="Arial" w:cs="Arial"/>
                <w:sz w:val="24"/>
              </w:rPr>
            </w:pPr>
          </w:p>
        </w:tc>
      </w:tr>
      <w:tr w:rsidR="00B85D75" w:rsidRPr="00B967D9" w14:paraId="69B79F42" w14:textId="77777777" w:rsidTr="00D130C7">
        <w:tc>
          <w:tcPr>
            <w:tcW w:w="2841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60AC168" w14:textId="77777777" w:rsidR="00B85D75" w:rsidRPr="00837E59" w:rsidRDefault="00B85D75" w:rsidP="009E75E1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</w:rPr>
            </w:pPr>
            <w:r w:rsidRPr="00DA7933">
              <w:rPr>
                <w:rFonts w:ascii="Arial" w:hAnsi="Arial" w:cs="Arial"/>
                <w:b/>
                <w:sz w:val="28"/>
                <w:szCs w:val="28"/>
              </w:rPr>
              <w:t xml:space="preserve">Additionner </w:t>
            </w:r>
            <w:r>
              <w:rPr>
                <w:rFonts w:ascii="Arial" w:hAnsi="Arial" w:cs="Arial"/>
                <w:sz w:val="28"/>
                <w:szCs w:val="28"/>
              </w:rPr>
              <w:t>des nombres décimaux</w:t>
            </w:r>
          </w:p>
        </w:tc>
        <w:tc>
          <w:tcPr>
            <w:tcW w:w="4738" w:type="dxa"/>
            <w:gridSpan w:val="7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5AA75FE" w14:textId="592624B9" w:rsidR="00B85D75" w:rsidRDefault="00680A82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J’a</w:t>
            </w:r>
            <w:r w:rsidR="00B85D75">
              <w:rPr>
                <w:rFonts w:ascii="Arial" w:hAnsi="Arial" w:cs="Arial"/>
                <w:sz w:val="24"/>
              </w:rPr>
              <w:t xml:space="preserve">ligne les chiffres de tous les nombres à la verticale, en fonction de leur position et </w:t>
            </w:r>
            <w:r>
              <w:rPr>
                <w:rFonts w:ascii="Arial" w:hAnsi="Arial" w:cs="Arial"/>
                <w:sz w:val="24"/>
              </w:rPr>
              <w:t>j’</w:t>
            </w:r>
            <w:r w:rsidR="00B85D75">
              <w:rPr>
                <w:rFonts w:ascii="Arial" w:hAnsi="Arial" w:cs="Arial"/>
                <w:sz w:val="24"/>
              </w:rPr>
              <w:t>aligne aussi leur virgule.</w:t>
            </w:r>
          </w:p>
          <w:p w14:paraId="626E2A27" w14:textId="77777777" w:rsidR="00B85D75" w:rsidRDefault="00B85D75" w:rsidP="009E75E1">
            <w:pPr>
              <w:rPr>
                <w:rFonts w:ascii="Arial" w:hAnsi="Arial" w:cs="Arial"/>
                <w:sz w:val="24"/>
              </w:rPr>
            </w:pPr>
          </w:p>
          <w:p w14:paraId="677D687D" w14:textId="77777777" w:rsidR="00680A82" w:rsidRPr="00B967D9" w:rsidRDefault="00680A82" w:rsidP="009E75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267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"/>
              <w:gridCol w:w="565"/>
              <w:gridCol w:w="469"/>
              <w:gridCol w:w="469"/>
              <w:gridCol w:w="469"/>
            </w:tblGrid>
            <w:tr w:rsidR="00B85D75" w14:paraId="1C54C8AD" w14:textId="77777777" w:rsidTr="009E75E1">
              <w:tc>
                <w:tcPr>
                  <w:tcW w:w="371" w:type="dxa"/>
                </w:tcPr>
                <w:p w14:paraId="511E6DBC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65" w:type="dxa"/>
                </w:tcPr>
                <w:p w14:paraId="17649579" w14:textId="77777777" w:rsidR="00B85D75" w:rsidRPr="00220109" w:rsidRDefault="00B85D75" w:rsidP="009E75E1">
                  <w:pPr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</w:pPr>
                  <w:r w:rsidRPr="00220109">
                    <w:rPr>
                      <w:rFonts w:ascii="Arial" w:hAnsi="Arial" w:cs="Arial"/>
                      <w:b/>
                      <w:i/>
                      <w:sz w:val="24"/>
                    </w:rPr>
                    <w:t xml:space="preserve">  </w:t>
                  </w:r>
                  <w:r w:rsidRPr="00220109"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69" w:type="dxa"/>
                </w:tcPr>
                <w:p w14:paraId="08C70413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69" w:type="dxa"/>
                </w:tcPr>
                <w:p w14:paraId="55F3FA75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69" w:type="dxa"/>
                </w:tcPr>
                <w:p w14:paraId="0BDC4521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  <w:tr w:rsidR="00B85D75" w14:paraId="38DEEF67" w14:textId="77777777" w:rsidTr="009E75E1">
              <w:tc>
                <w:tcPr>
                  <w:tcW w:w="371" w:type="dxa"/>
                </w:tcPr>
                <w:p w14:paraId="7BA34579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65" w:type="dxa"/>
                </w:tcPr>
                <w:p w14:paraId="41AD2EBD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 xml:space="preserve"> 3,</w:t>
                  </w:r>
                </w:p>
              </w:tc>
              <w:tc>
                <w:tcPr>
                  <w:tcW w:w="469" w:type="dxa"/>
                </w:tcPr>
                <w:p w14:paraId="2BE6E533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9</w:t>
                  </w:r>
                </w:p>
              </w:tc>
              <w:tc>
                <w:tcPr>
                  <w:tcW w:w="469" w:type="dxa"/>
                </w:tcPr>
                <w:p w14:paraId="53F39584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3</w:t>
                  </w:r>
                </w:p>
              </w:tc>
              <w:tc>
                <w:tcPr>
                  <w:tcW w:w="469" w:type="dxa"/>
                </w:tcPr>
                <w:p w14:paraId="42BBC770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  <w:tr w:rsidR="00B85D75" w14:paraId="5ABFAE4B" w14:textId="77777777" w:rsidTr="009E75E1">
              <w:tc>
                <w:tcPr>
                  <w:tcW w:w="371" w:type="dxa"/>
                </w:tcPr>
                <w:p w14:paraId="5B93027B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+</w:t>
                  </w:r>
                </w:p>
              </w:tc>
              <w:tc>
                <w:tcPr>
                  <w:tcW w:w="565" w:type="dxa"/>
                </w:tcPr>
                <w:p w14:paraId="31D30E23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 xml:space="preserve"> 2,</w:t>
                  </w:r>
                </w:p>
              </w:tc>
              <w:tc>
                <w:tcPr>
                  <w:tcW w:w="469" w:type="dxa"/>
                </w:tcPr>
                <w:p w14:paraId="08D22C4F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3</w:t>
                  </w:r>
                </w:p>
              </w:tc>
              <w:tc>
                <w:tcPr>
                  <w:tcW w:w="469" w:type="dxa"/>
                </w:tcPr>
                <w:p w14:paraId="01FA9324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4</w:t>
                  </w:r>
                </w:p>
              </w:tc>
              <w:tc>
                <w:tcPr>
                  <w:tcW w:w="469" w:type="dxa"/>
                </w:tcPr>
                <w:p w14:paraId="04EB87A6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  <w:tr w:rsidR="00B85D75" w14:paraId="0A1BF956" w14:textId="77777777" w:rsidTr="009E75E1">
              <w:tc>
                <w:tcPr>
                  <w:tcW w:w="371" w:type="dxa"/>
                </w:tcPr>
                <w:p w14:paraId="068E4C8F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44960" behindDoc="0" locked="0" layoutInCell="1" allowOverlap="1" wp14:anchorId="52E88692" wp14:editId="3D7F6249">
                            <wp:simplePos x="0" y="0"/>
                            <wp:positionH relativeFrom="column">
                              <wp:posOffset>154940</wp:posOffset>
                            </wp:positionH>
                            <wp:positionV relativeFrom="paragraph">
                              <wp:posOffset>6350</wp:posOffset>
                            </wp:positionV>
                            <wp:extent cx="993140" cy="8255"/>
                            <wp:effectExtent l="0" t="0" r="16510" b="29845"/>
                            <wp:wrapNone/>
                            <wp:docPr id="297" name="Connecteur droit 29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993140" cy="8255"/>
                                    </a:xfrm>
                                    <a:prstGeom prst="line">
                                      <a:avLst/>
                                    </a:prstGeom>
                                    <a:ln w="158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line id="Connecteur droit 297" o:spid="_x0000_s1026" style="position:absolute;z-index:25194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.2pt,.5pt" to="90.4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" strokecolor="black [3213]" strokeweight="1.25pt"/>
                        </w:pict>
                      </mc:Fallback>
                    </mc:AlternateContent>
                  </w:r>
                </w:p>
              </w:tc>
              <w:tc>
                <w:tcPr>
                  <w:tcW w:w="565" w:type="dxa"/>
                </w:tcPr>
                <w:p w14:paraId="1C1BC991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 xml:space="preserve"> 6,</w:t>
                  </w:r>
                </w:p>
              </w:tc>
              <w:tc>
                <w:tcPr>
                  <w:tcW w:w="469" w:type="dxa"/>
                </w:tcPr>
                <w:p w14:paraId="71107B51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2</w:t>
                  </w:r>
                </w:p>
              </w:tc>
              <w:tc>
                <w:tcPr>
                  <w:tcW w:w="469" w:type="dxa"/>
                </w:tcPr>
                <w:p w14:paraId="2057C2BF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7</w:t>
                  </w:r>
                </w:p>
              </w:tc>
              <w:tc>
                <w:tcPr>
                  <w:tcW w:w="469" w:type="dxa"/>
                </w:tcPr>
                <w:p w14:paraId="61D6D7A7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</w:tbl>
          <w:p w14:paraId="7DA5D396" w14:textId="77777777" w:rsidR="00B85D75" w:rsidRDefault="00B85D75" w:rsidP="009E75E1">
            <w:pPr>
              <w:rPr>
                <w:rFonts w:ascii="Arial" w:hAnsi="Arial" w:cs="Arial"/>
                <w:sz w:val="24"/>
              </w:rPr>
            </w:pPr>
          </w:p>
          <w:p w14:paraId="40BD7FF0" w14:textId="77777777" w:rsidR="00680A82" w:rsidRDefault="00680A82" w:rsidP="009E75E1">
            <w:pPr>
              <w:rPr>
                <w:rFonts w:ascii="Arial" w:hAnsi="Arial" w:cs="Arial"/>
                <w:sz w:val="24"/>
              </w:rPr>
            </w:pPr>
          </w:p>
          <w:p w14:paraId="40E1FEF7" w14:textId="77777777" w:rsidR="00680A82" w:rsidRDefault="00680A82" w:rsidP="009E75E1">
            <w:pPr>
              <w:rPr>
                <w:rFonts w:ascii="Arial" w:hAnsi="Arial" w:cs="Arial"/>
                <w:sz w:val="24"/>
              </w:rPr>
            </w:pPr>
          </w:p>
          <w:p w14:paraId="6E391FA5" w14:textId="77777777" w:rsidR="00680A82" w:rsidRPr="00B967D9" w:rsidRDefault="00680A82" w:rsidP="009E75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996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CD8FBBC" w14:textId="76B2AE16" w:rsidR="00B85D75" w:rsidRPr="00D130C7" w:rsidRDefault="00680A82" w:rsidP="009E75E1">
            <w:pPr>
              <w:rPr>
                <w:rFonts w:ascii="Arial" w:hAnsi="Arial" w:cs="Arial"/>
                <w:sz w:val="28"/>
              </w:rPr>
            </w:pPr>
            <w:r w:rsidRPr="00D130C7">
              <w:rPr>
                <w:rFonts w:ascii="Arial" w:hAnsi="Arial" w:cs="Arial"/>
                <w:sz w:val="28"/>
              </w:rPr>
              <w:t xml:space="preserve">Additionne 0,45 + 3,5 </w:t>
            </w:r>
          </w:p>
          <w:tbl>
            <w:tblPr>
              <w:tblW w:w="484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691"/>
              <w:gridCol w:w="691"/>
              <w:gridCol w:w="691"/>
              <w:gridCol w:w="692"/>
              <w:gridCol w:w="692"/>
              <w:gridCol w:w="692"/>
              <w:gridCol w:w="692"/>
            </w:tblGrid>
            <w:tr w:rsidR="00D130C7" w:rsidRPr="00507098" w14:paraId="4AAA781A" w14:textId="6F35BE41" w:rsidTr="00D130C7">
              <w:trPr>
                <w:trHeight w:val="460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B3E318B" w14:textId="77777777" w:rsidR="00D130C7" w:rsidRPr="00507098" w:rsidRDefault="00D130C7" w:rsidP="00680A82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BFF5798" w14:textId="77777777" w:rsidR="00D130C7" w:rsidRPr="00507098" w:rsidRDefault="00D130C7" w:rsidP="00680A82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DD0419A" w14:textId="77777777" w:rsidR="00D130C7" w:rsidRPr="00507098" w:rsidRDefault="00D130C7" w:rsidP="00680A82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971939F" w14:textId="77777777" w:rsidR="00D130C7" w:rsidRPr="00507098" w:rsidRDefault="00D130C7" w:rsidP="00680A82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BB79ACD" w14:textId="77777777" w:rsidR="00D130C7" w:rsidRPr="00507098" w:rsidRDefault="00D130C7" w:rsidP="00680A82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EB22F2D" w14:textId="77777777" w:rsidR="00D130C7" w:rsidRPr="00507098" w:rsidRDefault="00D130C7" w:rsidP="00680A82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BD0B62D" w14:textId="77777777" w:rsidR="00D130C7" w:rsidRPr="00507098" w:rsidRDefault="00D130C7" w:rsidP="00680A82">
                  <w:pPr>
                    <w:jc w:val="center"/>
                  </w:pPr>
                </w:p>
              </w:tc>
            </w:tr>
            <w:tr w:rsidR="00D130C7" w:rsidRPr="00507098" w14:paraId="08381696" w14:textId="10E9D237" w:rsidTr="00D130C7">
              <w:trPr>
                <w:trHeight w:val="368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8CE4BD3" w14:textId="77777777" w:rsidR="00D130C7" w:rsidRPr="00507098" w:rsidRDefault="00D130C7" w:rsidP="00680A82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D3F90FA" w14:textId="77777777" w:rsidR="00D130C7" w:rsidRPr="00507098" w:rsidRDefault="00D130C7" w:rsidP="00680A82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AA9B0EB" w14:textId="77777777" w:rsidR="00D130C7" w:rsidRPr="00507098" w:rsidRDefault="00D130C7" w:rsidP="00680A82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AF50901" w14:textId="77777777" w:rsidR="00D130C7" w:rsidRPr="00507098" w:rsidRDefault="00D130C7" w:rsidP="00680A82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6814D99" w14:textId="77777777" w:rsidR="00D130C7" w:rsidRPr="00507098" w:rsidRDefault="00D130C7" w:rsidP="00680A82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CFDF46A" w14:textId="77777777" w:rsidR="00D130C7" w:rsidRPr="00507098" w:rsidRDefault="00D130C7" w:rsidP="00680A82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53230D0" w14:textId="77777777" w:rsidR="00D130C7" w:rsidRPr="00507098" w:rsidRDefault="00D130C7" w:rsidP="00680A82">
                  <w:pPr>
                    <w:jc w:val="center"/>
                  </w:pPr>
                </w:p>
              </w:tc>
            </w:tr>
            <w:tr w:rsidR="00D130C7" w:rsidRPr="00507098" w14:paraId="0A1564C1" w14:textId="21879B8B" w:rsidTr="00D130C7">
              <w:trPr>
                <w:trHeight w:val="417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AC730D6" w14:textId="77777777" w:rsidR="00D130C7" w:rsidRPr="00507098" w:rsidRDefault="00D130C7" w:rsidP="00680A82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6A9725B" w14:textId="77777777" w:rsidR="00D130C7" w:rsidRPr="00507098" w:rsidRDefault="00D130C7" w:rsidP="00680A82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D950D8F" w14:textId="77777777" w:rsidR="00D130C7" w:rsidRPr="00507098" w:rsidRDefault="00D130C7" w:rsidP="00680A82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A361492" w14:textId="77777777" w:rsidR="00D130C7" w:rsidRPr="00507098" w:rsidRDefault="00D130C7" w:rsidP="00680A82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B160021" w14:textId="77777777" w:rsidR="00D130C7" w:rsidRPr="00507098" w:rsidRDefault="00D130C7" w:rsidP="00680A82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97034A9" w14:textId="77777777" w:rsidR="00D130C7" w:rsidRPr="00507098" w:rsidRDefault="00D130C7" w:rsidP="00680A82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A66E043" w14:textId="77777777" w:rsidR="00D130C7" w:rsidRPr="00507098" w:rsidRDefault="00D130C7" w:rsidP="00680A82">
                  <w:pPr>
                    <w:jc w:val="center"/>
                  </w:pPr>
                </w:p>
              </w:tc>
            </w:tr>
            <w:tr w:rsidR="00D130C7" w:rsidRPr="00507098" w14:paraId="782CD582" w14:textId="77777777" w:rsidTr="00D130C7">
              <w:trPr>
                <w:trHeight w:val="417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8A44F64" w14:textId="77777777" w:rsidR="00D130C7" w:rsidRPr="00507098" w:rsidRDefault="00D130C7" w:rsidP="00680A82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286A45E" w14:textId="77777777" w:rsidR="00D130C7" w:rsidRPr="00507098" w:rsidRDefault="00D130C7" w:rsidP="00680A82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25C7958" w14:textId="77777777" w:rsidR="00D130C7" w:rsidRPr="00507098" w:rsidRDefault="00D130C7" w:rsidP="00680A82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0A824F2" w14:textId="77777777" w:rsidR="00D130C7" w:rsidRPr="00507098" w:rsidRDefault="00D130C7" w:rsidP="00680A82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D9E3B0C" w14:textId="77777777" w:rsidR="00D130C7" w:rsidRPr="00507098" w:rsidRDefault="00D130C7" w:rsidP="00680A82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A4BFAC0" w14:textId="77777777" w:rsidR="00D130C7" w:rsidRPr="00507098" w:rsidRDefault="00D130C7" w:rsidP="00680A82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FDF64DA" w14:textId="77777777" w:rsidR="00D130C7" w:rsidRPr="00507098" w:rsidRDefault="00D130C7" w:rsidP="00680A82">
                  <w:pPr>
                    <w:jc w:val="center"/>
                  </w:pPr>
                </w:p>
              </w:tc>
            </w:tr>
          </w:tbl>
          <w:p w14:paraId="2080011E" w14:textId="275BBD00" w:rsidR="00680A82" w:rsidRPr="00B967D9" w:rsidRDefault="00680A82" w:rsidP="009E75E1">
            <w:pPr>
              <w:rPr>
                <w:rFonts w:ascii="Arial" w:hAnsi="Arial" w:cs="Arial"/>
                <w:sz w:val="24"/>
              </w:rPr>
            </w:pPr>
          </w:p>
        </w:tc>
      </w:tr>
      <w:tr w:rsidR="00B85D75" w:rsidRPr="00B967D9" w14:paraId="4D8A77F3" w14:textId="77777777" w:rsidTr="00D130C7">
        <w:tc>
          <w:tcPr>
            <w:tcW w:w="2841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4658C21" w14:textId="77777777" w:rsidR="00B85D75" w:rsidRPr="00837E59" w:rsidRDefault="00B85D75" w:rsidP="009E75E1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</w:rPr>
            </w:pPr>
            <w:r w:rsidRPr="00DA7933">
              <w:rPr>
                <w:rFonts w:ascii="Arial" w:hAnsi="Arial" w:cs="Arial"/>
                <w:b/>
                <w:sz w:val="28"/>
                <w:szCs w:val="28"/>
              </w:rPr>
              <w:t>Soustraire</w:t>
            </w:r>
            <w:r>
              <w:rPr>
                <w:rFonts w:ascii="Arial" w:hAnsi="Arial" w:cs="Arial"/>
                <w:sz w:val="28"/>
                <w:szCs w:val="28"/>
              </w:rPr>
              <w:t xml:space="preserve"> des nombres décimaux</w:t>
            </w:r>
          </w:p>
        </w:tc>
        <w:tc>
          <w:tcPr>
            <w:tcW w:w="4738" w:type="dxa"/>
            <w:gridSpan w:val="7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6BDB013" w14:textId="25425AE5" w:rsidR="00B85D75" w:rsidRDefault="00680A82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J’a</w:t>
            </w:r>
            <w:r w:rsidR="00B85D75">
              <w:rPr>
                <w:rFonts w:ascii="Arial" w:hAnsi="Arial" w:cs="Arial"/>
                <w:sz w:val="24"/>
              </w:rPr>
              <w:t xml:space="preserve">ligne les chiffres de tous les nombres à la verticale, en fonction de leur position et </w:t>
            </w:r>
            <w:r>
              <w:rPr>
                <w:rFonts w:ascii="Arial" w:hAnsi="Arial" w:cs="Arial"/>
                <w:sz w:val="24"/>
              </w:rPr>
              <w:t>j’</w:t>
            </w:r>
            <w:r w:rsidR="00B85D75">
              <w:rPr>
                <w:rFonts w:ascii="Arial" w:hAnsi="Arial" w:cs="Arial"/>
                <w:sz w:val="24"/>
              </w:rPr>
              <w:t>aligne aussi leur virgule.</w:t>
            </w:r>
          </w:p>
          <w:p w14:paraId="375414C0" w14:textId="77777777" w:rsidR="00B85D75" w:rsidRDefault="00B85D75" w:rsidP="009E75E1">
            <w:pPr>
              <w:rPr>
                <w:rFonts w:ascii="Arial" w:hAnsi="Arial" w:cs="Arial"/>
                <w:sz w:val="24"/>
              </w:rPr>
            </w:pPr>
          </w:p>
          <w:p w14:paraId="2FACE9E2" w14:textId="77777777" w:rsidR="00680A82" w:rsidRDefault="00680A82" w:rsidP="009E75E1">
            <w:pPr>
              <w:rPr>
                <w:rFonts w:ascii="Arial" w:hAnsi="Arial" w:cs="Arial"/>
                <w:sz w:val="24"/>
              </w:rPr>
            </w:pPr>
          </w:p>
          <w:p w14:paraId="17955EAB" w14:textId="77777777" w:rsidR="00680A82" w:rsidRDefault="00680A82" w:rsidP="009E75E1">
            <w:pPr>
              <w:rPr>
                <w:rFonts w:ascii="Arial" w:hAnsi="Arial" w:cs="Arial"/>
                <w:sz w:val="24"/>
              </w:rPr>
            </w:pPr>
          </w:p>
          <w:p w14:paraId="585D783F" w14:textId="77777777" w:rsidR="00680A82" w:rsidRDefault="00680A82" w:rsidP="009E75E1">
            <w:pPr>
              <w:rPr>
                <w:rFonts w:ascii="Arial" w:hAnsi="Arial" w:cs="Arial"/>
                <w:sz w:val="24"/>
              </w:rPr>
            </w:pPr>
          </w:p>
          <w:p w14:paraId="2F3288F9" w14:textId="77777777" w:rsidR="00680A82" w:rsidRDefault="00680A82" w:rsidP="009E75E1">
            <w:pPr>
              <w:rPr>
                <w:rFonts w:ascii="Arial" w:hAnsi="Arial" w:cs="Arial"/>
                <w:sz w:val="24"/>
              </w:rPr>
            </w:pPr>
          </w:p>
          <w:p w14:paraId="36187376" w14:textId="77777777" w:rsidR="00680A82" w:rsidRPr="00B967D9" w:rsidRDefault="00680A82" w:rsidP="009E75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267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"/>
              <w:gridCol w:w="565"/>
              <w:gridCol w:w="469"/>
              <w:gridCol w:w="667"/>
              <w:gridCol w:w="271"/>
            </w:tblGrid>
            <w:tr w:rsidR="00B85D75" w14:paraId="0D05AB57" w14:textId="77777777" w:rsidTr="009E75E1">
              <w:tc>
                <w:tcPr>
                  <w:tcW w:w="371" w:type="dxa"/>
                </w:tcPr>
                <w:p w14:paraId="6312564C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65" w:type="dxa"/>
                </w:tcPr>
                <w:p w14:paraId="5185990B" w14:textId="77777777" w:rsidR="00B85D75" w:rsidRPr="00220109" w:rsidRDefault="00B85D75" w:rsidP="009E75E1">
                  <w:pPr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i/>
                      <w:sz w:val="24"/>
                    </w:rPr>
                    <w:t xml:space="preserve"> </w:t>
                  </w:r>
                </w:p>
              </w:tc>
              <w:tc>
                <w:tcPr>
                  <w:tcW w:w="469" w:type="dxa"/>
                </w:tcPr>
                <w:p w14:paraId="0D4D295E" w14:textId="77777777" w:rsidR="00B85D75" w:rsidRPr="00220109" w:rsidRDefault="00B85D75" w:rsidP="009E75E1">
                  <w:pPr>
                    <w:rPr>
                      <w:rFonts w:ascii="Arial" w:hAnsi="Arial" w:cs="Arial"/>
                      <w:i/>
                      <w:sz w:val="24"/>
                    </w:rPr>
                  </w:pPr>
                  <w:r w:rsidRPr="00220109">
                    <w:rPr>
                      <w:rFonts w:ascii="Arial" w:hAnsi="Arial" w:cs="Arial"/>
                      <w:i/>
                      <w:sz w:val="24"/>
                    </w:rPr>
                    <w:t>8</w:t>
                  </w:r>
                </w:p>
              </w:tc>
              <w:tc>
                <w:tcPr>
                  <w:tcW w:w="667" w:type="dxa"/>
                </w:tcPr>
                <w:p w14:paraId="6438C3FA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271" w:type="dxa"/>
                </w:tcPr>
                <w:p w14:paraId="70C33CF0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  <w:tr w:rsidR="00B85D75" w14:paraId="7E136B6D" w14:textId="77777777" w:rsidTr="009E75E1">
              <w:tc>
                <w:tcPr>
                  <w:tcW w:w="371" w:type="dxa"/>
                </w:tcPr>
                <w:p w14:paraId="2D8AEE84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65" w:type="dxa"/>
                </w:tcPr>
                <w:p w14:paraId="45ED037D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 xml:space="preserve"> 3,</w:t>
                  </w:r>
                </w:p>
              </w:tc>
              <w:tc>
                <w:tcPr>
                  <w:tcW w:w="469" w:type="dxa"/>
                </w:tcPr>
                <w:p w14:paraId="30AB9B77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47008" behindDoc="0" locked="0" layoutInCell="1" allowOverlap="1" wp14:anchorId="5AEA5CCA" wp14:editId="6BF69C27">
                            <wp:simplePos x="0" y="0"/>
                            <wp:positionH relativeFrom="column">
                              <wp:posOffset>-43082</wp:posOffset>
                            </wp:positionH>
                            <wp:positionV relativeFrom="paragraph">
                              <wp:posOffset>22909</wp:posOffset>
                            </wp:positionV>
                            <wp:extent cx="175357" cy="105508"/>
                            <wp:effectExtent l="0" t="0" r="15240" b="27940"/>
                            <wp:wrapNone/>
                            <wp:docPr id="528" name="Connecteur droit 5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75357" cy="105508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Connecteur droit 528" o:spid="_x0000_s1026" style="position:absolute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4pt,1.8pt" to="10.4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" strokecolor="black [3213]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sz w:val="24"/>
                    </w:rPr>
                    <w:t>9</w:t>
                  </w:r>
                </w:p>
              </w:tc>
              <w:tc>
                <w:tcPr>
                  <w:tcW w:w="667" w:type="dxa"/>
                </w:tcPr>
                <w:p w14:paraId="427801E4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i/>
                      <w:sz w:val="24"/>
                    </w:rPr>
                    <w:t>1</w:t>
                  </w:r>
                  <w:r>
                    <w:rPr>
                      <w:rFonts w:ascii="Arial" w:hAnsi="Arial" w:cs="Arial"/>
                      <w:sz w:val="24"/>
                    </w:rPr>
                    <w:t>3</w:t>
                  </w:r>
                </w:p>
              </w:tc>
              <w:tc>
                <w:tcPr>
                  <w:tcW w:w="271" w:type="dxa"/>
                </w:tcPr>
                <w:p w14:paraId="10ED639E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  <w:tr w:rsidR="00B85D75" w14:paraId="5D455CCD" w14:textId="77777777" w:rsidTr="009E75E1">
              <w:tc>
                <w:tcPr>
                  <w:tcW w:w="371" w:type="dxa"/>
                </w:tcPr>
                <w:p w14:paraId="4A0D3C4B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-</w:t>
                  </w:r>
                </w:p>
              </w:tc>
              <w:tc>
                <w:tcPr>
                  <w:tcW w:w="565" w:type="dxa"/>
                </w:tcPr>
                <w:p w14:paraId="78CEE149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 xml:space="preserve"> 2,</w:t>
                  </w:r>
                </w:p>
              </w:tc>
              <w:tc>
                <w:tcPr>
                  <w:tcW w:w="469" w:type="dxa"/>
                </w:tcPr>
                <w:p w14:paraId="33A597C5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3</w:t>
                  </w:r>
                </w:p>
              </w:tc>
              <w:tc>
                <w:tcPr>
                  <w:tcW w:w="667" w:type="dxa"/>
                </w:tcPr>
                <w:p w14:paraId="72BC29C5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 xml:space="preserve"> 4</w:t>
                  </w:r>
                </w:p>
              </w:tc>
              <w:tc>
                <w:tcPr>
                  <w:tcW w:w="271" w:type="dxa"/>
                </w:tcPr>
                <w:p w14:paraId="379B562A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  <w:tr w:rsidR="00B85D75" w14:paraId="2D4BF8B7" w14:textId="77777777" w:rsidTr="009E75E1">
              <w:tc>
                <w:tcPr>
                  <w:tcW w:w="371" w:type="dxa"/>
                </w:tcPr>
                <w:p w14:paraId="4906129E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45984" behindDoc="0" locked="0" layoutInCell="1" allowOverlap="1" wp14:anchorId="6ED17E26" wp14:editId="75E16CEA">
                            <wp:simplePos x="0" y="0"/>
                            <wp:positionH relativeFrom="column">
                              <wp:posOffset>154940</wp:posOffset>
                            </wp:positionH>
                            <wp:positionV relativeFrom="paragraph">
                              <wp:posOffset>6350</wp:posOffset>
                            </wp:positionV>
                            <wp:extent cx="993140" cy="8255"/>
                            <wp:effectExtent l="0" t="0" r="16510" b="29845"/>
                            <wp:wrapNone/>
                            <wp:docPr id="527" name="Connecteur droit 5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993140" cy="8255"/>
                                    </a:xfrm>
                                    <a:prstGeom prst="line">
                                      <a:avLst/>
                                    </a:prstGeom>
                                    <a:ln w="158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line id="Connecteur droit 527" o:spid="_x0000_s1026" style="position:absolute;z-index:25194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.2pt,.5pt" to="90.4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" strokecolor="black [3213]" strokeweight="1.25pt"/>
                        </w:pict>
                      </mc:Fallback>
                    </mc:AlternateContent>
                  </w:r>
                </w:p>
              </w:tc>
              <w:tc>
                <w:tcPr>
                  <w:tcW w:w="565" w:type="dxa"/>
                </w:tcPr>
                <w:p w14:paraId="090511B1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 xml:space="preserve"> 1,</w:t>
                  </w:r>
                </w:p>
              </w:tc>
              <w:tc>
                <w:tcPr>
                  <w:tcW w:w="469" w:type="dxa"/>
                </w:tcPr>
                <w:p w14:paraId="2284620F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5</w:t>
                  </w:r>
                </w:p>
              </w:tc>
              <w:tc>
                <w:tcPr>
                  <w:tcW w:w="667" w:type="dxa"/>
                </w:tcPr>
                <w:p w14:paraId="4BB29A1D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 xml:space="preserve"> 9</w:t>
                  </w:r>
                </w:p>
              </w:tc>
              <w:tc>
                <w:tcPr>
                  <w:tcW w:w="271" w:type="dxa"/>
                </w:tcPr>
                <w:p w14:paraId="1DCF1B03" w14:textId="77777777" w:rsidR="00B85D75" w:rsidRDefault="00B85D75" w:rsidP="009E75E1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</w:tbl>
          <w:p w14:paraId="7EDBFB0B" w14:textId="77777777" w:rsidR="00B85D75" w:rsidRDefault="00B85D75" w:rsidP="009E75E1">
            <w:pPr>
              <w:rPr>
                <w:rFonts w:ascii="Arial" w:hAnsi="Arial" w:cs="Arial"/>
                <w:sz w:val="24"/>
              </w:rPr>
            </w:pPr>
          </w:p>
          <w:p w14:paraId="583ACA42" w14:textId="77777777" w:rsidR="00680A82" w:rsidRDefault="00680A82" w:rsidP="009E75E1">
            <w:pPr>
              <w:rPr>
                <w:rFonts w:ascii="Arial" w:hAnsi="Arial" w:cs="Arial"/>
                <w:sz w:val="24"/>
              </w:rPr>
            </w:pPr>
          </w:p>
          <w:p w14:paraId="569147EA" w14:textId="77777777" w:rsidR="00680A82" w:rsidRPr="00B967D9" w:rsidRDefault="00680A82" w:rsidP="009E75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996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F568734" w14:textId="77777777" w:rsidR="00B85D75" w:rsidRPr="00D130C7" w:rsidRDefault="00680A82" w:rsidP="009E75E1">
            <w:pPr>
              <w:rPr>
                <w:rFonts w:ascii="Arial" w:hAnsi="Arial" w:cs="Arial"/>
                <w:sz w:val="28"/>
              </w:rPr>
            </w:pPr>
            <w:r w:rsidRPr="00D130C7">
              <w:rPr>
                <w:rFonts w:ascii="Arial" w:hAnsi="Arial" w:cs="Arial"/>
                <w:sz w:val="28"/>
              </w:rPr>
              <w:t>Soustrais 7,5 – 3,25</w:t>
            </w:r>
          </w:p>
          <w:tbl>
            <w:tblPr>
              <w:tblW w:w="484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691"/>
              <w:gridCol w:w="691"/>
              <w:gridCol w:w="691"/>
              <w:gridCol w:w="692"/>
              <w:gridCol w:w="692"/>
              <w:gridCol w:w="692"/>
              <w:gridCol w:w="692"/>
            </w:tblGrid>
            <w:tr w:rsidR="00D130C7" w:rsidRPr="00507098" w14:paraId="7A618269" w14:textId="77777777" w:rsidTr="00C0625C">
              <w:trPr>
                <w:trHeight w:val="460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F5D1A10" w14:textId="77777777" w:rsidR="00D130C7" w:rsidRPr="00507098" w:rsidRDefault="00D130C7" w:rsidP="00C0625C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1BDB9E5" w14:textId="77777777" w:rsidR="00D130C7" w:rsidRPr="00507098" w:rsidRDefault="00D130C7" w:rsidP="00C0625C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691571E" w14:textId="77777777" w:rsidR="00D130C7" w:rsidRPr="00507098" w:rsidRDefault="00D130C7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0C7D3F8" w14:textId="77777777" w:rsidR="00D130C7" w:rsidRPr="00507098" w:rsidRDefault="00D130C7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D1BA22A" w14:textId="77777777" w:rsidR="00D130C7" w:rsidRPr="00507098" w:rsidRDefault="00D130C7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82913A1" w14:textId="77777777" w:rsidR="00D130C7" w:rsidRPr="00507098" w:rsidRDefault="00D130C7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AE2D065" w14:textId="77777777" w:rsidR="00D130C7" w:rsidRPr="00507098" w:rsidRDefault="00D130C7" w:rsidP="00C0625C">
                  <w:pPr>
                    <w:jc w:val="center"/>
                  </w:pPr>
                </w:p>
              </w:tc>
            </w:tr>
            <w:tr w:rsidR="00D130C7" w:rsidRPr="00507098" w14:paraId="29567768" w14:textId="77777777" w:rsidTr="00C0625C">
              <w:trPr>
                <w:trHeight w:val="368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9D5008A" w14:textId="77777777" w:rsidR="00D130C7" w:rsidRPr="00507098" w:rsidRDefault="00D130C7" w:rsidP="00C0625C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B82747D" w14:textId="77777777" w:rsidR="00D130C7" w:rsidRPr="00507098" w:rsidRDefault="00D130C7" w:rsidP="00C0625C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6BBCEC0" w14:textId="77777777" w:rsidR="00D130C7" w:rsidRPr="00507098" w:rsidRDefault="00D130C7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DF798CE" w14:textId="77777777" w:rsidR="00D130C7" w:rsidRPr="00507098" w:rsidRDefault="00D130C7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EADF6BF" w14:textId="77777777" w:rsidR="00D130C7" w:rsidRPr="00507098" w:rsidRDefault="00D130C7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2DFC40B" w14:textId="77777777" w:rsidR="00D130C7" w:rsidRPr="00507098" w:rsidRDefault="00D130C7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D70BEDA" w14:textId="77777777" w:rsidR="00D130C7" w:rsidRPr="00507098" w:rsidRDefault="00D130C7" w:rsidP="00C0625C">
                  <w:pPr>
                    <w:jc w:val="center"/>
                  </w:pPr>
                </w:p>
              </w:tc>
            </w:tr>
            <w:tr w:rsidR="00D130C7" w:rsidRPr="00507098" w14:paraId="393BE109" w14:textId="77777777" w:rsidTr="00C0625C">
              <w:trPr>
                <w:trHeight w:val="417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52F8BD2" w14:textId="77777777" w:rsidR="00D130C7" w:rsidRPr="00507098" w:rsidRDefault="00D130C7" w:rsidP="00C0625C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C13FC96" w14:textId="77777777" w:rsidR="00D130C7" w:rsidRPr="00507098" w:rsidRDefault="00D130C7" w:rsidP="00C0625C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5CDE5B9" w14:textId="77777777" w:rsidR="00D130C7" w:rsidRPr="00507098" w:rsidRDefault="00D130C7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6F2E53E" w14:textId="77777777" w:rsidR="00D130C7" w:rsidRPr="00507098" w:rsidRDefault="00D130C7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F5138BD" w14:textId="77777777" w:rsidR="00D130C7" w:rsidRPr="00507098" w:rsidRDefault="00D130C7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9FA93DB" w14:textId="77777777" w:rsidR="00D130C7" w:rsidRPr="00507098" w:rsidRDefault="00D130C7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D0739AA" w14:textId="77777777" w:rsidR="00D130C7" w:rsidRPr="00507098" w:rsidRDefault="00D130C7" w:rsidP="00C0625C">
                  <w:pPr>
                    <w:jc w:val="center"/>
                  </w:pPr>
                </w:p>
              </w:tc>
            </w:tr>
            <w:tr w:rsidR="00D130C7" w:rsidRPr="00507098" w14:paraId="5F8B5D9D" w14:textId="77777777" w:rsidTr="00C0625C">
              <w:trPr>
                <w:trHeight w:val="417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D332E8B" w14:textId="77777777" w:rsidR="00D130C7" w:rsidRPr="00507098" w:rsidRDefault="00D130C7" w:rsidP="00C0625C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F8D514D" w14:textId="77777777" w:rsidR="00D130C7" w:rsidRPr="00507098" w:rsidRDefault="00D130C7" w:rsidP="00C0625C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B74E9C2" w14:textId="77777777" w:rsidR="00D130C7" w:rsidRPr="00507098" w:rsidRDefault="00D130C7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F38C22B" w14:textId="77777777" w:rsidR="00D130C7" w:rsidRPr="00507098" w:rsidRDefault="00D130C7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F7DCDDA" w14:textId="77777777" w:rsidR="00D130C7" w:rsidRPr="00507098" w:rsidRDefault="00D130C7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84F030E" w14:textId="77777777" w:rsidR="00D130C7" w:rsidRPr="00507098" w:rsidRDefault="00D130C7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A350846" w14:textId="77777777" w:rsidR="00D130C7" w:rsidRPr="00507098" w:rsidRDefault="00D130C7" w:rsidP="00C0625C">
                  <w:pPr>
                    <w:jc w:val="center"/>
                  </w:pPr>
                </w:p>
              </w:tc>
            </w:tr>
          </w:tbl>
          <w:p w14:paraId="1E80C822" w14:textId="1281F9BD" w:rsidR="00680A82" w:rsidRPr="00B967D9" w:rsidRDefault="00680A82" w:rsidP="009E75E1">
            <w:pPr>
              <w:rPr>
                <w:rFonts w:ascii="Arial" w:hAnsi="Arial" w:cs="Arial"/>
                <w:sz w:val="24"/>
              </w:rPr>
            </w:pPr>
          </w:p>
        </w:tc>
      </w:tr>
    </w:tbl>
    <w:p w14:paraId="2ABFB0C5" w14:textId="77777777" w:rsidR="00D130C7" w:rsidRDefault="00D130C7">
      <w:r>
        <w:br w:type="page"/>
      </w:r>
    </w:p>
    <w:tbl>
      <w:tblPr>
        <w:tblStyle w:val="Grilledutableau"/>
        <w:tblW w:w="15134" w:type="dxa"/>
        <w:tblLayout w:type="fixed"/>
        <w:tblLook w:val="04A0" w:firstRow="1" w:lastRow="0" w:firstColumn="1" w:lastColumn="0" w:noHBand="0" w:noVBand="1"/>
      </w:tblPr>
      <w:tblGrid>
        <w:gridCol w:w="2494"/>
        <w:gridCol w:w="24"/>
        <w:gridCol w:w="242"/>
        <w:gridCol w:w="77"/>
        <w:gridCol w:w="815"/>
        <w:gridCol w:w="1130"/>
        <w:gridCol w:w="284"/>
        <w:gridCol w:w="170"/>
        <w:gridCol w:w="92"/>
        <w:gridCol w:w="66"/>
        <w:gridCol w:w="200"/>
        <w:gridCol w:w="180"/>
        <w:gridCol w:w="146"/>
        <w:gridCol w:w="1393"/>
        <w:gridCol w:w="655"/>
        <w:gridCol w:w="74"/>
        <w:gridCol w:w="146"/>
        <w:gridCol w:w="527"/>
        <w:gridCol w:w="36"/>
        <w:gridCol w:w="1138"/>
        <w:gridCol w:w="187"/>
        <w:gridCol w:w="97"/>
        <w:gridCol w:w="121"/>
        <w:gridCol w:w="304"/>
        <w:gridCol w:w="4244"/>
        <w:gridCol w:w="292"/>
      </w:tblGrid>
      <w:tr w:rsidR="00B85D75" w:rsidRPr="00B967D9" w14:paraId="2A76C517" w14:textId="77777777" w:rsidTr="001C1266">
        <w:trPr>
          <w:gridAfter w:val="1"/>
          <w:wAfter w:w="292" w:type="dxa"/>
        </w:trPr>
        <w:tc>
          <w:tcPr>
            <w:tcW w:w="14842" w:type="dxa"/>
            <w:gridSpan w:val="25"/>
            <w:shd w:val="clear" w:color="auto" w:fill="D9D9D9" w:themeFill="background1" w:themeFillShade="D9"/>
          </w:tcPr>
          <w:p w14:paraId="533B714F" w14:textId="54203EF0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  <w:r w:rsidRPr="00E871B5">
              <w:rPr>
                <w:rFonts w:ascii="Arial" w:hAnsi="Arial" w:cs="Arial"/>
                <w:b/>
                <w:sz w:val="44"/>
                <w:szCs w:val="44"/>
              </w:rPr>
              <w:lastRenderedPageBreak/>
              <w:t>O</w:t>
            </w:r>
            <w:r>
              <w:rPr>
                <w:rFonts w:ascii="Arial" w:hAnsi="Arial" w:cs="Arial"/>
                <w:sz w:val="28"/>
                <w:szCs w:val="28"/>
              </w:rPr>
              <w:t>pérations</w:t>
            </w:r>
          </w:p>
        </w:tc>
      </w:tr>
      <w:tr w:rsidR="00D130C7" w:rsidRPr="00B967D9" w14:paraId="4B9C08FE" w14:textId="16CBE37D" w:rsidTr="00D130C7">
        <w:trPr>
          <w:gridAfter w:val="1"/>
          <w:wAfter w:w="292" w:type="dxa"/>
          <w:trHeight w:val="2579"/>
        </w:trPr>
        <w:tc>
          <w:tcPr>
            <w:tcW w:w="2837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973C3CC" w14:textId="77777777" w:rsidR="00D130C7" w:rsidRPr="00DA7933" w:rsidRDefault="00D130C7" w:rsidP="009E75E1">
            <w:pPr>
              <w:pStyle w:val="Paragraphedeliste"/>
              <w:numPr>
                <w:ilvl w:val="0"/>
                <w:numId w:val="4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985357">
              <w:rPr>
                <w:rFonts w:ascii="Arial" w:hAnsi="Arial" w:cs="Arial"/>
                <w:b/>
                <w:sz w:val="28"/>
                <w:szCs w:val="28"/>
              </w:rPr>
              <w:t>Addition</w:t>
            </w:r>
          </w:p>
        </w:tc>
        <w:tc>
          <w:tcPr>
            <w:tcW w:w="2491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EA56EB8" w14:textId="04CB0DAF" w:rsidR="00D130C7" w:rsidRDefault="00D130C7" w:rsidP="0098535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Ajouter</w:t>
            </w:r>
          </w:p>
          <w:p w14:paraId="007B5CC5" w14:textId="7CD8A61F" w:rsidR="00D130C7" w:rsidRDefault="00D130C7" w:rsidP="0098535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En tout</w:t>
            </w:r>
          </w:p>
          <w:p w14:paraId="57BBF07C" w14:textId="1E69F244" w:rsidR="00D130C7" w:rsidRDefault="00D130C7" w:rsidP="0098535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Au total</w:t>
            </w:r>
          </w:p>
          <w:p w14:paraId="0428D1EE" w14:textId="77777777" w:rsidR="00D130C7" w:rsidRDefault="00D130C7" w:rsidP="0098535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Réunir</w:t>
            </w:r>
          </w:p>
          <w:p w14:paraId="21E9BF4E" w14:textId="77777777" w:rsidR="00D130C7" w:rsidRDefault="00D130C7" w:rsidP="0098535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Trouver la somme</w:t>
            </w:r>
          </w:p>
          <w:p w14:paraId="225BCDC5" w14:textId="72C26F2E" w:rsidR="00D130C7" w:rsidRPr="00B967D9" w:rsidRDefault="00D130C7" w:rsidP="0098535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…</w:t>
            </w:r>
          </w:p>
        </w:tc>
        <w:tc>
          <w:tcPr>
            <w:tcW w:w="446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55D498A" w14:textId="16ED4212" w:rsidR="00D130C7" w:rsidRPr="00B967D9" w:rsidRDefault="00D130C7" w:rsidP="009E75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977" w:type="dxa"/>
            <w:gridSpan w:val="7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tbl>
            <w:tblPr>
              <w:tblStyle w:val="Grilledutableau"/>
              <w:tblW w:w="244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8"/>
              <w:gridCol w:w="468"/>
              <w:gridCol w:w="469"/>
              <w:gridCol w:w="469"/>
              <w:gridCol w:w="570"/>
            </w:tblGrid>
            <w:tr w:rsidR="00D130C7" w14:paraId="65B6DD92" w14:textId="77777777" w:rsidTr="00294EED">
              <w:tc>
                <w:tcPr>
                  <w:tcW w:w="468" w:type="dxa"/>
                </w:tcPr>
                <w:p w14:paraId="115087D4" w14:textId="77777777" w:rsidR="00D130C7" w:rsidRDefault="00D130C7" w:rsidP="00294EED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68" w:type="dxa"/>
                </w:tcPr>
                <w:p w14:paraId="5977787A" w14:textId="77777777" w:rsidR="00D130C7" w:rsidRDefault="00D130C7" w:rsidP="00294EED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m</w:t>
                  </w:r>
                </w:p>
              </w:tc>
              <w:tc>
                <w:tcPr>
                  <w:tcW w:w="469" w:type="dxa"/>
                </w:tcPr>
                <w:p w14:paraId="5755D475" w14:textId="77777777" w:rsidR="00D130C7" w:rsidRDefault="00D130C7" w:rsidP="00294EED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c</w:t>
                  </w:r>
                </w:p>
              </w:tc>
              <w:tc>
                <w:tcPr>
                  <w:tcW w:w="469" w:type="dxa"/>
                </w:tcPr>
                <w:p w14:paraId="12C47B2D" w14:textId="77777777" w:rsidR="00D130C7" w:rsidRDefault="00D130C7" w:rsidP="00294EED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d</w:t>
                  </w:r>
                </w:p>
              </w:tc>
              <w:tc>
                <w:tcPr>
                  <w:tcW w:w="570" w:type="dxa"/>
                </w:tcPr>
                <w:p w14:paraId="16B62BB1" w14:textId="77777777" w:rsidR="00D130C7" w:rsidRDefault="00D130C7" w:rsidP="00294EED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u</w:t>
                  </w:r>
                </w:p>
              </w:tc>
            </w:tr>
            <w:tr w:rsidR="00D130C7" w14:paraId="2365CD70" w14:textId="77777777" w:rsidTr="00294EED">
              <w:tc>
                <w:tcPr>
                  <w:tcW w:w="468" w:type="dxa"/>
                </w:tcPr>
                <w:p w14:paraId="335F13B0" w14:textId="77777777" w:rsidR="00D130C7" w:rsidRDefault="00D130C7" w:rsidP="00294EED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68" w:type="dxa"/>
                </w:tcPr>
                <w:p w14:paraId="6183251F" w14:textId="77777777" w:rsidR="00D130C7" w:rsidRDefault="00D130C7" w:rsidP="00294EED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69" w:type="dxa"/>
                </w:tcPr>
                <w:p w14:paraId="7F33FC76" w14:textId="77777777" w:rsidR="00D130C7" w:rsidRPr="001A2B6C" w:rsidRDefault="00D130C7" w:rsidP="00294EED">
                  <w:pPr>
                    <w:rPr>
                      <w:rFonts w:ascii="Arial" w:hAnsi="Arial" w:cs="Arial"/>
                      <w:i/>
                      <w:sz w:val="24"/>
                    </w:rPr>
                  </w:pPr>
                  <w:r>
                    <w:rPr>
                      <w:rFonts w:ascii="Arial" w:hAnsi="Arial" w:cs="Arial"/>
                      <w:i/>
                      <w:sz w:val="24"/>
                    </w:rPr>
                    <w:t>1</w:t>
                  </w:r>
                </w:p>
              </w:tc>
              <w:tc>
                <w:tcPr>
                  <w:tcW w:w="469" w:type="dxa"/>
                </w:tcPr>
                <w:p w14:paraId="086931C8" w14:textId="77777777" w:rsidR="00D130C7" w:rsidRPr="001A2B6C" w:rsidRDefault="00D130C7" w:rsidP="00294EED">
                  <w:pPr>
                    <w:rPr>
                      <w:rFonts w:ascii="Arial" w:hAnsi="Arial" w:cs="Arial"/>
                      <w:i/>
                      <w:sz w:val="24"/>
                    </w:rPr>
                  </w:pPr>
                  <w:r w:rsidRPr="001A2B6C">
                    <w:rPr>
                      <w:rFonts w:ascii="Arial" w:hAnsi="Arial" w:cs="Arial"/>
                      <w:i/>
                      <w:sz w:val="24"/>
                    </w:rPr>
                    <w:t>1</w:t>
                  </w:r>
                </w:p>
              </w:tc>
              <w:tc>
                <w:tcPr>
                  <w:tcW w:w="570" w:type="dxa"/>
                </w:tcPr>
                <w:p w14:paraId="46A78352" w14:textId="27A599BD" w:rsidR="00D130C7" w:rsidRDefault="00D130C7" w:rsidP="00294EED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  <w:tr w:rsidR="00D130C7" w14:paraId="376278BD" w14:textId="77777777" w:rsidTr="00294EED">
              <w:tc>
                <w:tcPr>
                  <w:tcW w:w="468" w:type="dxa"/>
                </w:tcPr>
                <w:p w14:paraId="138703B4" w14:textId="77777777" w:rsidR="00D130C7" w:rsidRDefault="00D130C7" w:rsidP="00294EED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68" w:type="dxa"/>
                </w:tcPr>
                <w:p w14:paraId="3DA5C4D7" w14:textId="77777777" w:rsidR="00D130C7" w:rsidRDefault="00D130C7" w:rsidP="00294EED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69" w:type="dxa"/>
                </w:tcPr>
                <w:p w14:paraId="1B7D4BA4" w14:textId="77777777" w:rsidR="00D130C7" w:rsidRDefault="00D130C7" w:rsidP="00294EED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9</w:t>
                  </w:r>
                </w:p>
              </w:tc>
              <w:tc>
                <w:tcPr>
                  <w:tcW w:w="469" w:type="dxa"/>
                </w:tcPr>
                <w:p w14:paraId="30CB9CC2" w14:textId="77777777" w:rsidR="00D130C7" w:rsidRDefault="00D130C7" w:rsidP="00294EED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4</w:t>
                  </w:r>
                </w:p>
              </w:tc>
              <w:tc>
                <w:tcPr>
                  <w:tcW w:w="570" w:type="dxa"/>
                </w:tcPr>
                <w:p w14:paraId="0E499193" w14:textId="1707AB8C" w:rsidR="00D130C7" w:rsidRDefault="00D130C7" w:rsidP="00294EED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15296" behindDoc="0" locked="0" layoutInCell="1" allowOverlap="1" wp14:anchorId="66E62D5A" wp14:editId="666D4914">
                            <wp:simplePos x="0" y="0"/>
                            <wp:positionH relativeFrom="column">
                              <wp:posOffset>254635</wp:posOffset>
                            </wp:positionH>
                            <wp:positionV relativeFrom="paragraph">
                              <wp:posOffset>66040</wp:posOffset>
                            </wp:positionV>
                            <wp:extent cx="154940" cy="198120"/>
                            <wp:effectExtent l="0" t="0" r="16510" b="11430"/>
                            <wp:wrapNone/>
                            <wp:docPr id="566" name="Accolade fermante 56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4940" cy="198120"/>
                                    </a:xfrm>
                                    <a:prstGeom prst="rightBrac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88" coordsize="21600,21600" o:spt="88" adj="1800,10800" path="m,qx10800@0l10800@2qy21600@11,10800@3l10800@1qy,21600e" filled="f">
                            <v:formulas>
                              <v:f eqn="val #0"/>
                              <v:f eqn="sum 21600 0 #0"/>
                              <v:f eqn="sum #1 0 #0"/>
                              <v:f eqn="sum #1 #0 0"/>
                              <v:f eqn="prod #0 9598 32768"/>
                              <v:f eqn="sum 21600 0 @4"/>
                              <v:f eqn="sum 21600 0 #1"/>
                              <v:f eqn="min #1 @6"/>
                              <v:f eqn="prod @7 1 2"/>
                              <v:f eqn="prod #0 2 1"/>
                              <v:f eqn="sum 21600 0 @9"/>
                              <v:f eqn="val #1"/>
                            </v:formulas>
                            <v:path arrowok="t" o:connecttype="custom" o:connectlocs="0,0;21600,@11;0,21600" textboxrect="0,@4,7637,@5"/>
                            <v:handles>
                              <v:h position="center,#0" yrange="0,@8"/>
                              <v:h position="bottomRight,#1" yrange="@9,@10"/>
                            </v:handles>
                          </v:shapetype>
                          <v:shape id="Accolade fermante 566" o:spid="_x0000_s1026" type="#_x0000_t88" style="position:absolute;margin-left:20.05pt;margin-top:5.2pt;width:12.2pt;height:15.6pt;z-index:252215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" adj="1408" strokecolor="black [3040]" strokeweight="1pt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sz w:val="24"/>
                    </w:rPr>
                    <w:t>5</w:t>
                  </w:r>
                </w:p>
              </w:tc>
            </w:tr>
            <w:tr w:rsidR="00D130C7" w14:paraId="79F7DFF8" w14:textId="77777777" w:rsidTr="00294EED">
              <w:tc>
                <w:tcPr>
                  <w:tcW w:w="468" w:type="dxa"/>
                </w:tcPr>
                <w:p w14:paraId="57BEB750" w14:textId="099984EC" w:rsidR="00D130C7" w:rsidRDefault="00D130C7" w:rsidP="00294EED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 xml:space="preserve"> +</w:t>
                  </w:r>
                </w:p>
              </w:tc>
              <w:tc>
                <w:tcPr>
                  <w:tcW w:w="468" w:type="dxa"/>
                </w:tcPr>
                <w:p w14:paraId="4A8B4AEF" w14:textId="77777777" w:rsidR="00D130C7" w:rsidRDefault="00D130C7" w:rsidP="00294EED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14272" behindDoc="0" locked="0" layoutInCell="1" allowOverlap="1" wp14:anchorId="7019D723" wp14:editId="2A5F3EF2">
                            <wp:simplePos x="0" y="0"/>
                            <wp:positionH relativeFrom="column">
                              <wp:posOffset>-18464</wp:posOffset>
                            </wp:positionH>
                            <wp:positionV relativeFrom="paragraph">
                              <wp:posOffset>141800</wp:posOffset>
                            </wp:positionV>
                            <wp:extent cx="1169035" cy="0"/>
                            <wp:effectExtent l="0" t="0" r="12065" b="19050"/>
                            <wp:wrapNone/>
                            <wp:docPr id="351" name="Connecteur droit 35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169035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Connecteur droit 351" o:spid="_x0000_s1026" style="position:absolute;z-index:252214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45pt,11.15pt" to="90.6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" strokecolor="black [3213]"/>
                        </w:pict>
                      </mc:Fallback>
                    </mc:AlternateContent>
                  </w:r>
                </w:p>
              </w:tc>
              <w:tc>
                <w:tcPr>
                  <w:tcW w:w="469" w:type="dxa"/>
                </w:tcPr>
                <w:p w14:paraId="5CC6889E" w14:textId="77777777" w:rsidR="00D130C7" w:rsidRDefault="00D130C7" w:rsidP="00294EED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69" w:type="dxa"/>
                </w:tcPr>
                <w:p w14:paraId="4773EE6A" w14:textId="77777777" w:rsidR="00D130C7" w:rsidRDefault="00D130C7" w:rsidP="00294EED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5</w:t>
                  </w:r>
                </w:p>
              </w:tc>
              <w:tc>
                <w:tcPr>
                  <w:tcW w:w="570" w:type="dxa"/>
                </w:tcPr>
                <w:p w14:paraId="458E2A41" w14:textId="77777777" w:rsidR="00D130C7" w:rsidRDefault="00D130C7" w:rsidP="00294EED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8</w:t>
                  </w:r>
                </w:p>
              </w:tc>
            </w:tr>
            <w:tr w:rsidR="00D130C7" w14:paraId="39A7A962" w14:textId="77777777" w:rsidTr="00294EED">
              <w:tc>
                <w:tcPr>
                  <w:tcW w:w="468" w:type="dxa"/>
                </w:tcPr>
                <w:p w14:paraId="35581D90" w14:textId="77777777" w:rsidR="00D130C7" w:rsidRDefault="00D130C7" w:rsidP="00294EED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68" w:type="dxa"/>
                </w:tcPr>
                <w:p w14:paraId="1072E985" w14:textId="77777777" w:rsidR="00D130C7" w:rsidRDefault="00D130C7" w:rsidP="00294EED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</w:t>
                  </w:r>
                </w:p>
              </w:tc>
              <w:tc>
                <w:tcPr>
                  <w:tcW w:w="469" w:type="dxa"/>
                </w:tcPr>
                <w:p w14:paraId="23753C61" w14:textId="77777777" w:rsidR="00D130C7" w:rsidRDefault="00D130C7" w:rsidP="00294EED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0</w:t>
                  </w:r>
                </w:p>
              </w:tc>
              <w:tc>
                <w:tcPr>
                  <w:tcW w:w="469" w:type="dxa"/>
                </w:tcPr>
                <w:p w14:paraId="639A1D64" w14:textId="77777777" w:rsidR="00D130C7" w:rsidRDefault="00D130C7" w:rsidP="00294EED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0</w:t>
                  </w:r>
                </w:p>
              </w:tc>
              <w:tc>
                <w:tcPr>
                  <w:tcW w:w="570" w:type="dxa"/>
                </w:tcPr>
                <w:p w14:paraId="2A668276" w14:textId="54FF91F9" w:rsidR="00D130C7" w:rsidRDefault="00D130C7" w:rsidP="00294EED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16320" behindDoc="0" locked="0" layoutInCell="1" allowOverlap="1" wp14:anchorId="25C922C7" wp14:editId="05084219">
                            <wp:simplePos x="0" y="0"/>
                            <wp:positionH relativeFrom="column">
                              <wp:posOffset>178435</wp:posOffset>
                            </wp:positionH>
                            <wp:positionV relativeFrom="paragraph">
                              <wp:posOffset>96520</wp:posOffset>
                            </wp:positionV>
                            <wp:extent cx="335280" cy="91440"/>
                            <wp:effectExtent l="0" t="0" r="64770" b="80010"/>
                            <wp:wrapNone/>
                            <wp:docPr id="567" name="Connecteur droit avec flèche 56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335280" cy="9144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Connecteur droit avec flèche 567" o:spid="_x0000_s1026" type="#_x0000_t32" style="position:absolute;margin-left:14.05pt;margin-top:7.6pt;width:26.4pt;height:7.2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" strokecolor="black [3040]" strokeweight="1pt">
                            <v:stroke endarrow="open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sz w:val="24"/>
                    </w:rPr>
                    <w:t>3</w:t>
                  </w:r>
                </w:p>
              </w:tc>
            </w:tr>
          </w:tbl>
          <w:p w14:paraId="76DB06AD" w14:textId="707509A2" w:rsidR="00D130C7" w:rsidRPr="00B967D9" w:rsidRDefault="00D130C7" w:rsidP="009E75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25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741B6AF" w14:textId="77777777" w:rsidR="00D130C7" w:rsidRDefault="00D130C7">
            <w:pPr>
              <w:rPr>
                <w:rFonts w:ascii="Arial" w:hAnsi="Arial" w:cs="Arial"/>
                <w:sz w:val="24"/>
              </w:rPr>
            </w:pPr>
          </w:p>
          <w:p w14:paraId="61FC7334" w14:textId="77777777" w:rsidR="00D130C7" w:rsidRPr="00985357" w:rsidRDefault="00D130C7">
            <w:pPr>
              <w:rPr>
                <w:rFonts w:ascii="Arial" w:hAnsi="Arial" w:cs="Arial"/>
                <w:sz w:val="36"/>
              </w:rPr>
            </w:pPr>
          </w:p>
          <w:p w14:paraId="1F0A0E20" w14:textId="31DC0D71" w:rsidR="00D130C7" w:rsidRDefault="00D130C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Termes</w:t>
            </w:r>
          </w:p>
          <w:p w14:paraId="5FCC9E17" w14:textId="77777777" w:rsidR="00D130C7" w:rsidRDefault="00D130C7">
            <w:pPr>
              <w:rPr>
                <w:rFonts w:ascii="Arial" w:hAnsi="Arial" w:cs="Arial"/>
                <w:sz w:val="24"/>
              </w:rPr>
            </w:pPr>
          </w:p>
          <w:p w14:paraId="47D9C899" w14:textId="7D2CC7D2" w:rsidR="00D130C7" w:rsidRDefault="00D130C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Somme</w:t>
            </w:r>
          </w:p>
          <w:p w14:paraId="2C46F8E5" w14:textId="77777777" w:rsidR="00D130C7" w:rsidRPr="00B967D9" w:rsidRDefault="00D130C7" w:rsidP="009E75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766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ACAB96D" w14:textId="0DDD35E2" w:rsidR="00D130C7" w:rsidRPr="00D130C7" w:rsidRDefault="00D130C7">
            <w:pPr>
              <w:rPr>
                <w:rFonts w:ascii="Arial" w:hAnsi="Arial" w:cs="Arial"/>
                <w:sz w:val="28"/>
              </w:rPr>
            </w:pPr>
            <w:r w:rsidRPr="00D130C7">
              <w:rPr>
                <w:rFonts w:ascii="Arial" w:hAnsi="Arial" w:cs="Arial"/>
                <w:sz w:val="28"/>
              </w:rPr>
              <w:t>Additionne 678 + 49</w:t>
            </w:r>
          </w:p>
          <w:tbl>
            <w:tblPr>
              <w:tblW w:w="414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691"/>
              <w:gridCol w:w="691"/>
              <w:gridCol w:w="691"/>
              <w:gridCol w:w="692"/>
              <w:gridCol w:w="692"/>
              <w:gridCol w:w="692"/>
            </w:tblGrid>
            <w:tr w:rsidR="00E17EAC" w:rsidRPr="00507098" w14:paraId="14508E7C" w14:textId="77777777" w:rsidTr="00E17EAC">
              <w:trPr>
                <w:trHeight w:val="460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1AC85EF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29ADA51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9B653FB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2C09615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14A6B8F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F0D352D" w14:textId="77777777" w:rsidR="00E17EAC" w:rsidRPr="00507098" w:rsidRDefault="00E17EAC" w:rsidP="00C0625C">
                  <w:pPr>
                    <w:jc w:val="center"/>
                  </w:pPr>
                </w:p>
              </w:tc>
            </w:tr>
            <w:tr w:rsidR="00E17EAC" w:rsidRPr="00507098" w14:paraId="4853CD24" w14:textId="77777777" w:rsidTr="00E17EAC">
              <w:trPr>
                <w:trHeight w:val="368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176F479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B8DC675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9036421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224EF92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E07ACF9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783ACBD" w14:textId="77777777" w:rsidR="00E17EAC" w:rsidRPr="00507098" w:rsidRDefault="00E17EAC" w:rsidP="00C0625C">
                  <w:pPr>
                    <w:jc w:val="center"/>
                  </w:pPr>
                </w:p>
              </w:tc>
            </w:tr>
            <w:tr w:rsidR="00E17EAC" w:rsidRPr="00507098" w14:paraId="64DC8A89" w14:textId="77777777" w:rsidTr="00E17EAC">
              <w:trPr>
                <w:trHeight w:val="417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1F1CC86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440007A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65F3351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D4092F3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1525D06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FC7ACD6" w14:textId="77777777" w:rsidR="00E17EAC" w:rsidRPr="00507098" w:rsidRDefault="00E17EAC" w:rsidP="00C0625C">
                  <w:pPr>
                    <w:jc w:val="center"/>
                  </w:pPr>
                </w:p>
              </w:tc>
            </w:tr>
            <w:tr w:rsidR="00E17EAC" w:rsidRPr="00507098" w14:paraId="330F1A9F" w14:textId="77777777" w:rsidTr="00E17EAC">
              <w:trPr>
                <w:trHeight w:val="417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BBB919E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5CE5128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70C67FD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1FE236F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DA240F3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4A28C36" w14:textId="77777777" w:rsidR="00E17EAC" w:rsidRPr="00507098" w:rsidRDefault="00E17EAC" w:rsidP="00C0625C">
                  <w:pPr>
                    <w:jc w:val="center"/>
                  </w:pPr>
                </w:p>
              </w:tc>
            </w:tr>
          </w:tbl>
          <w:p w14:paraId="26E2EDD5" w14:textId="77777777" w:rsidR="00D130C7" w:rsidRPr="00B967D9" w:rsidRDefault="00D130C7" w:rsidP="00D130C7">
            <w:pPr>
              <w:rPr>
                <w:rFonts w:ascii="Arial" w:hAnsi="Arial" w:cs="Arial"/>
                <w:sz w:val="24"/>
              </w:rPr>
            </w:pPr>
          </w:p>
        </w:tc>
      </w:tr>
      <w:tr w:rsidR="00D130C7" w:rsidRPr="00B967D9" w14:paraId="468D4453" w14:textId="5F581D75" w:rsidTr="00D130C7">
        <w:trPr>
          <w:gridAfter w:val="1"/>
          <w:wAfter w:w="292" w:type="dxa"/>
        </w:trPr>
        <w:tc>
          <w:tcPr>
            <w:tcW w:w="2837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C11D290" w14:textId="1F5CDC0E" w:rsidR="00D130C7" w:rsidRPr="00DA7933" w:rsidRDefault="00D130C7" w:rsidP="009E75E1">
            <w:pPr>
              <w:pStyle w:val="Paragraphedeliste"/>
              <w:numPr>
                <w:ilvl w:val="0"/>
                <w:numId w:val="4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CC10AA">
              <w:rPr>
                <w:rFonts w:ascii="Arial" w:hAnsi="Arial" w:cs="Arial"/>
                <w:b/>
                <w:sz w:val="28"/>
                <w:szCs w:val="28"/>
              </w:rPr>
              <w:t>Soustraction</w:t>
            </w:r>
          </w:p>
        </w:tc>
        <w:tc>
          <w:tcPr>
            <w:tcW w:w="1945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28A27EF" w14:textId="485F30EE" w:rsidR="00D130C7" w:rsidRDefault="00D130C7" w:rsidP="00A35EA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Enlever</w:t>
            </w:r>
          </w:p>
          <w:p w14:paraId="7A485874" w14:textId="77777777" w:rsidR="00D130C7" w:rsidRDefault="00D130C7" w:rsidP="00A35EA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Retirer</w:t>
            </w:r>
          </w:p>
          <w:p w14:paraId="06E50730" w14:textId="77777777" w:rsidR="00D130C7" w:rsidRDefault="00D130C7" w:rsidP="00A35EA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Trouver la différence</w:t>
            </w:r>
          </w:p>
          <w:p w14:paraId="1B515F0F" w14:textId="77777777" w:rsidR="00D130C7" w:rsidRDefault="00D130C7" w:rsidP="00A35EA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Retrancher</w:t>
            </w:r>
          </w:p>
          <w:p w14:paraId="4DFEBD8C" w14:textId="77777777" w:rsidR="00D130C7" w:rsidRDefault="00D130C7" w:rsidP="00A35EA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Ôter</w:t>
            </w:r>
          </w:p>
          <w:p w14:paraId="3D1B6A66" w14:textId="107B8D27" w:rsidR="00D130C7" w:rsidRPr="00B967D9" w:rsidRDefault="00D130C7" w:rsidP="00A35EA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…</w:t>
            </w:r>
          </w:p>
        </w:tc>
        <w:tc>
          <w:tcPr>
            <w:tcW w:w="28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4616DA2" w14:textId="657D1615" w:rsidR="00D130C7" w:rsidRPr="00B967D9" w:rsidRDefault="00D130C7" w:rsidP="009E75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976" w:type="dxa"/>
            <w:gridSpan w:val="9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8"/>
              <w:gridCol w:w="468"/>
              <w:gridCol w:w="469"/>
              <w:gridCol w:w="469"/>
              <w:gridCol w:w="469"/>
            </w:tblGrid>
            <w:tr w:rsidR="00D130C7" w14:paraId="38527B6A" w14:textId="77777777" w:rsidTr="00294EED">
              <w:tc>
                <w:tcPr>
                  <w:tcW w:w="468" w:type="dxa"/>
                </w:tcPr>
                <w:p w14:paraId="5FF6EB76" w14:textId="77777777" w:rsidR="00D130C7" w:rsidRDefault="00D130C7" w:rsidP="00294EED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68" w:type="dxa"/>
                </w:tcPr>
                <w:p w14:paraId="1EB40A07" w14:textId="77777777" w:rsidR="00D130C7" w:rsidRDefault="00D130C7" w:rsidP="00294EED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m</w:t>
                  </w:r>
                </w:p>
              </w:tc>
              <w:tc>
                <w:tcPr>
                  <w:tcW w:w="469" w:type="dxa"/>
                </w:tcPr>
                <w:p w14:paraId="7BF16131" w14:textId="77777777" w:rsidR="00D130C7" w:rsidRDefault="00D130C7" w:rsidP="00294EED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c</w:t>
                  </w:r>
                </w:p>
              </w:tc>
              <w:tc>
                <w:tcPr>
                  <w:tcW w:w="469" w:type="dxa"/>
                </w:tcPr>
                <w:p w14:paraId="762A8CE8" w14:textId="77777777" w:rsidR="00D130C7" w:rsidRDefault="00D130C7" w:rsidP="00294EED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d</w:t>
                  </w:r>
                </w:p>
              </w:tc>
              <w:tc>
                <w:tcPr>
                  <w:tcW w:w="469" w:type="dxa"/>
                </w:tcPr>
                <w:p w14:paraId="596CA713" w14:textId="77777777" w:rsidR="00D130C7" w:rsidRDefault="00D130C7" w:rsidP="00294EED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u</w:t>
                  </w:r>
                </w:p>
              </w:tc>
            </w:tr>
            <w:tr w:rsidR="00D130C7" w14:paraId="17D7CCF8" w14:textId="77777777" w:rsidTr="00294EED">
              <w:tc>
                <w:tcPr>
                  <w:tcW w:w="468" w:type="dxa"/>
                </w:tcPr>
                <w:p w14:paraId="4F55607B" w14:textId="77777777" w:rsidR="00D130C7" w:rsidRDefault="00D130C7" w:rsidP="00294EED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68" w:type="dxa"/>
                </w:tcPr>
                <w:p w14:paraId="196339C2" w14:textId="77777777" w:rsidR="00D130C7" w:rsidRPr="00D04462" w:rsidRDefault="00D130C7" w:rsidP="00294EED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69" w:type="dxa"/>
                </w:tcPr>
                <w:p w14:paraId="0EAB909C" w14:textId="77777777" w:rsidR="00D130C7" w:rsidRPr="00D04462" w:rsidRDefault="00D130C7" w:rsidP="00294EED">
                  <w:pPr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D04462">
                    <w:rPr>
                      <w:rFonts w:ascii="Arial" w:hAnsi="Arial" w:cs="Arial"/>
                      <w:i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469" w:type="dxa"/>
                </w:tcPr>
                <w:p w14:paraId="66D76EEF" w14:textId="77777777" w:rsidR="00D130C7" w:rsidRPr="00D04462" w:rsidRDefault="00D130C7" w:rsidP="00294EED">
                  <w:pPr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D04462">
                    <w:rPr>
                      <w:rFonts w:ascii="Arial" w:hAnsi="Arial" w:cs="Arial"/>
                      <w:i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469" w:type="dxa"/>
                </w:tcPr>
                <w:p w14:paraId="71C7C4DA" w14:textId="77777777" w:rsidR="00D130C7" w:rsidRDefault="00D130C7" w:rsidP="00294EED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  <w:tr w:rsidR="00D130C7" w14:paraId="3FDE561E" w14:textId="77777777" w:rsidTr="00294EED">
              <w:tc>
                <w:tcPr>
                  <w:tcW w:w="468" w:type="dxa"/>
                </w:tcPr>
                <w:p w14:paraId="4CDEFD9D" w14:textId="77777777" w:rsidR="00D130C7" w:rsidRDefault="00D130C7" w:rsidP="00294EED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68" w:type="dxa"/>
                </w:tcPr>
                <w:p w14:paraId="21B460BB" w14:textId="77777777" w:rsidR="00D130C7" w:rsidRDefault="00D130C7" w:rsidP="00294EED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</w:t>
                  </w:r>
                </w:p>
              </w:tc>
              <w:tc>
                <w:tcPr>
                  <w:tcW w:w="469" w:type="dxa"/>
                </w:tcPr>
                <w:p w14:paraId="1FEFA09B" w14:textId="77777777" w:rsidR="00D130C7" w:rsidRDefault="00D130C7" w:rsidP="00294EED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19392" behindDoc="0" locked="0" layoutInCell="1" allowOverlap="1" wp14:anchorId="5ECF012A" wp14:editId="466C8312">
                            <wp:simplePos x="0" y="0"/>
                            <wp:positionH relativeFrom="column">
                              <wp:posOffset>-31750</wp:posOffset>
                            </wp:positionH>
                            <wp:positionV relativeFrom="paragraph">
                              <wp:posOffset>3810</wp:posOffset>
                            </wp:positionV>
                            <wp:extent cx="140335" cy="122555"/>
                            <wp:effectExtent l="0" t="0" r="31115" b="29845"/>
                            <wp:wrapNone/>
                            <wp:docPr id="568" name="Connecteur droit 56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40335" cy="12255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Connecteur droit 568" o:spid="_x0000_s1026" style="position:absolute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5pt,.3pt" to="8.5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" strokecolor="windowText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sz w:val="24"/>
                    </w:rPr>
                    <w:t>3</w:t>
                  </w:r>
                </w:p>
              </w:tc>
              <w:tc>
                <w:tcPr>
                  <w:tcW w:w="469" w:type="dxa"/>
                </w:tcPr>
                <w:p w14:paraId="46F11667" w14:textId="77777777" w:rsidR="00D130C7" w:rsidRDefault="00D130C7" w:rsidP="00294EED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18368" behindDoc="0" locked="0" layoutInCell="1" allowOverlap="1" wp14:anchorId="4BED2912" wp14:editId="644D8814">
                            <wp:simplePos x="0" y="0"/>
                            <wp:positionH relativeFrom="column">
                              <wp:posOffset>-41959</wp:posOffset>
                            </wp:positionH>
                            <wp:positionV relativeFrom="paragraph">
                              <wp:posOffset>1465</wp:posOffset>
                            </wp:positionV>
                            <wp:extent cx="140677" cy="123093"/>
                            <wp:effectExtent l="0" t="0" r="31115" b="29845"/>
                            <wp:wrapNone/>
                            <wp:docPr id="569" name="Connecteur droit 56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40677" cy="123093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Connecteur droit 569" o:spid="_x0000_s1026" style="position:absolute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3pt,.1pt" to="7.8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" strokecolor="black [3213]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sz w:val="24"/>
                    </w:rPr>
                    <w:t>3</w:t>
                  </w:r>
                </w:p>
              </w:tc>
              <w:tc>
                <w:tcPr>
                  <w:tcW w:w="469" w:type="dxa"/>
                </w:tcPr>
                <w:p w14:paraId="29F53AD2" w14:textId="3A5E0FBD" w:rsidR="00D130C7" w:rsidRDefault="00D130C7" w:rsidP="00294EED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21440" behindDoc="0" locked="0" layoutInCell="1" allowOverlap="1" wp14:anchorId="67E932DC" wp14:editId="458E87AC">
                            <wp:simplePos x="0" y="0"/>
                            <wp:positionH relativeFrom="column">
                              <wp:posOffset>178435</wp:posOffset>
                            </wp:positionH>
                            <wp:positionV relativeFrom="paragraph">
                              <wp:posOffset>55880</wp:posOffset>
                            </wp:positionV>
                            <wp:extent cx="154940" cy="198120"/>
                            <wp:effectExtent l="0" t="0" r="16510" b="11430"/>
                            <wp:wrapNone/>
                            <wp:docPr id="571" name="Accolade fermante 57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4940" cy="198120"/>
                                    </a:xfrm>
                                    <a:prstGeom prst="rightBrac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ccolade fermante 571" o:spid="_x0000_s1026" type="#_x0000_t88" style="position:absolute;margin-left:14.05pt;margin-top:4.4pt;width:12.2pt;height:15.6pt;z-index:252221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" adj="1408" strokeweight="1pt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sz w:val="24"/>
                    </w:rPr>
                    <w:t>4</w:t>
                  </w:r>
                </w:p>
              </w:tc>
            </w:tr>
            <w:tr w:rsidR="00D130C7" w14:paraId="2EB3FC96" w14:textId="77777777" w:rsidTr="00294EED">
              <w:tc>
                <w:tcPr>
                  <w:tcW w:w="468" w:type="dxa"/>
                </w:tcPr>
                <w:p w14:paraId="4F9A8FD8" w14:textId="77777777" w:rsidR="00D130C7" w:rsidRDefault="00D130C7" w:rsidP="00294EED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-</w:t>
                  </w:r>
                </w:p>
                <w:p w14:paraId="778D2E3A" w14:textId="77777777" w:rsidR="00D130C7" w:rsidRDefault="00D130C7" w:rsidP="00294EED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68" w:type="dxa"/>
                </w:tcPr>
                <w:p w14:paraId="7E336253" w14:textId="77777777" w:rsidR="00D130C7" w:rsidRDefault="00D130C7" w:rsidP="00294EED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20416" behindDoc="0" locked="0" layoutInCell="1" allowOverlap="1" wp14:anchorId="0D6A60BA" wp14:editId="450D83E8">
                            <wp:simplePos x="0" y="0"/>
                            <wp:positionH relativeFrom="column">
                              <wp:posOffset>-18415</wp:posOffset>
                            </wp:positionH>
                            <wp:positionV relativeFrom="paragraph">
                              <wp:posOffset>255905</wp:posOffset>
                            </wp:positionV>
                            <wp:extent cx="1169035" cy="0"/>
                            <wp:effectExtent l="0" t="0" r="12065" b="19050"/>
                            <wp:wrapNone/>
                            <wp:docPr id="570" name="Connecteur droit 57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169035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Connecteur droit 570" o:spid="_x0000_s1026" style="position:absolute;z-index:252220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45pt,20.15pt" to="90.6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" strokecolor="black [3213]"/>
                        </w:pict>
                      </mc:Fallback>
                    </mc:AlternateContent>
                  </w:r>
                </w:p>
              </w:tc>
              <w:tc>
                <w:tcPr>
                  <w:tcW w:w="469" w:type="dxa"/>
                </w:tcPr>
                <w:p w14:paraId="145002B7" w14:textId="77777777" w:rsidR="00D130C7" w:rsidRDefault="00D130C7" w:rsidP="00294EED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2</w:t>
                  </w:r>
                </w:p>
              </w:tc>
              <w:tc>
                <w:tcPr>
                  <w:tcW w:w="469" w:type="dxa"/>
                </w:tcPr>
                <w:p w14:paraId="5C84E3FF" w14:textId="77777777" w:rsidR="00D130C7" w:rsidRDefault="00D130C7" w:rsidP="00294EED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6</w:t>
                  </w:r>
                </w:p>
              </w:tc>
              <w:tc>
                <w:tcPr>
                  <w:tcW w:w="469" w:type="dxa"/>
                </w:tcPr>
                <w:p w14:paraId="712B8C58" w14:textId="77777777" w:rsidR="00D130C7" w:rsidRDefault="00D130C7" w:rsidP="00294EED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5</w:t>
                  </w:r>
                </w:p>
              </w:tc>
            </w:tr>
            <w:tr w:rsidR="00D130C7" w14:paraId="2FB21B53" w14:textId="77777777" w:rsidTr="00294EED">
              <w:tc>
                <w:tcPr>
                  <w:tcW w:w="468" w:type="dxa"/>
                </w:tcPr>
                <w:p w14:paraId="49EDE0A1" w14:textId="77777777" w:rsidR="00D130C7" w:rsidRDefault="00D130C7" w:rsidP="00294EED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68" w:type="dxa"/>
                </w:tcPr>
                <w:p w14:paraId="45CF6E09" w14:textId="77777777" w:rsidR="00D130C7" w:rsidRDefault="00D130C7" w:rsidP="00294EED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</w:t>
                  </w:r>
                </w:p>
              </w:tc>
              <w:tc>
                <w:tcPr>
                  <w:tcW w:w="469" w:type="dxa"/>
                </w:tcPr>
                <w:p w14:paraId="41BD182D" w14:textId="77777777" w:rsidR="00D130C7" w:rsidRDefault="00D130C7" w:rsidP="00294EED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0</w:t>
                  </w:r>
                </w:p>
              </w:tc>
              <w:tc>
                <w:tcPr>
                  <w:tcW w:w="469" w:type="dxa"/>
                </w:tcPr>
                <w:p w14:paraId="0E554613" w14:textId="77777777" w:rsidR="00D130C7" w:rsidRDefault="00D130C7" w:rsidP="00294EED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6</w:t>
                  </w:r>
                </w:p>
              </w:tc>
              <w:tc>
                <w:tcPr>
                  <w:tcW w:w="469" w:type="dxa"/>
                </w:tcPr>
                <w:p w14:paraId="786E0491" w14:textId="6EE2BE6C" w:rsidR="00D130C7" w:rsidRDefault="00D130C7" w:rsidP="00294EED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22464" behindDoc="0" locked="0" layoutInCell="1" allowOverlap="1" wp14:anchorId="525DF9F8" wp14:editId="0685BE15">
                            <wp:simplePos x="0" y="0"/>
                            <wp:positionH relativeFrom="column">
                              <wp:posOffset>170815</wp:posOffset>
                            </wp:positionH>
                            <wp:positionV relativeFrom="paragraph">
                              <wp:posOffset>39370</wp:posOffset>
                            </wp:positionV>
                            <wp:extent cx="342900" cy="0"/>
                            <wp:effectExtent l="0" t="76200" r="19050" b="114300"/>
                            <wp:wrapNone/>
                            <wp:docPr id="572" name="Connecteur droit avec flèche 57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34290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  <a:tailEnd type="arrow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Connecteur droit avec flèche 572" o:spid="_x0000_s1026" type="#_x0000_t32" style="position:absolute;margin-left:13.45pt;margin-top:3.1pt;width:27pt;height:0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" strokeweight="1pt">
                            <v:stroke endarrow="open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sz w:val="24"/>
                    </w:rPr>
                    <w:t>9</w:t>
                  </w:r>
                </w:p>
              </w:tc>
            </w:tr>
          </w:tbl>
          <w:p w14:paraId="48B7999F" w14:textId="77777777" w:rsidR="00D130C7" w:rsidRPr="00B967D9" w:rsidRDefault="00D130C7" w:rsidP="009E75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034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A37EB4C" w14:textId="77777777" w:rsidR="00D130C7" w:rsidRDefault="00D130C7" w:rsidP="00985357">
            <w:pPr>
              <w:rPr>
                <w:rFonts w:ascii="Arial" w:hAnsi="Arial" w:cs="Arial"/>
                <w:sz w:val="24"/>
              </w:rPr>
            </w:pPr>
          </w:p>
          <w:p w14:paraId="1E4A8A51" w14:textId="77777777" w:rsidR="00D130C7" w:rsidRPr="00985357" w:rsidRDefault="00D130C7" w:rsidP="00985357">
            <w:pPr>
              <w:rPr>
                <w:rFonts w:ascii="Arial" w:hAnsi="Arial" w:cs="Arial"/>
                <w:sz w:val="36"/>
              </w:rPr>
            </w:pPr>
          </w:p>
          <w:p w14:paraId="611BE8E5" w14:textId="77777777" w:rsidR="00D130C7" w:rsidRDefault="00D130C7" w:rsidP="0098535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Termes</w:t>
            </w:r>
          </w:p>
          <w:p w14:paraId="06C29068" w14:textId="77777777" w:rsidR="00D130C7" w:rsidRPr="00CC10AA" w:rsidRDefault="00D130C7" w:rsidP="00985357">
            <w:pPr>
              <w:rPr>
                <w:rFonts w:ascii="Arial" w:hAnsi="Arial" w:cs="Arial"/>
                <w:sz w:val="28"/>
              </w:rPr>
            </w:pPr>
          </w:p>
          <w:p w14:paraId="712A98E1" w14:textId="46DF398E" w:rsidR="00D130C7" w:rsidRDefault="00D130C7" w:rsidP="0098535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Différence</w:t>
            </w:r>
          </w:p>
          <w:p w14:paraId="1164AB47" w14:textId="77777777" w:rsidR="00D130C7" w:rsidRDefault="00D130C7" w:rsidP="009E75E1">
            <w:pPr>
              <w:rPr>
                <w:rFonts w:ascii="Arial" w:hAnsi="Arial" w:cs="Arial"/>
                <w:sz w:val="24"/>
              </w:rPr>
            </w:pPr>
          </w:p>
          <w:p w14:paraId="5E0B8CE5" w14:textId="77777777" w:rsidR="00D130C7" w:rsidRDefault="00D130C7" w:rsidP="009E75E1">
            <w:pPr>
              <w:rPr>
                <w:rFonts w:ascii="Arial" w:hAnsi="Arial" w:cs="Arial"/>
                <w:sz w:val="24"/>
              </w:rPr>
            </w:pPr>
          </w:p>
          <w:p w14:paraId="7C291FAE" w14:textId="77777777" w:rsidR="00D130C7" w:rsidRDefault="00D130C7" w:rsidP="009E75E1">
            <w:pPr>
              <w:rPr>
                <w:rFonts w:ascii="Arial" w:hAnsi="Arial" w:cs="Arial"/>
                <w:sz w:val="24"/>
              </w:rPr>
            </w:pPr>
          </w:p>
          <w:p w14:paraId="5214CA80" w14:textId="77777777" w:rsidR="00D130C7" w:rsidRPr="00B967D9" w:rsidRDefault="00D130C7" w:rsidP="009E75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766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42D81CF" w14:textId="68DCC272" w:rsidR="00D130C7" w:rsidRPr="00D130C7" w:rsidRDefault="00D130C7">
            <w:pPr>
              <w:rPr>
                <w:rFonts w:ascii="Arial" w:hAnsi="Arial" w:cs="Arial"/>
                <w:sz w:val="28"/>
              </w:rPr>
            </w:pPr>
            <w:r w:rsidRPr="00D130C7">
              <w:rPr>
                <w:rFonts w:ascii="Arial" w:hAnsi="Arial" w:cs="Arial"/>
                <w:sz w:val="28"/>
              </w:rPr>
              <w:t>Soustrais 590 - 49</w:t>
            </w:r>
          </w:p>
          <w:tbl>
            <w:tblPr>
              <w:tblW w:w="414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691"/>
              <w:gridCol w:w="691"/>
              <w:gridCol w:w="691"/>
              <w:gridCol w:w="692"/>
              <w:gridCol w:w="692"/>
              <w:gridCol w:w="692"/>
            </w:tblGrid>
            <w:tr w:rsidR="00E17EAC" w:rsidRPr="00507098" w14:paraId="5BF08D15" w14:textId="77777777" w:rsidTr="00E17EAC">
              <w:trPr>
                <w:trHeight w:val="460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8C0BBD6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4F30751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A6C6A98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C421D97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F75F190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AC0F4A1" w14:textId="77777777" w:rsidR="00E17EAC" w:rsidRPr="00507098" w:rsidRDefault="00E17EAC" w:rsidP="00C0625C">
                  <w:pPr>
                    <w:jc w:val="center"/>
                  </w:pPr>
                </w:p>
              </w:tc>
            </w:tr>
            <w:tr w:rsidR="00E17EAC" w:rsidRPr="00507098" w14:paraId="2A41F919" w14:textId="77777777" w:rsidTr="00E17EAC">
              <w:trPr>
                <w:trHeight w:val="368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6613998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AEB4353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E82AF74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691C8FC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1D84F34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26347B2" w14:textId="77777777" w:rsidR="00E17EAC" w:rsidRPr="00507098" w:rsidRDefault="00E17EAC" w:rsidP="00C0625C">
                  <w:pPr>
                    <w:jc w:val="center"/>
                  </w:pPr>
                </w:p>
              </w:tc>
            </w:tr>
            <w:tr w:rsidR="00E17EAC" w:rsidRPr="00507098" w14:paraId="52C46038" w14:textId="77777777" w:rsidTr="00E17EAC">
              <w:trPr>
                <w:trHeight w:val="417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FFDFEDC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E272267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E5F9327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39CE875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58E8734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7E5A04C" w14:textId="77777777" w:rsidR="00E17EAC" w:rsidRPr="00507098" w:rsidRDefault="00E17EAC" w:rsidP="00C0625C">
                  <w:pPr>
                    <w:jc w:val="center"/>
                  </w:pPr>
                </w:p>
              </w:tc>
            </w:tr>
            <w:tr w:rsidR="00E17EAC" w:rsidRPr="00507098" w14:paraId="136CED32" w14:textId="77777777" w:rsidTr="00E17EAC">
              <w:trPr>
                <w:trHeight w:val="417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2AC388F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4029539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2238C4A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8C9D1E5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185FDF5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C6C6995" w14:textId="77777777" w:rsidR="00E17EAC" w:rsidRPr="00507098" w:rsidRDefault="00E17EAC" w:rsidP="00C0625C">
                  <w:pPr>
                    <w:jc w:val="center"/>
                  </w:pPr>
                </w:p>
              </w:tc>
            </w:tr>
          </w:tbl>
          <w:p w14:paraId="526EEAAB" w14:textId="77777777" w:rsidR="00D130C7" w:rsidRPr="00B967D9" w:rsidRDefault="00D130C7" w:rsidP="00D130C7">
            <w:pPr>
              <w:rPr>
                <w:rFonts w:ascii="Arial" w:hAnsi="Arial" w:cs="Arial"/>
                <w:sz w:val="24"/>
              </w:rPr>
            </w:pPr>
          </w:p>
        </w:tc>
      </w:tr>
      <w:tr w:rsidR="00B85D75" w:rsidRPr="00B967D9" w14:paraId="5380A8CE" w14:textId="77777777" w:rsidTr="00D130C7">
        <w:trPr>
          <w:gridAfter w:val="1"/>
          <w:wAfter w:w="292" w:type="dxa"/>
        </w:trPr>
        <w:tc>
          <w:tcPr>
            <w:tcW w:w="2837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482FCA5" w14:textId="40BA88B7" w:rsidR="00B85D75" w:rsidRPr="00DA7933" w:rsidRDefault="00B85D75" w:rsidP="009E75E1">
            <w:pPr>
              <w:pStyle w:val="Paragraphedeliste"/>
              <w:numPr>
                <w:ilvl w:val="0"/>
                <w:numId w:val="4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6C0C30">
              <w:rPr>
                <w:rFonts w:ascii="Arial" w:hAnsi="Arial" w:cs="Arial"/>
                <w:b/>
                <w:sz w:val="28"/>
                <w:szCs w:val="28"/>
              </w:rPr>
              <w:t>Multiplication</w:t>
            </w:r>
          </w:p>
        </w:tc>
        <w:tc>
          <w:tcPr>
            <w:tcW w:w="3083" w:type="dxa"/>
            <w:gridSpan w:val="9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0230D47" w14:textId="79347E42" w:rsidR="00B85D75" w:rsidRDefault="00294EED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5 x 12 = 60</w:t>
            </w:r>
          </w:p>
          <w:p w14:paraId="02666381" w14:textId="61E439BA" w:rsidR="00294EED" w:rsidRDefault="00294EED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1CC50096" wp14:editId="7EB6CBE6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48260</wp:posOffset>
                      </wp:positionV>
                      <wp:extent cx="0" cy="297180"/>
                      <wp:effectExtent l="95250" t="0" r="57150" b="64770"/>
                      <wp:wrapNone/>
                      <wp:docPr id="10" name="Connecteur droit avec flèch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10" o:spid="_x0000_s1026" type="#_x0000_t32" style="position:absolute;margin-left:27.15pt;margin-top:3.8pt;width:0;height:23.4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" strokecolor="black [3040]" strokeweight="1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71F46E4A" wp14:editId="0B877A67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48260</wp:posOffset>
                      </wp:positionV>
                      <wp:extent cx="320040" cy="297180"/>
                      <wp:effectExtent l="0" t="0" r="80010" b="64770"/>
                      <wp:wrapNone/>
                      <wp:docPr id="484" name="Connecteur droit avec flèche 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0040" cy="29718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484" o:spid="_x0000_s1026" type="#_x0000_t32" style="position:absolute;margin-left:48.75pt;margin-top:3.8pt;width:25.2pt;height:23.4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" strokecolor="black [3040]" strokeweight="1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1A6A0186" wp14:editId="67313937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48260</wp:posOffset>
                      </wp:positionV>
                      <wp:extent cx="175260" cy="297180"/>
                      <wp:effectExtent l="0" t="0" r="53340" b="64770"/>
                      <wp:wrapNone/>
                      <wp:docPr id="15" name="Connecteur droit avec flèch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260" cy="29718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15" o:spid="_x0000_s1026" type="#_x0000_t32" style="position:absolute;margin-left:3.15pt;margin-top:3.8pt;width:13.8pt;height:23.4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" strokecolor="black [3040]" strokeweight="1pt">
                      <v:stroke endarrow="open"/>
                    </v:shape>
                  </w:pict>
                </mc:Fallback>
              </mc:AlternateContent>
            </w:r>
          </w:p>
          <w:p w14:paraId="2D03EF28" w14:textId="77777777" w:rsidR="00294EED" w:rsidRDefault="00294EED" w:rsidP="009E75E1">
            <w:pPr>
              <w:rPr>
                <w:rFonts w:ascii="Arial" w:hAnsi="Arial" w:cs="Arial"/>
                <w:sz w:val="24"/>
              </w:rPr>
            </w:pPr>
          </w:p>
          <w:p w14:paraId="0AFA9A38" w14:textId="6A8577EA" w:rsidR="00294EED" w:rsidRDefault="00294EED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Facteurs     Produit</w:t>
            </w:r>
          </w:p>
          <w:p w14:paraId="7BC10D45" w14:textId="00D3C680" w:rsidR="00B85D75" w:rsidRDefault="00B85D75" w:rsidP="009E75E1">
            <w:pPr>
              <w:rPr>
                <w:rFonts w:ascii="Arial" w:hAnsi="Arial" w:cs="Arial"/>
                <w:sz w:val="24"/>
              </w:rPr>
            </w:pPr>
          </w:p>
          <w:tbl>
            <w:tblPr>
              <w:tblStyle w:val="Grilledutableau"/>
              <w:tblW w:w="2040" w:type="dxa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</w:tblGrid>
            <w:tr w:rsidR="00D130C7" w14:paraId="725098A2" w14:textId="77777777" w:rsidTr="00C0625C">
              <w:trPr>
                <w:trHeight w:val="57"/>
              </w:trPr>
              <w:tc>
                <w:tcPr>
                  <w:tcW w:w="170" w:type="dxa"/>
                </w:tcPr>
                <w:p w14:paraId="724C8F3C" w14:textId="77777777" w:rsidR="00D130C7" w:rsidRDefault="00D130C7" w:rsidP="00C0625C"/>
              </w:tc>
              <w:tc>
                <w:tcPr>
                  <w:tcW w:w="170" w:type="dxa"/>
                </w:tcPr>
                <w:p w14:paraId="7E1FD74C" w14:textId="77777777" w:rsidR="00D130C7" w:rsidRDefault="00D130C7" w:rsidP="00C0625C"/>
              </w:tc>
              <w:tc>
                <w:tcPr>
                  <w:tcW w:w="170" w:type="dxa"/>
                </w:tcPr>
                <w:p w14:paraId="26936B08" w14:textId="77777777" w:rsidR="00D130C7" w:rsidRDefault="00D130C7" w:rsidP="00C0625C"/>
              </w:tc>
              <w:tc>
                <w:tcPr>
                  <w:tcW w:w="170" w:type="dxa"/>
                </w:tcPr>
                <w:p w14:paraId="007DE575" w14:textId="77777777" w:rsidR="00D130C7" w:rsidRDefault="00D130C7" w:rsidP="00C0625C"/>
              </w:tc>
              <w:tc>
                <w:tcPr>
                  <w:tcW w:w="170" w:type="dxa"/>
                </w:tcPr>
                <w:p w14:paraId="78D85AEB" w14:textId="77777777" w:rsidR="00D130C7" w:rsidRDefault="00D130C7" w:rsidP="00C0625C"/>
              </w:tc>
              <w:tc>
                <w:tcPr>
                  <w:tcW w:w="170" w:type="dxa"/>
                </w:tcPr>
                <w:p w14:paraId="1F24EA07" w14:textId="77777777" w:rsidR="00D130C7" w:rsidRDefault="00D130C7" w:rsidP="00C0625C"/>
              </w:tc>
              <w:tc>
                <w:tcPr>
                  <w:tcW w:w="170" w:type="dxa"/>
                </w:tcPr>
                <w:p w14:paraId="6632C8C3" w14:textId="77777777" w:rsidR="00D130C7" w:rsidRDefault="00D130C7" w:rsidP="00C0625C"/>
              </w:tc>
              <w:tc>
                <w:tcPr>
                  <w:tcW w:w="170" w:type="dxa"/>
                </w:tcPr>
                <w:p w14:paraId="454CBFD9" w14:textId="77777777" w:rsidR="00D130C7" w:rsidRDefault="00D130C7" w:rsidP="00C0625C"/>
              </w:tc>
              <w:tc>
                <w:tcPr>
                  <w:tcW w:w="170" w:type="dxa"/>
                </w:tcPr>
                <w:p w14:paraId="2C68CDF6" w14:textId="77777777" w:rsidR="00D130C7" w:rsidRDefault="00D130C7" w:rsidP="00C0625C"/>
              </w:tc>
              <w:tc>
                <w:tcPr>
                  <w:tcW w:w="170" w:type="dxa"/>
                </w:tcPr>
                <w:p w14:paraId="4BB21FF2" w14:textId="77777777" w:rsidR="00D130C7" w:rsidRDefault="00D130C7" w:rsidP="00C0625C"/>
              </w:tc>
              <w:tc>
                <w:tcPr>
                  <w:tcW w:w="170" w:type="dxa"/>
                </w:tcPr>
                <w:p w14:paraId="0B806EFE" w14:textId="77777777" w:rsidR="00D130C7" w:rsidRDefault="00D130C7" w:rsidP="00C0625C"/>
              </w:tc>
              <w:tc>
                <w:tcPr>
                  <w:tcW w:w="170" w:type="dxa"/>
                </w:tcPr>
                <w:p w14:paraId="592EC536" w14:textId="77777777" w:rsidR="00D130C7" w:rsidRDefault="00D130C7" w:rsidP="00C0625C"/>
              </w:tc>
            </w:tr>
            <w:tr w:rsidR="00D130C7" w14:paraId="6194E199" w14:textId="77777777" w:rsidTr="00C0625C">
              <w:trPr>
                <w:trHeight w:val="57"/>
              </w:trPr>
              <w:tc>
                <w:tcPr>
                  <w:tcW w:w="170" w:type="dxa"/>
                </w:tcPr>
                <w:p w14:paraId="18FC6DE6" w14:textId="77777777" w:rsidR="00D130C7" w:rsidRDefault="00D130C7" w:rsidP="00C0625C"/>
              </w:tc>
              <w:tc>
                <w:tcPr>
                  <w:tcW w:w="170" w:type="dxa"/>
                </w:tcPr>
                <w:p w14:paraId="2710CB60" w14:textId="77777777" w:rsidR="00D130C7" w:rsidRDefault="00D130C7" w:rsidP="00C0625C"/>
              </w:tc>
              <w:tc>
                <w:tcPr>
                  <w:tcW w:w="170" w:type="dxa"/>
                </w:tcPr>
                <w:p w14:paraId="4A56EBE7" w14:textId="77777777" w:rsidR="00D130C7" w:rsidRDefault="00D130C7" w:rsidP="00C0625C"/>
              </w:tc>
              <w:tc>
                <w:tcPr>
                  <w:tcW w:w="170" w:type="dxa"/>
                </w:tcPr>
                <w:p w14:paraId="03A4E872" w14:textId="77777777" w:rsidR="00D130C7" w:rsidRDefault="00D130C7" w:rsidP="00C0625C"/>
              </w:tc>
              <w:tc>
                <w:tcPr>
                  <w:tcW w:w="170" w:type="dxa"/>
                </w:tcPr>
                <w:p w14:paraId="687603A0" w14:textId="77777777" w:rsidR="00D130C7" w:rsidRDefault="00D130C7" w:rsidP="00C0625C"/>
              </w:tc>
              <w:tc>
                <w:tcPr>
                  <w:tcW w:w="170" w:type="dxa"/>
                </w:tcPr>
                <w:p w14:paraId="12760365" w14:textId="77777777" w:rsidR="00D130C7" w:rsidRDefault="00D130C7" w:rsidP="00C0625C"/>
              </w:tc>
              <w:tc>
                <w:tcPr>
                  <w:tcW w:w="170" w:type="dxa"/>
                </w:tcPr>
                <w:p w14:paraId="546CED3E" w14:textId="77777777" w:rsidR="00D130C7" w:rsidRDefault="00D130C7" w:rsidP="00C0625C"/>
              </w:tc>
              <w:tc>
                <w:tcPr>
                  <w:tcW w:w="170" w:type="dxa"/>
                </w:tcPr>
                <w:p w14:paraId="71D63C29" w14:textId="77777777" w:rsidR="00D130C7" w:rsidRDefault="00D130C7" w:rsidP="00C0625C"/>
              </w:tc>
              <w:tc>
                <w:tcPr>
                  <w:tcW w:w="170" w:type="dxa"/>
                </w:tcPr>
                <w:p w14:paraId="42CEEC87" w14:textId="77777777" w:rsidR="00D130C7" w:rsidRDefault="00D130C7" w:rsidP="00C0625C"/>
              </w:tc>
              <w:tc>
                <w:tcPr>
                  <w:tcW w:w="170" w:type="dxa"/>
                </w:tcPr>
                <w:p w14:paraId="1754C5A5" w14:textId="77777777" w:rsidR="00D130C7" w:rsidRDefault="00D130C7" w:rsidP="00C0625C"/>
              </w:tc>
              <w:tc>
                <w:tcPr>
                  <w:tcW w:w="170" w:type="dxa"/>
                </w:tcPr>
                <w:p w14:paraId="2A2F132D" w14:textId="77777777" w:rsidR="00D130C7" w:rsidRDefault="00D130C7" w:rsidP="00C0625C"/>
              </w:tc>
              <w:tc>
                <w:tcPr>
                  <w:tcW w:w="170" w:type="dxa"/>
                </w:tcPr>
                <w:p w14:paraId="6AFF5CB8" w14:textId="77777777" w:rsidR="00D130C7" w:rsidRDefault="00D130C7" w:rsidP="00C0625C"/>
              </w:tc>
            </w:tr>
            <w:tr w:rsidR="00D130C7" w14:paraId="5C594868" w14:textId="77777777" w:rsidTr="00C0625C">
              <w:trPr>
                <w:trHeight w:val="57"/>
              </w:trPr>
              <w:tc>
                <w:tcPr>
                  <w:tcW w:w="170" w:type="dxa"/>
                </w:tcPr>
                <w:p w14:paraId="279F93DC" w14:textId="77777777" w:rsidR="00D130C7" w:rsidRDefault="00D130C7" w:rsidP="00C0625C"/>
              </w:tc>
              <w:tc>
                <w:tcPr>
                  <w:tcW w:w="170" w:type="dxa"/>
                </w:tcPr>
                <w:p w14:paraId="2FF81A44" w14:textId="77777777" w:rsidR="00D130C7" w:rsidRDefault="00D130C7" w:rsidP="00C0625C"/>
              </w:tc>
              <w:tc>
                <w:tcPr>
                  <w:tcW w:w="170" w:type="dxa"/>
                </w:tcPr>
                <w:p w14:paraId="5C147725" w14:textId="77777777" w:rsidR="00D130C7" w:rsidRDefault="00D130C7" w:rsidP="00C0625C"/>
              </w:tc>
              <w:tc>
                <w:tcPr>
                  <w:tcW w:w="170" w:type="dxa"/>
                </w:tcPr>
                <w:p w14:paraId="182BBB7B" w14:textId="77777777" w:rsidR="00D130C7" w:rsidRDefault="00D130C7" w:rsidP="00C0625C"/>
              </w:tc>
              <w:tc>
                <w:tcPr>
                  <w:tcW w:w="170" w:type="dxa"/>
                </w:tcPr>
                <w:p w14:paraId="60C42CE2" w14:textId="77777777" w:rsidR="00D130C7" w:rsidRDefault="00D130C7" w:rsidP="00C0625C"/>
              </w:tc>
              <w:tc>
                <w:tcPr>
                  <w:tcW w:w="170" w:type="dxa"/>
                </w:tcPr>
                <w:p w14:paraId="60FAB3B7" w14:textId="77777777" w:rsidR="00D130C7" w:rsidRDefault="00D130C7" w:rsidP="00C0625C"/>
              </w:tc>
              <w:tc>
                <w:tcPr>
                  <w:tcW w:w="170" w:type="dxa"/>
                </w:tcPr>
                <w:p w14:paraId="0CCD569D" w14:textId="77777777" w:rsidR="00D130C7" w:rsidRDefault="00D130C7" w:rsidP="00C0625C"/>
              </w:tc>
              <w:tc>
                <w:tcPr>
                  <w:tcW w:w="170" w:type="dxa"/>
                </w:tcPr>
                <w:p w14:paraId="3C80846D" w14:textId="77777777" w:rsidR="00D130C7" w:rsidRDefault="00D130C7" w:rsidP="00C0625C"/>
              </w:tc>
              <w:tc>
                <w:tcPr>
                  <w:tcW w:w="170" w:type="dxa"/>
                </w:tcPr>
                <w:p w14:paraId="296516B3" w14:textId="77777777" w:rsidR="00D130C7" w:rsidRDefault="00D130C7" w:rsidP="00C0625C"/>
              </w:tc>
              <w:tc>
                <w:tcPr>
                  <w:tcW w:w="170" w:type="dxa"/>
                </w:tcPr>
                <w:p w14:paraId="2624A759" w14:textId="77777777" w:rsidR="00D130C7" w:rsidRDefault="00D130C7" w:rsidP="00C0625C"/>
              </w:tc>
              <w:tc>
                <w:tcPr>
                  <w:tcW w:w="170" w:type="dxa"/>
                </w:tcPr>
                <w:p w14:paraId="6734BE66" w14:textId="77777777" w:rsidR="00D130C7" w:rsidRDefault="00D130C7" w:rsidP="00C0625C"/>
              </w:tc>
              <w:tc>
                <w:tcPr>
                  <w:tcW w:w="170" w:type="dxa"/>
                </w:tcPr>
                <w:p w14:paraId="6D792A51" w14:textId="77777777" w:rsidR="00D130C7" w:rsidRDefault="00D130C7" w:rsidP="00C0625C"/>
              </w:tc>
            </w:tr>
            <w:tr w:rsidR="00D130C7" w14:paraId="6819C904" w14:textId="77777777" w:rsidTr="00C0625C">
              <w:trPr>
                <w:trHeight w:val="57"/>
              </w:trPr>
              <w:tc>
                <w:tcPr>
                  <w:tcW w:w="170" w:type="dxa"/>
                </w:tcPr>
                <w:p w14:paraId="683B95AC" w14:textId="77777777" w:rsidR="00D130C7" w:rsidRDefault="00D130C7" w:rsidP="00C0625C"/>
              </w:tc>
              <w:tc>
                <w:tcPr>
                  <w:tcW w:w="170" w:type="dxa"/>
                </w:tcPr>
                <w:p w14:paraId="50E9C3CC" w14:textId="77777777" w:rsidR="00D130C7" w:rsidRDefault="00D130C7" w:rsidP="00C0625C"/>
              </w:tc>
              <w:tc>
                <w:tcPr>
                  <w:tcW w:w="170" w:type="dxa"/>
                </w:tcPr>
                <w:p w14:paraId="33093A8F" w14:textId="77777777" w:rsidR="00D130C7" w:rsidRDefault="00D130C7" w:rsidP="00C0625C"/>
              </w:tc>
              <w:tc>
                <w:tcPr>
                  <w:tcW w:w="170" w:type="dxa"/>
                </w:tcPr>
                <w:p w14:paraId="04184470" w14:textId="77777777" w:rsidR="00D130C7" w:rsidRDefault="00D130C7" w:rsidP="00C0625C"/>
              </w:tc>
              <w:tc>
                <w:tcPr>
                  <w:tcW w:w="170" w:type="dxa"/>
                </w:tcPr>
                <w:p w14:paraId="320630EA" w14:textId="77777777" w:rsidR="00D130C7" w:rsidRDefault="00D130C7" w:rsidP="00C0625C"/>
              </w:tc>
              <w:tc>
                <w:tcPr>
                  <w:tcW w:w="170" w:type="dxa"/>
                </w:tcPr>
                <w:p w14:paraId="328F4BA3" w14:textId="77777777" w:rsidR="00D130C7" w:rsidRDefault="00D130C7" w:rsidP="00C0625C"/>
              </w:tc>
              <w:tc>
                <w:tcPr>
                  <w:tcW w:w="170" w:type="dxa"/>
                </w:tcPr>
                <w:p w14:paraId="3E5582C2" w14:textId="77777777" w:rsidR="00D130C7" w:rsidRDefault="00D130C7" w:rsidP="00C0625C"/>
              </w:tc>
              <w:tc>
                <w:tcPr>
                  <w:tcW w:w="170" w:type="dxa"/>
                </w:tcPr>
                <w:p w14:paraId="71861E72" w14:textId="77777777" w:rsidR="00D130C7" w:rsidRDefault="00D130C7" w:rsidP="00C0625C"/>
              </w:tc>
              <w:tc>
                <w:tcPr>
                  <w:tcW w:w="170" w:type="dxa"/>
                </w:tcPr>
                <w:p w14:paraId="414AF0AD" w14:textId="77777777" w:rsidR="00D130C7" w:rsidRDefault="00D130C7" w:rsidP="00C0625C"/>
              </w:tc>
              <w:tc>
                <w:tcPr>
                  <w:tcW w:w="170" w:type="dxa"/>
                </w:tcPr>
                <w:p w14:paraId="73000106" w14:textId="77777777" w:rsidR="00D130C7" w:rsidRDefault="00D130C7" w:rsidP="00C0625C"/>
              </w:tc>
              <w:tc>
                <w:tcPr>
                  <w:tcW w:w="170" w:type="dxa"/>
                </w:tcPr>
                <w:p w14:paraId="62343DC3" w14:textId="77777777" w:rsidR="00D130C7" w:rsidRDefault="00D130C7" w:rsidP="00C0625C"/>
              </w:tc>
              <w:tc>
                <w:tcPr>
                  <w:tcW w:w="170" w:type="dxa"/>
                </w:tcPr>
                <w:p w14:paraId="093241FA" w14:textId="77777777" w:rsidR="00D130C7" w:rsidRDefault="00D130C7" w:rsidP="00C0625C"/>
              </w:tc>
            </w:tr>
            <w:tr w:rsidR="00D130C7" w14:paraId="4947B9BA" w14:textId="77777777" w:rsidTr="00C0625C">
              <w:trPr>
                <w:trHeight w:val="57"/>
              </w:trPr>
              <w:tc>
                <w:tcPr>
                  <w:tcW w:w="170" w:type="dxa"/>
                </w:tcPr>
                <w:p w14:paraId="40419D4F" w14:textId="77777777" w:rsidR="00D130C7" w:rsidRDefault="00D130C7" w:rsidP="00C0625C"/>
              </w:tc>
              <w:tc>
                <w:tcPr>
                  <w:tcW w:w="170" w:type="dxa"/>
                </w:tcPr>
                <w:p w14:paraId="303CA708" w14:textId="77777777" w:rsidR="00D130C7" w:rsidRDefault="00D130C7" w:rsidP="00C0625C"/>
              </w:tc>
              <w:tc>
                <w:tcPr>
                  <w:tcW w:w="170" w:type="dxa"/>
                </w:tcPr>
                <w:p w14:paraId="21E0B4C0" w14:textId="77777777" w:rsidR="00D130C7" w:rsidRDefault="00D130C7" w:rsidP="00C0625C"/>
              </w:tc>
              <w:tc>
                <w:tcPr>
                  <w:tcW w:w="170" w:type="dxa"/>
                </w:tcPr>
                <w:p w14:paraId="4482F13B" w14:textId="77777777" w:rsidR="00D130C7" w:rsidRDefault="00D130C7" w:rsidP="00C0625C"/>
              </w:tc>
              <w:tc>
                <w:tcPr>
                  <w:tcW w:w="170" w:type="dxa"/>
                </w:tcPr>
                <w:p w14:paraId="6E6D4936" w14:textId="77777777" w:rsidR="00D130C7" w:rsidRDefault="00D130C7" w:rsidP="00C0625C"/>
              </w:tc>
              <w:tc>
                <w:tcPr>
                  <w:tcW w:w="170" w:type="dxa"/>
                </w:tcPr>
                <w:p w14:paraId="719E8238" w14:textId="77777777" w:rsidR="00D130C7" w:rsidRDefault="00D130C7" w:rsidP="00C0625C"/>
              </w:tc>
              <w:tc>
                <w:tcPr>
                  <w:tcW w:w="170" w:type="dxa"/>
                </w:tcPr>
                <w:p w14:paraId="68F683DF" w14:textId="77777777" w:rsidR="00D130C7" w:rsidRDefault="00D130C7" w:rsidP="00C0625C"/>
              </w:tc>
              <w:tc>
                <w:tcPr>
                  <w:tcW w:w="170" w:type="dxa"/>
                </w:tcPr>
                <w:p w14:paraId="542DE0A5" w14:textId="77777777" w:rsidR="00D130C7" w:rsidRDefault="00D130C7" w:rsidP="00C0625C"/>
              </w:tc>
              <w:tc>
                <w:tcPr>
                  <w:tcW w:w="170" w:type="dxa"/>
                </w:tcPr>
                <w:p w14:paraId="7F100396" w14:textId="77777777" w:rsidR="00D130C7" w:rsidRDefault="00D130C7" w:rsidP="00C0625C"/>
              </w:tc>
              <w:tc>
                <w:tcPr>
                  <w:tcW w:w="170" w:type="dxa"/>
                </w:tcPr>
                <w:p w14:paraId="2466960B" w14:textId="77777777" w:rsidR="00D130C7" w:rsidRDefault="00D130C7" w:rsidP="00C0625C"/>
              </w:tc>
              <w:tc>
                <w:tcPr>
                  <w:tcW w:w="170" w:type="dxa"/>
                </w:tcPr>
                <w:p w14:paraId="0E96E3EA" w14:textId="77777777" w:rsidR="00D130C7" w:rsidRDefault="00D130C7" w:rsidP="00C0625C"/>
              </w:tc>
              <w:tc>
                <w:tcPr>
                  <w:tcW w:w="170" w:type="dxa"/>
                </w:tcPr>
                <w:p w14:paraId="4DB23929" w14:textId="77777777" w:rsidR="00D130C7" w:rsidRDefault="00D130C7" w:rsidP="00C0625C"/>
              </w:tc>
            </w:tr>
          </w:tbl>
          <w:p w14:paraId="655ED956" w14:textId="77777777" w:rsidR="00CB32E4" w:rsidRDefault="00CB32E4" w:rsidP="009E75E1">
            <w:pPr>
              <w:rPr>
                <w:rFonts w:ascii="Arial" w:hAnsi="Arial" w:cs="Arial"/>
                <w:sz w:val="24"/>
              </w:rPr>
            </w:pPr>
          </w:p>
          <w:p w14:paraId="5FACFA9F" w14:textId="77777777" w:rsidR="00D130C7" w:rsidRDefault="00D130C7" w:rsidP="009E75E1">
            <w:pPr>
              <w:rPr>
                <w:rFonts w:ascii="Arial" w:hAnsi="Arial" w:cs="Arial"/>
                <w:sz w:val="24"/>
              </w:rPr>
            </w:pPr>
          </w:p>
          <w:p w14:paraId="369AECD7" w14:textId="77777777" w:rsidR="00CB32E4" w:rsidRPr="00B967D9" w:rsidRDefault="00CB32E4" w:rsidP="009E75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048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07CB344" w14:textId="77777777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74" w:type="dxa"/>
            <w:gridSpan w:val="10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AEB4838" w14:textId="7608B566" w:rsidR="00B85D75" w:rsidRPr="00CE762E" w:rsidRDefault="006C0C30" w:rsidP="009E75E1">
            <w:pPr>
              <w:rPr>
                <w:rFonts w:ascii="Arial" w:hAnsi="Arial" w:cs="Arial"/>
                <w:sz w:val="28"/>
              </w:rPr>
            </w:pPr>
            <w:r w:rsidRPr="00CE762E">
              <w:rPr>
                <w:rFonts w:ascii="Arial" w:hAnsi="Arial" w:cs="Arial"/>
                <w:sz w:val="28"/>
              </w:rPr>
              <w:t>Multiplie 124 par 6</w:t>
            </w:r>
          </w:p>
          <w:tbl>
            <w:tblPr>
              <w:tblW w:w="622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691"/>
              <w:gridCol w:w="691"/>
              <w:gridCol w:w="691"/>
              <w:gridCol w:w="692"/>
              <w:gridCol w:w="692"/>
              <w:gridCol w:w="692"/>
              <w:gridCol w:w="692"/>
              <w:gridCol w:w="692"/>
              <w:gridCol w:w="692"/>
            </w:tblGrid>
            <w:tr w:rsidR="00E17EAC" w:rsidRPr="00507098" w14:paraId="14F6159C" w14:textId="5742A8C4" w:rsidTr="00E17EAC">
              <w:trPr>
                <w:trHeight w:val="460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87D7713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04DE8CB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7E8AC3C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4243046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B5CA2EE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BE35276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ADF5613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8D7C3D4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7B65E20" w14:textId="77777777" w:rsidR="00E17EAC" w:rsidRPr="00507098" w:rsidRDefault="00E17EAC" w:rsidP="00C0625C">
                  <w:pPr>
                    <w:jc w:val="center"/>
                  </w:pPr>
                </w:p>
              </w:tc>
            </w:tr>
            <w:tr w:rsidR="00E17EAC" w:rsidRPr="00507098" w14:paraId="717ECD5E" w14:textId="513B9D85" w:rsidTr="00E17EAC">
              <w:trPr>
                <w:trHeight w:val="368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FA7BB24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0C33A22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C99ECF6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8248590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C24CA3D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A6F79B3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19CA551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521AE1E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4F14B14" w14:textId="77777777" w:rsidR="00E17EAC" w:rsidRPr="00507098" w:rsidRDefault="00E17EAC" w:rsidP="00C0625C">
                  <w:pPr>
                    <w:jc w:val="center"/>
                  </w:pPr>
                </w:p>
              </w:tc>
            </w:tr>
            <w:tr w:rsidR="00E17EAC" w:rsidRPr="00507098" w14:paraId="41A4C393" w14:textId="40012D1C" w:rsidTr="00E17EAC">
              <w:trPr>
                <w:trHeight w:val="417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8999127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66249BB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3B34621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F96267F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E4FAD0E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1AEC089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81D286D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83D338C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3DBC0FE" w14:textId="77777777" w:rsidR="00E17EAC" w:rsidRPr="00507098" w:rsidRDefault="00E17EAC" w:rsidP="00C0625C">
                  <w:pPr>
                    <w:jc w:val="center"/>
                  </w:pPr>
                </w:p>
              </w:tc>
            </w:tr>
            <w:tr w:rsidR="00E17EAC" w:rsidRPr="00507098" w14:paraId="72220D1B" w14:textId="2B56E850" w:rsidTr="00E17EAC">
              <w:trPr>
                <w:trHeight w:val="417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8EFC068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0B54619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54F11A3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5646AE9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8665E8A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A458B34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8FA3723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4FE95C1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CFDEA15" w14:textId="77777777" w:rsidR="00E17EAC" w:rsidRPr="00507098" w:rsidRDefault="00E17EAC" w:rsidP="00C0625C">
                  <w:pPr>
                    <w:jc w:val="center"/>
                  </w:pPr>
                </w:p>
              </w:tc>
            </w:tr>
            <w:tr w:rsidR="00E17EAC" w:rsidRPr="00507098" w14:paraId="62E241AE" w14:textId="77777777" w:rsidTr="00E17EAC">
              <w:trPr>
                <w:trHeight w:val="417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205A3EB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D6E22E6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53D91B1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60B36B9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73F47FA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1B90376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1C67DD6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6D66EE2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B689C69" w14:textId="77777777" w:rsidR="00E17EAC" w:rsidRPr="00507098" w:rsidRDefault="00E17EAC" w:rsidP="00C0625C">
                  <w:pPr>
                    <w:jc w:val="center"/>
                  </w:pPr>
                </w:p>
              </w:tc>
            </w:tr>
          </w:tbl>
          <w:p w14:paraId="7AF63C9F" w14:textId="77777777" w:rsidR="006C0C30" w:rsidRPr="00B967D9" w:rsidRDefault="006C0C30" w:rsidP="009E75E1">
            <w:pPr>
              <w:rPr>
                <w:rFonts w:ascii="Arial" w:hAnsi="Arial" w:cs="Arial"/>
                <w:sz w:val="24"/>
              </w:rPr>
            </w:pPr>
          </w:p>
        </w:tc>
      </w:tr>
      <w:tr w:rsidR="00B85D75" w:rsidRPr="00B967D9" w14:paraId="4A713E2D" w14:textId="77777777" w:rsidTr="00D130C7">
        <w:trPr>
          <w:gridAfter w:val="1"/>
          <w:wAfter w:w="292" w:type="dxa"/>
        </w:trPr>
        <w:tc>
          <w:tcPr>
            <w:tcW w:w="2837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C7EA020" w14:textId="77777777" w:rsidR="00B85D75" w:rsidRDefault="00B85D75" w:rsidP="009E75E1">
            <w:pPr>
              <w:pStyle w:val="Paragraphedeliste"/>
              <w:numPr>
                <w:ilvl w:val="0"/>
                <w:numId w:val="4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CB32E4">
              <w:rPr>
                <w:rFonts w:ascii="Arial" w:hAnsi="Arial" w:cs="Arial"/>
                <w:b/>
                <w:sz w:val="28"/>
                <w:szCs w:val="28"/>
              </w:rPr>
              <w:lastRenderedPageBreak/>
              <w:t>Multiples</w:t>
            </w:r>
          </w:p>
          <w:p w14:paraId="09D8C938" w14:textId="68FD1AAE" w:rsidR="00941E1E" w:rsidRPr="00DA7933" w:rsidRDefault="00941E1E" w:rsidP="00941E1E">
            <w:pPr>
              <w:pStyle w:val="Paragraphedeliste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557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78F1F00" w14:textId="74C3E349" w:rsidR="00B85D75" w:rsidRDefault="00294EED" w:rsidP="00CE762E">
            <w:pPr>
              <w:spacing w:after="24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Résultat d’une multiplication</w:t>
            </w:r>
          </w:p>
          <w:p w14:paraId="48A52C80" w14:textId="77777777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900" w:type="dxa"/>
            <w:gridSpan w:val="1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DD7ED68" w14:textId="27368021" w:rsidR="006C0C30" w:rsidRDefault="00941E1E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Les multiples de 4 sont</w:t>
            </w:r>
            <w:r w:rsidR="00294EED">
              <w:rPr>
                <w:rFonts w:ascii="Arial" w:hAnsi="Arial" w:cs="Arial"/>
                <w:sz w:val="24"/>
              </w:rPr>
              <w:t xml:space="preserve"> 4, 8, 12, 16,</w:t>
            </w:r>
            <w:r>
              <w:rPr>
                <w:rFonts w:ascii="Arial" w:hAnsi="Arial" w:cs="Arial"/>
                <w:sz w:val="24"/>
              </w:rPr>
              <w:t xml:space="preserve"> 20</w:t>
            </w:r>
          </w:p>
          <w:p w14:paraId="1FBB9669" w14:textId="77777777" w:rsidR="006C0C30" w:rsidRDefault="006C0C30" w:rsidP="009E75E1">
            <w:pPr>
              <w:rPr>
                <w:rFonts w:ascii="Arial" w:hAnsi="Arial" w:cs="Arial"/>
                <w:sz w:val="24"/>
              </w:rPr>
            </w:pPr>
          </w:p>
          <w:p w14:paraId="03A8FAC1" w14:textId="1CE0006E" w:rsidR="006C0C30" w:rsidRPr="00B967D9" w:rsidRDefault="006C0C30" w:rsidP="009E75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548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4A85FD6" w14:textId="77777777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</w:p>
        </w:tc>
      </w:tr>
      <w:tr w:rsidR="00CE762E" w:rsidRPr="00B967D9" w14:paraId="104F25FB" w14:textId="77777777" w:rsidTr="00C0625C">
        <w:trPr>
          <w:gridAfter w:val="1"/>
          <w:wAfter w:w="292" w:type="dxa"/>
        </w:trPr>
        <w:tc>
          <w:tcPr>
            <w:tcW w:w="3652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8EE22D7" w14:textId="4770DB23" w:rsidR="00CE762E" w:rsidRDefault="00CE762E" w:rsidP="009E75E1">
            <w:pPr>
              <w:pStyle w:val="Paragraphedeliste"/>
              <w:numPr>
                <w:ilvl w:val="0"/>
                <w:numId w:val="4"/>
              </w:num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Facteurs premiers</w:t>
            </w:r>
          </w:p>
        </w:tc>
        <w:tc>
          <w:tcPr>
            <w:tcW w:w="6946" w:type="dxa"/>
            <w:gridSpan w:val="19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2BB5D0A" w14:textId="4DC37B2B" w:rsidR="00CE762E" w:rsidRDefault="00CE762E" w:rsidP="00CE762E">
            <w:pPr>
              <w:spacing w:after="36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Facteurs d’un nombre qui sont des nombres premiers, donc qui se divisent seulement par 1 et par eux-mêmes.</w:t>
            </w:r>
          </w:p>
        </w:tc>
        <w:tc>
          <w:tcPr>
            <w:tcW w:w="424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47FA7A4" w14:textId="14B0F5F2" w:rsidR="00CE762E" w:rsidRPr="00B967D9" w:rsidRDefault="00CE762E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Exemples : 3, 5, 7, 13…</w:t>
            </w:r>
          </w:p>
        </w:tc>
      </w:tr>
      <w:tr w:rsidR="00B85D75" w:rsidRPr="00B967D9" w14:paraId="1C1627E8" w14:textId="77777777" w:rsidTr="00E17EAC">
        <w:trPr>
          <w:gridAfter w:val="1"/>
          <w:wAfter w:w="292" w:type="dxa"/>
          <w:trHeight w:val="3033"/>
        </w:trPr>
        <w:tc>
          <w:tcPr>
            <w:tcW w:w="2837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56B2F58" w14:textId="77777777" w:rsidR="00B85D75" w:rsidRPr="00DA7933" w:rsidRDefault="00B85D75" w:rsidP="009E75E1">
            <w:pPr>
              <w:pStyle w:val="Paragraphedeliste"/>
              <w:numPr>
                <w:ilvl w:val="0"/>
                <w:numId w:val="4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6C0C30">
              <w:rPr>
                <w:rFonts w:ascii="Arial" w:hAnsi="Arial" w:cs="Arial"/>
                <w:b/>
                <w:sz w:val="28"/>
                <w:szCs w:val="28"/>
              </w:rPr>
              <w:t>Division</w:t>
            </w:r>
          </w:p>
        </w:tc>
        <w:tc>
          <w:tcPr>
            <w:tcW w:w="4476" w:type="dxa"/>
            <w:gridSpan w:val="10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C042B7F" w14:textId="64CBF0C7" w:rsidR="00B85D75" w:rsidRDefault="00EA54BF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120      ÷      10       =    12</w:t>
            </w:r>
          </w:p>
          <w:p w14:paraId="4C79BC37" w14:textId="7EC7A44A" w:rsidR="00EA54BF" w:rsidRDefault="00EA54BF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4BF6A910" wp14:editId="09E7E01A">
                      <wp:simplePos x="0" y="0"/>
                      <wp:positionH relativeFrom="column">
                        <wp:posOffset>1647825</wp:posOffset>
                      </wp:positionH>
                      <wp:positionV relativeFrom="paragraph">
                        <wp:posOffset>13335</wp:posOffset>
                      </wp:positionV>
                      <wp:extent cx="0" cy="297180"/>
                      <wp:effectExtent l="95250" t="0" r="57150" b="64770"/>
                      <wp:wrapNone/>
                      <wp:docPr id="487" name="Connecteur droit avec flèche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487" o:spid="_x0000_s1026" type="#_x0000_t32" style="position:absolute;margin-left:129.75pt;margin-top:1.05pt;width:0;height:23.4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" strokecolor="black [3040]" strokeweight="1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5A7CB020" wp14:editId="01ED1191">
                      <wp:simplePos x="0" y="0"/>
                      <wp:positionH relativeFrom="column">
                        <wp:posOffset>931545</wp:posOffset>
                      </wp:positionH>
                      <wp:positionV relativeFrom="paragraph">
                        <wp:posOffset>13335</wp:posOffset>
                      </wp:positionV>
                      <wp:extent cx="0" cy="297180"/>
                      <wp:effectExtent l="95250" t="0" r="57150" b="64770"/>
                      <wp:wrapNone/>
                      <wp:docPr id="486" name="Connecteur droit avec flèche 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486" o:spid="_x0000_s1026" type="#_x0000_t32" style="position:absolute;margin-left:73.35pt;margin-top:1.05pt;width:0;height:23.4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" strokecolor="black [3040]" strokeweight="1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13CB6C55" wp14:editId="53DEEF09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13335</wp:posOffset>
                      </wp:positionV>
                      <wp:extent cx="0" cy="297180"/>
                      <wp:effectExtent l="95250" t="0" r="57150" b="64770"/>
                      <wp:wrapNone/>
                      <wp:docPr id="485" name="Connecteur droit avec flèche 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485" o:spid="_x0000_s1026" type="#_x0000_t32" style="position:absolute;margin-left:9.15pt;margin-top:1.05pt;width:0;height:23.4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" strokecolor="black [3040]" strokeweight="1pt">
                      <v:stroke endarrow="open"/>
                    </v:shape>
                  </w:pict>
                </mc:Fallback>
              </mc:AlternateContent>
            </w:r>
          </w:p>
          <w:p w14:paraId="2C0D8229" w14:textId="1F810820" w:rsidR="00EA54BF" w:rsidRDefault="00EA54BF" w:rsidP="009E75E1">
            <w:pPr>
              <w:rPr>
                <w:rFonts w:ascii="Arial" w:hAnsi="Arial" w:cs="Arial"/>
                <w:sz w:val="24"/>
              </w:rPr>
            </w:pPr>
          </w:p>
          <w:p w14:paraId="4DE2D24A" w14:textId="7B655297" w:rsidR="00EA54BF" w:rsidRDefault="00EA54BF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Dividende   Diviseur    Quotient</w:t>
            </w:r>
          </w:p>
          <w:p w14:paraId="28638707" w14:textId="77777777" w:rsidR="00B85D75" w:rsidRDefault="00B85D75" w:rsidP="009E75E1">
            <w:pPr>
              <w:rPr>
                <w:rFonts w:ascii="Arial" w:hAnsi="Arial" w:cs="Arial"/>
                <w:sz w:val="24"/>
              </w:rPr>
            </w:pPr>
          </w:p>
          <w:p w14:paraId="02C4AF3B" w14:textId="77777777" w:rsidR="00CB32E4" w:rsidRDefault="00CB32E4" w:rsidP="009E75E1">
            <w:pPr>
              <w:rPr>
                <w:rFonts w:ascii="Arial" w:hAnsi="Arial" w:cs="Arial"/>
                <w:sz w:val="24"/>
              </w:rPr>
            </w:pPr>
          </w:p>
          <w:p w14:paraId="4E832EFE" w14:textId="77777777" w:rsidR="00CB32E4" w:rsidRDefault="00CB32E4" w:rsidP="009E75E1">
            <w:pPr>
              <w:rPr>
                <w:rFonts w:ascii="Arial" w:hAnsi="Arial" w:cs="Arial"/>
                <w:sz w:val="24"/>
              </w:rPr>
            </w:pPr>
          </w:p>
          <w:p w14:paraId="3AF0B5AC" w14:textId="77777777" w:rsidR="00CB32E4" w:rsidRPr="00B967D9" w:rsidRDefault="00CB32E4" w:rsidP="009E75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75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F7669A4" w14:textId="77777777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54" w:type="dxa"/>
            <w:gridSpan w:val="8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35243BF" w14:textId="77777777" w:rsidR="00B85D75" w:rsidRDefault="006C0C30" w:rsidP="009E75E1">
            <w:pPr>
              <w:rPr>
                <w:rFonts w:ascii="Arial" w:hAnsi="Arial" w:cs="Arial"/>
                <w:sz w:val="24"/>
              </w:rPr>
            </w:pPr>
            <w:r w:rsidRPr="00CE762E">
              <w:rPr>
                <w:rFonts w:ascii="Arial" w:hAnsi="Arial" w:cs="Arial"/>
                <w:sz w:val="28"/>
              </w:rPr>
              <w:t>Divise 176 par 8 :</w:t>
            </w:r>
          </w:p>
          <w:tbl>
            <w:tblPr>
              <w:tblW w:w="622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691"/>
              <w:gridCol w:w="691"/>
              <w:gridCol w:w="691"/>
              <w:gridCol w:w="692"/>
              <w:gridCol w:w="692"/>
              <w:gridCol w:w="692"/>
              <w:gridCol w:w="692"/>
              <w:gridCol w:w="692"/>
              <w:gridCol w:w="692"/>
            </w:tblGrid>
            <w:tr w:rsidR="00E17EAC" w:rsidRPr="00507098" w14:paraId="07C7F034" w14:textId="77777777" w:rsidTr="00E17EAC">
              <w:trPr>
                <w:trHeight w:val="460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A27C771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31B2DD0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4B976D5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A107CED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5958F19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59FADCA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9DAF3F3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FCD9BBF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DDCF2DC" w14:textId="77777777" w:rsidR="00E17EAC" w:rsidRPr="00507098" w:rsidRDefault="00E17EAC" w:rsidP="00C0625C">
                  <w:pPr>
                    <w:jc w:val="center"/>
                  </w:pPr>
                </w:p>
              </w:tc>
            </w:tr>
            <w:tr w:rsidR="00E17EAC" w:rsidRPr="00507098" w14:paraId="38397878" w14:textId="77777777" w:rsidTr="00E17EAC">
              <w:trPr>
                <w:trHeight w:val="368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C56B81C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5E1CD02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282A078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852CDCB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BADD969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77A7ADE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0C87BCD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642498F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80C9D82" w14:textId="77777777" w:rsidR="00E17EAC" w:rsidRPr="00507098" w:rsidRDefault="00E17EAC" w:rsidP="00C0625C">
                  <w:pPr>
                    <w:jc w:val="center"/>
                  </w:pPr>
                </w:p>
              </w:tc>
            </w:tr>
            <w:tr w:rsidR="00E17EAC" w:rsidRPr="00507098" w14:paraId="1EC2CAE8" w14:textId="77777777" w:rsidTr="00E17EAC">
              <w:trPr>
                <w:trHeight w:val="417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FCF5B9A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0F9EBC7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ED6FA0D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8438683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18C1580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6219509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15F4354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EA6A4D0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A0D9B5A" w14:textId="77777777" w:rsidR="00E17EAC" w:rsidRPr="00507098" w:rsidRDefault="00E17EAC" w:rsidP="00C0625C">
                  <w:pPr>
                    <w:jc w:val="center"/>
                  </w:pPr>
                </w:p>
              </w:tc>
            </w:tr>
            <w:tr w:rsidR="00E17EAC" w:rsidRPr="00507098" w14:paraId="357A1041" w14:textId="77777777" w:rsidTr="00E17EAC">
              <w:trPr>
                <w:trHeight w:val="417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1EED7E3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2DCDC62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DFF68ED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A693752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17C1BDC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1457CF2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1D72854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633053E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E5CF67D" w14:textId="77777777" w:rsidR="00E17EAC" w:rsidRPr="00507098" w:rsidRDefault="00E17EAC" w:rsidP="00C0625C">
                  <w:pPr>
                    <w:jc w:val="center"/>
                  </w:pPr>
                </w:p>
              </w:tc>
            </w:tr>
            <w:tr w:rsidR="00E17EAC" w:rsidRPr="00507098" w14:paraId="0AC4015C" w14:textId="77777777" w:rsidTr="00E17EAC">
              <w:trPr>
                <w:trHeight w:val="417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6CE6176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67DA928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DCF53B3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5CAD0A6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0B322E1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34E02E2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2D15637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3E56C14" w14:textId="77777777" w:rsidR="00E17EAC" w:rsidRPr="00507098" w:rsidRDefault="00E17EAC" w:rsidP="00C0625C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36FFB8D" w14:textId="77777777" w:rsidR="00E17EAC" w:rsidRPr="00507098" w:rsidRDefault="00E17EAC" w:rsidP="00C0625C">
                  <w:pPr>
                    <w:jc w:val="center"/>
                  </w:pPr>
                </w:p>
              </w:tc>
            </w:tr>
          </w:tbl>
          <w:p w14:paraId="3CBF9078" w14:textId="288A290E" w:rsidR="006C0C30" w:rsidRPr="00B967D9" w:rsidRDefault="006C0C30" w:rsidP="009E75E1">
            <w:pPr>
              <w:rPr>
                <w:rFonts w:ascii="Arial" w:hAnsi="Arial" w:cs="Arial"/>
                <w:sz w:val="24"/>
              </w:rPr>
            </w:pPr>
          </w:p>
        </w:tc>
      </w:tr>
      <w:tr w:rsidR="00B85D75" w:rsidRPr="00B967D9" w14:paraId="1082DF91" w14:textId="77777777" w:rsidTr="00CE762E">
        <w:trPr>
          <w:gridAfter w:val="1"/>
          <w:wAfter w:w="292" w:type="dxa"/>
        </w:trPr>
        <w:tc>
          <w:tcPr>
            <w:tcW w:w="2518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905C0BB" w14:textId="32748E2A" w:rsidR="00B85D75" w:rsidRPr="00DA7933" w:rsidRDefault="00941E1E" w:rsidP="009E75E1">
            <w:pPr>
              <w:pStyle w:val="Paragraphedeliste"/>
              <w:numPr>
                <w:ilvl w:val="0"/>
                <w:numId w:val="4"/>
              </w:num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Diviseurs</w:t>
            </w:r>
          </w:p>
        </w:tc>
        <w:tc>
          <w:tcPr>
            <w:tcW w:w="7371" w:type="dxa"/>
            <w:gridSpan w:val="18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CBF8A6C" w14:textId="34790BDE" w:rsidR="00B85D75" w:rsidRDefault="00941E1E" w:rsidP="00CE762E">
            <w:pPr>
              <w:spacing w:after="36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Les diviseurs de 60 sont 1, 2, 3, 4, 5, 6, 10, 12, 15, 20, 30 et 60</w:t>
            </w:r>
          </w:p>
          <w:p w14:paraId="2CBEA52F" w14:textId="77777777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84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8D3CAFA" w14:textId="77777777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669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01E968F" w14:textId="77777777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</w:p>
        </w:tc>
      </w:tr>
      <w:tr w:rsidR="00B85D75" w:rsidRPr="00B967D9" w14:paraId="2CBD2A12" w14:textId="77777777" w:rsidTr="001C1266">
        <w:trPr>
          <w:gridAfter w:val="1"/>
          <w:wAfter w:w="292" w:type="dxa"/>
        </w:trPr>
        <w:tc>
          <w:tcPr>
            <w:tcW w:w="14842" w:type="dxa"/>
            <w:gridSpan w:val="25"/>
            <w:shd w:val="clear" w:color="auto" w:fill="D9D9D9" w:themeFill="background1" w:themeFillShade="D9"/>
          </w:tcPr>
          <w:p w14:paraId="0597D46E" w14:textId="77777777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  <w:r w:rsidRPr="00B967D9">
              <w:rPr>
                <w:rFonts w:ascii="Arial" w:hAnsi="Arial" w:cs="Arial"/>
                <w:b/>
                <w:sz w:val="44"/>
                <w:szCs w:val="28"/>
              </w:rPr>
              <w:t>O</w:t>
            </w:r>
            <w:r>
              <w:rPr>
                <w:rFonts w:ascii="Arial" w:hAnsi="Arial" w:cs="Arial"/>
                <w:sz w:val="28"/>
                <w:szCs w:val="28"/>
              </w:rPr>
              <w:t>rdre croissant/décroissant</w:t>
            </w:r>
          </w:p>
        </w:tc>
      </w:tr>
      <w:tr w:rsidR="00B85D75" w:rsidRPr="00B967D9" w14:paraId="41026922" w14:textId="77777777" w:rsidTr="00D130C7">
        <w:tc>
          <w:tcPr>
            <w:tcW w:w="249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003D186" w14:textId="77777777" w:rsidR="00B85D75" w:rsidRPr="00DA7933" w:rsidRDefault="00B85D75" w:rsidP="009E75E1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DA7933">
              <w:rPr>
                <w:rFonts w:ascii="Arial" w:hAnsi="Arial" w:cs="Arial"/>
                <w:b/>
                <w:sz w:val="28"/>
                <w:szCs w:val="28"/>
              </w:rPr>
              <w:t>Croisant</w:t>
            </w:r>
          </w:p>
          <w:p w14:paraId="5D89EB7A" w14:textId="77777777" w:rsidR="00B85D75" w:rsidRDefault="00B85D75" w:rsidP="009E75E1">
            <w:pPr>
              <w:rPr>
                <w:rFonts w:ascii="Arial" w:hAnsi="Arial" w:cs="Arial"/>
                <w:sz w:val="28"/>
                <w:szCs w:val="28"/>
              </w:rPr>
            </w:pPr>
          </w:p>
          <w:p w14:paraId="0F1B9372" w14:textId="77777777" w:rsidR="00B85D75" w:rsidRDefault="00B85D75" w:rsidP="009E75E1">
            <w:pPr>
              <w:rPr>
                <w:rFonts w:ascii="Arial" w:hAnsi="Arial" w:cs="Arial"/>
                <w:sz w:val="28"/>
                <w:szCs w:val="28"/>
              </w:rPr>
            </w:pPr>
          </w:p>
          <w:p w14:paraId="2FF43403" w14:textId="77777777" w:rsidR="00B85D75" w:rsidRPr="004C5155" w:rsidRDefault="00B85D75" w:rsidP="009E75E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42" w:type="dxa"/>
            <w:gridSpan w:val="7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67C2863" w14:textId="77777777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  <w:r w:rsidRPr="00DE4E09">
              <w:rPr>
                <w:rFonts w:ascii="Arial" w:hAnsi="Arial" w:cs="Arial"/>
                <w:b/>
                <w:sz w:val="52"/>
                <w:szCs w:val="144"/>
              </w:rPr>
              <w:t>1-2-3-4-5</w:t>
            </w:r>
          </w:p>
        </w:tc>
        <w:tc>
          <w:tcPr>
            <w:tcW w:w="3479" w:type="dxa"/>
            <w:gridSpan w:val="10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4263AE1" w14:textId="77777777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0A94E074" wp14:editId="0C7366A2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406400</wp:posOffset>
                      </wp:positionV>
                      <wp:extent cx="381000" cy="358140"/>
                      <wp:effectExtent l="38100" t="38100" r="38100" b="41910"/>
                      <wp:wrapNone/>
                      <wp:docPr id="350" name="Étoile à 5 branches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5814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350" o:spid="_x0000_s1026" style="position:absolute;margin-left:-3.6pt;margin-top:32pt;width:30pt;height:28.2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000,35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" path="m,136797r145530,1l190500,r44970,136798l381000,136797,263263,221342r44972,136797l190500,273593,72765,358139,117737,221342,,136797xe" fillcolor="#4f81bd [3204]" strokecolor="#243f60 [1604]" strokeweight="2pt">
                      <v:path arrowok="t" o:connecttype="custom" o:connectlocs="0,136797;145530,136798;190500,0;235470,136798;381000,136797;263263,221342;308235,358139;190500,273593;72765,358139;117737,221342;0,136797" o:connectangles="0,0,0,0,0,0,0,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423519F0" wp14:editId="0A30D1CD">
                      <wp:simplePos x="0" y="0"/>
                      <wp:positionH relativeFrom="column">
                        <wp:posOffset>411480</wp:posOffset>
                      </wp:positionH>
                      <wp:positionV relativeFrom="paragraph">
                        <wp:posOffset>231140</wp:posOffset>
                      </wp:positionV>
                      <wp:extent cx="571500" cy="533400"/>
                      <wp:effectExtent l="38100" t="38100" r="38100" b="38100"/>
                      <wp:wrapNone/>
                      <wp:docPr id="31" name="Étoile à 5 branches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334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31" o:spid="_x0000_s1026" style="position:absolute;margin-left:32.4pt;margin-top:18.2pt;width:45pt;height:42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150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" path="m1,203740r218294,2l285750,r67455,203742l571499,203740,394895,329658r67458,203741l285750,407479,109147,533399,176605,329658,1,203740xe" fillcolor="#4f81bd [3204]" strokecolor="#243f60 [1604]" strokeweight="2pt">
                      <v:path arrowok="t" o:connecttype="custom" o:connectlocs="1,203740;218295,203742;285750,0;353205,203742;571499,203740;394895,329658;462353,533399;285750,407479;109147,533399;176605,329658;1,203740" o:connectangles="0,0,0,0,0,0,0,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0DED4F23" wp14:editId="6401A4E4">
                      <wp:simplePos x="0" y="0"/>
                      <wp:positionH relativeFrom="column">
                        <wp:posOffset>1082040</wp:posOffset>
                      </wp:positionH>
                      <wp:positionV relativeFrom="paragraph">
                        <wp:posOffset>55880</wp:posOffset>
                      </wp:positionV>
                      <wp:extent cx="853440" cy="708660"/>
                      <wp:effectExtent l="38100" t="19050" r="60960" b="34290"/>
                      <wp:wrapNone/>
                      <wp:docPr id="27" name="Étoile à 5 branches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3440" cy="70866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27" o:spid="_x0000_s1026" style="position:absolute;margin-left:85.2pt;margin-top:4.4pt;width:67.2pt;height:55.8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3440,708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" path="m1,270683r325986,2l426720,,527453,270685r325986,-2l589710,437974,690447,708658,426720,541364,162993,708658,263730,437974,1,270683xe" fillcolor="#4f81bd [3204]" strokecolor="#243f60 [1604]" strokeweight="2pt">
                      <v:path arrowok="t" o:connecttype="custom" o:connectlocs="1,270683;325987,270685;426720,0;527453,270685;853439,270683;589710,437974;690447,708658;426720,541364;162993,708658;263730,437974;1,270683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6419" w:type="dxa"/>
            <w:gridSpan w:val="8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9AD8634" w14:textId="77777777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Du plus petit au plus grand</w:t>
            </w:r>
          </w:p>
        </w:tc>
      </w:tr>
      <w:tr w:rsidR="00B85D75" w:rsidRPr="00B967D9" w14:paraId="22D1F995" w14:textId="77777777" w:rsidTr="00D130C7">
        <w:tc>
          <w:tcPr>
            <w:tcW w:w="2760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4881AF1" w14:textId="77777777" w:rsidR="00B85D75" w:rsidRPr="00DA7933" w:rsidRDefault="00B85D75" w:rsidP="009E75E1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DA7933">
              <w:rPr>
                <w:rFonts w:ascii="Arial" w:hAnsi="Arial" w:cs="Arial"/>
                <w:b/>
                <w:sz w:val="28"/>
                <w:szCs w:val="28"/>
              </w:rPr>
              <w:t>Décroissant</w:t>
            </w:r>
          </w:p>
          <w:p w14:paraId="447E3E02" w14:textId="77777777" w:rsidR="00B85D75" w:rsidRDefault="00B85D75" w:rsidP="009E75E1">
            <w:pPr>
              <w:rPr>
                <w:rFonts w:ascii="Arial" w:hAnsi="Arial" w:cs="Arial"/>
                <w:sz w:val="28"/>
                <w:szCs w:val="28"/>
              </w:rPr>
            </w:pPr>
          </w:p>
          <w:p w14:paraId="3A1D9DE1" w14:textId="77777777" w:rsidR="00B85D75" w:rsidRDefault="00B85D75" w:rsidP="009E75E1">
            <w:pPr>
              <w:rPr>
                <w:rFonts w:ascii="Arial" w:hAnsi="Arial" w:cs="Arial"/>
                <w:sz w:val="28"/>
                <w:szCs w:val="28"/>
              </w:rPr>
            </w:pPr>
          </w:p>
          <w:p w14:paraId="1D3EA1B3" w14:textId="77777777" w:rsidR="00B85D75" w:rsidRPr="004C5155" w:rsidRDefault="00B85D75" w:rsidP="009E75E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4" w:type="dxa"/>
            <w:gridSpan w:val="8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6CE0528" w14:textId="77777777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2E1F9AFE" wp14:editId="0D89C5CA">
                      <wp:simplePos x="0" y="0"/>
                      <wp:positionH relativeFrom="column">
                        <wp:posOffset>1429385</wp:posOffset>
                      </wp:positionH>
                      <wp:positionV relativeFrom="paragraph">
                        <wp:posOffset>24765</wp:posOffset>
                      </wp:positionV>
                      <wp:extent cx="853440" cy="708660"/>
                      <wp:effectExtent l="38100" t="19050" r="60960" b="34290"/>
                      <wp:wrapNone/>
                      <wp:docPr id="29" name="Étoile à 5 branches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3440" cy="70866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29" o:spid="_x0000_s1026" style="position:absolute;margin-left:112.55pt;margin-top:1.95pt;width:67.2pt;height:55.8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3440,708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" path="m1,270683r325986,2l426720,,527453,270685r325986,-2l589710,437974,690447,708658,426720,541364,162993,708658,263730,437974,1,270683xe" fillcolor="#4f81bd [3204]" strokecolor="#243f60 [1604]" strokeweight="2pt">
                      <v:path arrowok="t" o:connecttype="custom" o:connectlocs="1,270683;325987,270685;426720,0;527453,270685;853439,270683;589710,437974;690447,708658;426720,541364;162993,708658;263730,437974;1,270683" o:connectangles="0,0,0,0,0,0,0,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52"/>
                <w:szCs w:val="144"/>
              </w:rPr>
              <w:t>5-4-3-2-1</w:t>
            </w:r>
          </w:p>
        </w:tc>
        <w:tc>
          <w:tcPr>
            <w:tcW w:w="3121" w:type="dxa"/>
            <w:gridSpan w:val="7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8A87AB1" w14:textId="77777777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79757CBE" wp14:editId="2B3F853A">
                      <wp:simplePos x="0" y="0"/>
                      <wp:positionH relativeFrom="column">
                        <wp:posOffset>662940</wp:posOffset>
                      </wp:positionH>
                      <wp:positionV relativeFrom="paragraph">
                        <wp:posOffset>207645</wp:posOffset>
                      </wp:positionV>
                      <wp:extent cx="571500" cy="533400"/>
                      <wp:effectExtent l="38100" t="38100" r="38100" b="38100"/>
                      <wp:wrapNone/>
                      <wp:docPr id="30" name="Étoile à 5 branches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334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30" o:spid="_x0000_s1026" style="position:absolute;margin-left:52.2pt;margin-top:16.35pt;width:45pt;height:42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150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" path="m1,203740r218294,2l285750,r67455,203742l571499,203740,394895,329658r67458,203741l285750,407479,109147,533399,176605,329658,1,203740xe" fillcolor="#4f81bd [3204]" strokecolor="#243f60 [1604]" strokeweight="2pt">
                      <v:path arrowok="t" o:connecttype="custom" o:connectlocs="1,203740;218295,203742;285750,0;353205,203742;571499,203740;394895,329658;462353,533399;285750,407479;109147,533399;176605,329658;1,203740" o:connectangles="0,0,0,0,0,0,0,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3EE6D3D1" wp14:editId="3858D949">
                      <wp:simplePos x="0" y="0"/>
                      <wp:positionH relativeFrom="column">
                        <wp:posOffset>1341120</wp:posOffset>
                      </wp:positionH>
                      <wp:positionV relativeFrom="paragraph">
                        <wp:posOffset>382905</wp:posOffset>
                      </wp:positionV>
                      <wp:extent cx="381000" cy="358140"/>
                      <wp:effectExtent l="38100" t="38100" r="38100" b="41910"/>
                      <wp:wrapNone/>
                      <wp:docPr id="288" name="Étoile à 5 branches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5814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288" o:spid="_x0000_s1026" style="position:absolute;margin-left:105.6pt;margin-top:30.15pt;width:30pt;height:28.2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000,35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" path="m,136797r145530,1l190500,r44970,136798l381000,136797,263263,221342r44972,136797l190500,273593,72765,358139,117737,221342,,136797xe" fillcolor="#4f81bd [3204]" strokecolor="#243f60 [1604]" strokeweight="2pt">
                      <v:path arrowok="t" o:connecttype="custom" o:connectlocs="0,136797;145530,136798;190500,0;235470,136798;381000,136797;263263,221342;308235,358139;190500,273593;72765,358139;117737,221342;0,136797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6419" w:type="dxa"/>
            <w:gridSpan w:val="8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277A3C0" w14:textId="77777777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Du plus grand au plus petit</w:t>
            </w:r>
          </w:p>
        </w:tc>
      </w:tr>
    </w:tbl>
    <w:p w14:paraId="1AD16BCF" w14:textId="77777777" w:rsidR="00CE762E" w:rsidRDefault="00CE762E">
      <w:r>
        <w:br w:type="page"/>
      </w:r>
    </w:p>
    <w:tbl>
      <w:tblPr>
        <w:tblStyle w:val="Grilledutableau"/>
        <w:tblW w:w="15134" w:type="dxa"/>
        <w:tblLayout w:type="fixed"/>
        <w:tblLook w:val="04A0" w:firstRow="1" w:lastRow="0" w:firstColumn="1" w:lastColumn="0" w:noHBand="0" w:noVBand="1"/>
      </w:tblPr>
      <w:tblGrid>
        <w:gridCol w:w="4061"/>
        <w:gridCol w:w="10492"/>
        <w:gridCol w:w="289"/>
        <w:gridCol w:w="292"/>
      </w:tblGrid>
      <w:tr w:rsidR="00B85D75" w:rsidRPr="00B967D9" w14:paraId="186CE461" w14:textId="77777777" w:rsidTr="006E79E1">
        <w:tc>
          <w:tcPr>
            <w:tcW w:w="15134" w:type="dxa"/>
            <w:gridSpan w:val="4"/>
            <w:shd w:val="clear" w:color="auto" w:fill="D9D9D9" w:themeFill="background1" w:themeFillShade="D9"/>
          </w:tcPr>
          <w:p w14:paraId="4480B357" w14:textId="77777777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  <w:r w:rsidRPr="00837E59">
              <w:rPr>
                <w:rFonts w:ascii="Arial" w:hAnsi="Arial" w:cs="Arial"/>
                <w:b/>
                <w:sz w:val="44"/>
                <w:szCs w:val="28"/>
              </w:rPr>
              <w:lastRenderedPageBreak/>
              <w:t>V</w:t>
            </w:r>
            <w:r>
              <w:rPr>
                <w:rFonts w:ascii="Arial" w:hAnsi="Arial" w:cs="Arial"/>
                <w:sz w:val="28"/>
                <w:szCs w:val="28"/>
              </w:rPr>
              <w:t>aleur de position</w:t>
            </w:r>
          </w:p>
        </w:tc>
      </w:tr>
      <w:tr w:rsidR="00B85D75" w:rsidRPr="00B967D9" w14:paraId="76CBC843" w14:textId="77777777" w:rsidTr="00D130C7">
        <w:tc>
          <w:tcPr>
            <w:tcW w:w="40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4821390" w14:textId="29B9457D" w:rsidR="00B85D75" w:rsidRPr="0019150B" w:rsidRDefault="00CB32E4" w:rsidP="009E75E1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Valeur d’un chiffre en fonction de sa position dans le nombre</w:t>
            </w:r>
          </w:p>
        </w:tc>
        <w:tc>
          <w:tcPr>
            <w:tcW w:w="1049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D35493D" w14:textId="77777777" w:rsidR="00B85D75" w:rsidRPr="006C0C30" w:rsidRDefault="00B85D75" w:rsidP="009E75E1">
            <w:pPr>
              <w:rPr>
                <w:rFonts w:ascii="Arial" w:hAnsi="Arial" w:cs="Arial"/>
                <w:sz w:val="12"/>
              </w:rPr>
            </w:pP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59"/>
              <w:gridCol w:w="1559"/>
              <w:gridCol w:w="1418"/>
              <w:gridCol w:w="1134"/>
              <w:gridCol w:w="1417"/>
              <w:gridCol w:w="1276"/>
              <w:gridCol w:w="1026"/>
            </w:tblGrid>
            <w:tr w:rsidR="006C0C30" w14:paraId="75F94D1B" w14:textId="77777777" w:rsidTr="006C0C30">
              <w:tc>
                <w:tcPr>
                  <w:tcW w:w="155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</w:tcBorders>
                </w:tcPr>
                <w:p w14:paraId="7DD05A3A" w14:textId="77777777" w:rsidR="006C0C30" w:rsidRDefault="006C0C30" w:rsidP="006E79E1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1559" w:type="dxa"/>
                </w:tcPr>
                <w:p w14:paraId="1763F5AF" w14:textId="19DAE6AE" w:rsidR="006C0C30" w:rsidRDefault="006C0C30" w:rsidP="006E79E1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Centaines de mille</w:t>
                  </w:r>
                </w:p>
              </w:tc>
              <w:tc>
                <w:tcPr>
                  <w:tcW w:w="1418" w:type="dxa"/>
                </w:tcPr>
                <w:p w14:paraId="70D4F6F7" w14:textId="77777777" w:rsidR="006C0C30" w:rsidRDefault="006C0C30" w:rsidP="006E79E1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Dizaines de mille</w:t>
                  </w:r>
                </w:p>
              </w:tc>
              <w:tc>
                <w:tcPr>
                  <w:tcW w:w="1134" w:type="dxa"/>
                </w:tcPr>
                <w:p w14:paraId="35134B01" w14:textId="77777777" w:rsidR="006C0C30" w:rsidRDefault="006C0C30" w:rsidP="006E79E1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Unités de mille</w:t>
                  </w:r>
                </w:p>
              </w:tc>
              <w:tc>
                <w:tcPr>
                  <w:tcW w:w="1417" w:type="dxa"/>
                </w:tcPr>
                <w:p w14:paraId="40314725" w14:textId="77777777" w:rsidR="006C0C30" w:rsidRDefault="006C0C30" w:rsidP="006E79E1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Centaines</w:t>
                  </w:r>
                </w:p>
              </w:tc>
              <w:tc>
                <w:tcPr>
                  <w:tcW w:w="1276" w:type="dxa"/>
                </w:tcPr>
                <w:p w14:paraId="3D8331DB" w14:textId="77777777" w:rsidR="006C0C30" w:rsidRDefault="006C0C30" w:rsidP="006E79E1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Dizaines</w:t>
                  </w:r>
                </w:p>
              </w:tc>
              <w:tc>
                <w:tcPr>
                  <w:tcW w:w="1026" w:type="dxa"/>
                </w:tcPr>
                <w:p w14:paraId="6D1C691C" w14:textId="77777777" w:rsidR="006C0C30" w:rsidRDefault="006C0C30" w:rsidP="006E79E1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Unités</w:t>
                  </w:r>
                </w:p>
              </w:tc>
            </w:tr>
            <w:tr w:rsidR="006C0C30" w14:paraId="2CFE8818" w14:textId="77777777" w:rsidTr="006C0C30">
              <w:tc>
                <w:tcPr>
                  <w:tcW w:w="155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18" w:space="0" w:color="auto"/>
                  </w:tcBorders>
                </w:tcPr>
                <w:p w14:paraId="6C9796F8" w14:textId="77777777" w:rsidR="006C0C30" w:rsidRDefault="006C0C30" w:rsidP="006C0C30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1559" w:type="dxa"/>
                  <w:tcBorders>
                    <w:bottom w:val="single" w:sz="18" w:space="0" w:color="auto"/>
                  </w:tcBorders>
                </w:tcPr>
                <w:p w14:paraId="1362FE80" w14:textId="3D226C0A" w:rsidR="006C0C30" w:rsidRDefault="006C0C30" w:rsidP="006C0C30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</w:p>
                <w:p w14:paraId="78100143" w14:textId="57CA3217" w:rsidR="006C0C30" w:rsidRDefault="006C0C30" w:rsidP="006C0C30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7</w:t>
                  </w:r>
                </w:p>
              </w:tc>
              <w:tc>
                <w:tcPr>
                  <w:tcW w:w="1418" w:type="dxa"/>
                  <w:tcBorders>
                    <w:bottom w:val="single" w:sz="18" w:space="0" w:color="auto"/>
                  </w:tcBorders>
                </w:tcPr>
                <w:p w14:paraId="02F0820A" w14:textId="77777777" w:rsidR="006C0C30" w:rsidRDefault="006C0C30" w:rsidP="006C0C30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</w:p>
                <w:p w14:paraId="190D5C4E" w14:textId="5FB95967" w:rsidR="006C0C30" w:rsidRDefault="006C0C30" w:rsidP="006C0C30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4</w:t>
                  </w:r>
                </w:p>
              </w:tc>
              <w:tc>
                <w:tcPr>
                  <w:tcW w:w="1134" w:type="dxa"/>
                  <w:tcBorders>
                    <w:bottom w:val="single" w:sz="18" w:space="0" w:color="auto"/>
                  </w:tcBorders>
                </w:tcPr>
                <w:p w14:paraId="3BB7C08F" w14:textId="77777777" w:rsidR="006C0C30" w:rsidRDefault="006C0C30" w:rsidP="006C0C30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</w:p>
                <w:p w14:paraId="309AE4A5" w14:textId="22E7EB8C" w:rsidR="006C0C30" w:rsidRDefault="006C0C30" w:rsidP="006C0C30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5</w:t>
                  </w:r>
                </w:p>
              </w:tc>
              <w:tc>
                <w:tcPr>
                  <w:tcW w:w="1417" w:type="dxa"/>
                  <w:tcBorders>
                    <w:bottom w:val="single" w:sz="18" w:space="0" w:color="auto"/>
                  </w:tcBorders>
                </w:tcPr>
                <w:p w14:paraId="702A501D" w14:textId="77777777" w:rsidR="006C0C30" w:rsidRDefault="006C0C30" w:rsidP="006C0C30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</w:p>
                <w:p w14:paraId="41424C48" w14:textId="225060F2" w:rsidR="006C0C30" w:rsidRDefault="006C0C30" w:rsidP="006C0C30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3</w:t>
                  </w:r>
                </w:p>
              </w:tc>
              <w:tc>
                <w:tcPr>
                  <w:tcW w:w="1276" w:type="dxa"/>
                  <w:tcBorders>
                    <w:bottom w:val="single" w:sz="18" w:space="0" w:color="auto"/>
                  </w:tcBorders>
                </w:tcPr>
                <w:p w14:paraId="00A3F9DC" w14:textId="77777777" w:rsidR="006C0C30" w:rsidRDefault="006C0C30" w:rsidP="006C0C30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</w:p>
                <w:p w14:paraId="277544CB" w14:textId="2DB52D83" w:rsidR="006C0C30" w:rsidRDefault="006C0C30" w:rsidP="006C0C30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6</w:t>
                  </w:r>
                </w:p>
              </w:tc>
              <w:tc>
                <w:tcPr>
                  <w:tcW w:w="1026" w:type="dxa"/>
                  <w:tcBorders>
                    <w:bottom w:val="single" w:sz="18" w:space="0" w:color="auto"/>
                  </w:tcBorders>
                </w:tcPr>
                <w:p w14:paraId="1A9FC419" w14:textId="77777777" w:rsidR="006C0C30" w:rsidRDefault="006C0C30" w:rsidP="006C0C30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</w:p>
                <w:p w14:paraId="58DCE308" w14:textId="7E32B953" w:rsidR="006C0C30" w:rsidRDefault="006C0C30" w:rsidP="006C0C30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9</w:t>
                  </w:r>
                </w:p>
              </w:tc>
            </w:tr>
            <w:tr w:rsidR="006C0C30" w14:paraId="2769177E" w14:textId="77777777" w:rsidTr="006C0C30">
              <w:tc>
                <w:tcPr>
                  <w:tcW w:w="1559" w:type="dxa"/>
                  <w:tcBorders>
                    <w:top w:val="single" w:sz="18" w:space="0" w:color="auto"/>
                  </w:tcBorders>
                </w:tcPr>
                <w:p w14:paraId="029AF306" w14:textId="77777777" w:rsidR="006C0C30" w:rsidRDefault="006C0C30" w:rsidP="006C0C30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</w:p>
                <w:p w14:paraId="01FA83B2" w14:textId="25013E76" w:rsidR="006C0C30" w:rsidRDefault="006C0C30" w:rsidP="006C0C30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Valeur :</w:t>
                  </w:r>
                </w:p>
              </w:tc>
              <w:tc>
                <w:tcPr>
                  <w:tcW w:w="1559" w:type="dxa"/>
                  <w:tcBorders>
                    <w:top w:val="single" w:sz="18" w:space="0" w:color="auto"/>
                  </w:tcBorders>
                </w:tcPr>
                <w:p w14:paraId="05B6F366" w14:textId="0E87920C" w:rsidR="006C0C30" w:rsidRDefault="006C0C30" w:rsidP="006C0C30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</w:p>
                <w:p w14:paraId="3C6409DD" w14:textId="6DB7155D" w:rsidR="006C0C30" w:rsidRDefault="006C0C30" w:rsidP="006C0C30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700 000</w:t>
                  </w:r>
                </w:p>
              </w:tc>
              <w:tc>
                <w:tcPr>
                  <w:tcW w:w="1418" w:type="dxa"/>
                  <w:tcBorders>
                    <w:top w:val="single" w:sz="18" w:space="0" w:color="auto"/>
                  </w:tcBorders>
                </w:tcPr>
                <w:p w14:paraId="23BB8873" w14:textId="77777777" w:rsidR="006C0C30" w:rsidRDefault="006C0C30" w:rsidP="006C0C30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</w:p>
                <w:p w14:paraId="64DB36D4" w14:textId="64EE6B51" w:rsidR="006C0C30" w:rsidRDefault="006C0C30" w:rsidP="006C0C30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40 000</w:t>
                  </w:r>
                </w:p>
              </w:tc>
              <w:tc>
                <w:tcPr>
                  <w:tcW w:w="1134" w:type="dxa"/>
                  <w:tcBorders>
                    <w:top w:val="single" w:sz="18" w:space="0" w:color="auto"/>
                  </w:tcBorders>
                </w:tcPr>
                <w:p w14:paraId="2997E063" w14:textId="77777777" w:rsidR="006C0C30" w:rsidRDefault="006C0C30" w:rsidP="006C0C30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</w:p>
                <w:p w14:paraId="48D35129" w14:textId="3BAAE415" w:rsidR="006C0C30" w:rsidRDefault="006C0C30" w:rsidP="006C0C30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5 000</w:t>
                  </w:r>
                </w:p>
              </w:tc>
              <w:tc>
                <w:tcPr>
                  <w:tcW w:w="1417" w:type="dxa"/>
                  <w:tcBorders>
                    <w:top w:val="single" w:sz="18" w:space="0" w:color="auto"/>
                  </w:tcBorders>
                </w:tcPr>
                <w:p w14:paraId="25FCC396" w14:textId="77777777" w:rsidR="006C0C30" w:rsidRDefault="006C0C30" w:rsidP="006C0C30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</w:p>
                <w:p w14:paraId="6DDD6C2E" w14:textId="6CE80FAE" w:rsidR="006C0C30" w:rsidRDefault="006C0C30" w:rsidP="006C0C30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300</w:t>
                  </w:r>
                </w:p>
              </w:tc>
              <w:tc>
                <w:tcPr>
                  <w:tcW w:w="1276" w:type="dxa"/>
                  <w:tcBorders>
                    <w:top w:val="single" w:sz="18" w:space="0" w:color="auto"/>
                  </w:tcBorders>
                </w:tcPr>
                <w:p w14:paraId="1DAE7D46" w14:textId="77777777" w:rsidR="006C0C30" w:rsidRDefault="006C0C30" w:rsidP="006C0C30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</w:p>
                <w:p w14:paraId="628C1C31" w14:textId="4A08B208" w:rsidR="006C0C30" w:rsidRDefault="006C0C30" w:rsidP="006C0C30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60</w:t>
                  </w:r>
                </w:p>
              </w:tc>
              <w:tc>
                <w:tcPr>
                  <w:tcW w:w="1026" w:type="dxa"/>
                  <w:tcBorders>
                    <w:top w:val="single" w:sz="18" w:space="0" w:color="auto"/>
                  </w:tcBorders>
                </w:tcPr>
                <w:p w14:paraId="4AA2C14F" w14:textId="77777777" w:rsidR="006C0C30" w:rsidRDefault="006C0C30" w:rsidP="006C0C30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</w:p>
                <w:p w14:paraId="34226AD4" w14:textId="60DEDCD2" w:rsidR="006C0C30" w:rsidRDefault="006C0C30" w:rsidP="006C0C30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9</w:t>
                  </w:r>
                </w:p>
              </w:tc>
            </w:tr>
          </w:tbl>
          <w:p w14:paraId="597D8D1F" w14:textId="77777777" w:rsidR="00B85D75" w:rsidRDefault="00B85D75" w:rsidP="009E75E1">
            <w:pPr>
              <w:rPr>
                <w:rFonts w:ascii="Arial" w:hAnsi="Arial" w:cs="Arial"/>
                <w:sz w:val="24"/>
              </w:rPr>
            </w:pPr>
          </w:p>
          <w:p w14:paraId="409BC0DF" w14:textId="77777777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8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242F6FD" w14:textId="77777777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9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E0A28CB" w14:textId="021FCD6A" w:rsidR="00B85D75" w:rsidRPr="00B967D9" w:rsidRDefault="00B85D75" w:rsidP="009E75E1">
            <w:pPr>
              <w:rPr>
                <w:rFonts w:ascii="Arial" w:hAnsi="Arial" w:cs="Arial"/>
                <w:sz w:val="24"/>
              </w:rPr>
            </w:pPr>
          </w:p>
        </w:tc>
      </w:tr>
    </w:tbl>
    <w:p w14:paraId="0856A0B6" w14:textId="77777777" w:rsidR="00B967D9" w:rsidRDefault="00B967D9"/>
    <w:tbl>
      <w:tblPr>
        <w:tblW w:w="14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 w:rsidR="00CE762E" w:rsidRPr="00507098" w14:paraId="2B66DF83" w14:textId="34FE7122" w:rsidTr="00625D46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C81535F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8685362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553916C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1FEA644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13D43DC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66141DC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C28872F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9D71659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B815355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1D3C980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0B5FE2A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C64EF84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7660CDF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BBC75C1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11D47E8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AD8FB17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F1E1E1E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36A074F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046F4DA" w14:textId="77777777" w:rsidR="00CE762E" w:rsidRPr="00507098" w:rsidRDefault="00CE762E" w:rsidP="00C0625C">
            <w:pPr>
              <w:jc w:val="center"/>
            </w:pPr>
          </w:p>
        </w:tc>
      </w:tr>
      <w:tr w:rsidR="00CE762E" w:rsidRPr="00507098" w14:paraId="6C929113" w14:textId="5D2C1E51" w:rsidTr="00625D46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4997331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DE4E708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17FFBA4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5E5A555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6049727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92794DF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E8729D2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25C2BF8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50F71ED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056F376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1B78040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A5172F3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C97E75B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22B4259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7F6A56E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2D4E2C9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5313247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CC08201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0940270" w14:textId="77777777" w:rsidR="00CE762E" w:rsidRPr="00507098" w:rsidRDefault="00CE762E" w:rsidP="00C0625C">
            <w:pPr>
              <w:jc w:val="center"/>
            </w:pPr>
          </w:p>
        </w:tc>
      </w:tr>
      <w:tr w:rsidR="00CE762E" w:rsidRPr="00507098" w14:paraId="7B742566" w14:textId="492E4393" w:rsidTr="00625D46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DD46908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8CE3DBB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B23295E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EF6CD59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D308CC5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A955FAC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F8417EF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9970C7B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2C6B0A9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3D8595C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B206A83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5EC1DE7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8FC3B24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4E11445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7BB20AA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17E9B48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5F05F0F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A36395F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EE343C9" w14:textId="77777777" w:rsidR="00CE762E" w:rsidRPr="00507098" w:rsidRDefault="00CE762E" w:rsidP="00C0625C">
            <w:pPr>
              <w:jc w:val="center"/>
            </w:pPr>
          </w:p>
        </w:tc>
      </w:tr>
      <w:tr w:rsidR="00CE762E" w:rsidRPr="00507098" w14:paraId="4194D420" w14:textId="3FAC2BBE" w:rsidTr="00625D46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1CBAA60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D53E323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63DB3BF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8256DCB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EF1E28E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08D4B50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78EFADA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33A5F47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166032F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EC805A8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DC0BE94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66A0FC6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ED4D69C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C4D8716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0612C97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0C05C11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6A76AF2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A3F4B81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B16FAEE" w14:textId="77777777" w:rsidR="00CE762E" w:rsidRPr="00507098" w:rsidRDefault="00CE762E" w:rsidP="00C0625C">
            <w:pPr>
              <w:jc w:val="center"/>
            </w:pPr>
          </w:p>
        </w:tc>
      </w:tr>
      <w:tr w:rsidR="00CE762E" w:rsidRPr="00507098" w14:paraId="4A1DC4D2" w14:textId="4BA54D4F" w:rsidTr="00625D46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59AB65B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B528120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73067B7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707AF13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CD42C57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2B5E78A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7805C32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25DB371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FB9E89D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EFE336A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7AA80A3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DBC9161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3A748D2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6D26D5D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A612BA8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4EF20F6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D8DD199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217851C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F93A92A" w14:textId="77777777" w:rsidR="00CE762E" w:rsidRPr="00507098" w:rsidRDefault="00CE762E" w:rsidP="00C0625C">
            <w:pPr>
              <w:jc w:val="center"/>
            </w:pPr>
          </w:p>
        </w:tc>
      </w:tr>
      <w:tr w:rsidR="00CE762E" w:rsidRPr="00507098" w14:paraId="6DEB2CAF" w14:textId="77777777" w:rsidTr="00625D46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E5F10AD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00F7DF6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D601A4A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ADD4D24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6E54A1F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559849E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64176E4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87AEC54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EC95B1D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DB9201C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2118AF8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60D19CB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FA36873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AEAC63D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BC3F06B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6EB260B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61F4080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7FA3370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494075B" w14:textId="77777777" w:rsidR="00CE762E" w:rsidRPr="00507098" w:rsidRDefault="00CE762E" w:rsidP="00C0625C">
            <w:pPr>
              <w:jc w:val="center"/>
            </w:pPr>
          </w:p>
        </w:tc>
      </w:tr>
      <w:tr w:rsidR="00CE762E" w:rsidRPr="00507098" w14:paraId="2092C9AB" w14:textId="77777777" w:rsidTr="00625D46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21E34BA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BD9A6DB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7E2C699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1E9A76A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BC83A17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B69611E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4BF90CA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4228DDD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CA95A7B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80122FC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EA7F298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C126AEA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99C679A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03F5B8E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9A843E7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741F5A5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8799707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BA3CA72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59A6EA0" w14:textId="77777777" w:rsidR="00CE762E" w:rsidRPr="00507098" w:rsidRDefault="00CE762E" w:rsidP="00C0625C">
            <w:pPr>
              <w:jc w:val="center"/>
            </w:pPr>
          </w:p>
        </w:tc>
      </w:tr>
      <w:tr w:rsidR="00CE762E" w:rsidRPr="00507098" w14:paraId="7AEEBC5D" w14:textId="77777777" w:rsidTr="00625D46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A4F5AEC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15FD33F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437E49E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F4A34E1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CDB470C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34170BF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08F43FA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32F9994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4236861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D68321F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157BAC8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DA57DAC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0D3025B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A0E32D9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DC1AE37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A451F5D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8D11325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7D83C8B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D9792FD" w14:textId="77777777" w:rsidR="00CE762E" w:rsidRPr="00507098" w:rsidRDefault="00CE762E" w:rsidP="00C0625C">
            <w:pPr>
              <w:jc w:val="center"/>
            </w:pPr>
          </w:p>
        </w:tc>
      </w:tr>
      <w:tr w:rsidR="00CE762E" w:rsidRPr="00507098" w14:paraId="3971AA0D" w14:textId="77777777" w:rsidTr="00625D46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3BD2E6D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BAAE1FD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5AC914E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84F5AD8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75CCD77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E42FC2A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AD097FF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F63E913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6F17D21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95A4529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71C1E7E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CCAB77F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7EE3005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7B50216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61DF0C4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5AA62D2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49E0767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D8ED096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AE4DFFB" w14:textId="77777777" w:rsidR="00CE762E" w:rsidRPr="00507098" w:rsidRDefault="00CE762E" w:rsidP="00C0625C">
            <w:pPr>
              <w:jc w:val="center"/>
            </w:pPr>
          </w:p>
        </w:tc>
      </w:tr>
      <w:tr w:rsidR="00CE762E" w:rsidRPr="00507098" w14:paraId="27389B31" w14:textId="77777777" w:rsidTr="00625D46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89596F4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DCCED7F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9C01FB1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A8C9B33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F2ABB76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5665FBB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37355D0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AAFCDF9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57DB940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338A665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F541183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730977F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E30C9DD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0BCFE40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D72A45C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2181F5D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277E044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BE3745B" w14:textId="77777777" w:rsidR="00CE762E" w:rsidRPr="00507098" w:rsidRDefault="00CE762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FF3CE27" w14:textId="77777777" w:rsidR="00CE762E" w:rsidRPr="00507098" w:rsidRDefault="00CE762E" w:rsidP="00C0625C">
            <w:pPr>
              <w:jc w:val="center"/>
            </w:pPr>
          </w:p>
        </w:tc>
      </w:tr>
    </w:tbl>
    <w:p w14:paraId="12E09A60" w14:textId="5AD91A91" w:rsidR="000C0137" w:rsidRDefault="000C0137">
      <w:pPr>
        <w:rPr>
          <w:rFonts w:ascii="Arial" w:hAnsi="Arial" w:cs="Arial"/>
          <w:sz w:val="24"/>
        </w:rPr>
        <w:sectPr w:rsidR="000C0137" w:rsidSect="002E1ABE">
          <w:headerReference w:type="default" r:id="rId37"/>
          <w:footerReference w:type="default" r:id="rId38"/>
          <w:pgSz w:w="15840" w:h="12240" w:orient="landscape"/>
          <w:pgMar w:top="1134" w:right="851" w:bottom="737" w:left="737" w:header="170" w:footer="709" w:gutter="0"/>
          <w:cols w:space="708"/>
          <w:titlePg/>
          <w:docGrid w:linePitch="360"/>
        </w:sectPr>
      </w:pPr>
    </w:p>
    <w:p w14:paraId="4D8F17C9" w14:textId="77777777" w:rsidR="00BD2AD9" w:rsidRDefault="00BD2AD9">
      <w:pPr>
        <w:rPr>
          <w:rFonts w:ascii="Arial" w:hAnsi="Arial" w:cs="Arial"/>
          <w:sz w:val="24"/>
        </w:rPr>
      </w:pPr>
    </w:p>
    <w:p w14:paraId="05905BBB" w14:textId="77777777" w:rsidR="004E3517" w:rsidRDefault="004E3517" w:rsidP="004E3517">
      <w:pPr>
        <w:jc w:val="center"/>
        <w:rPr>
          <w:rFonts w:ascii="Arial" w:hAnsi="Arial" w:cs="Arial"/>
          <w:sz w:val="24"/>
        </w:rPr>
      </w:pPr>
    </w:p>
    <w:p w14:paraId="7E5E9F0C" w14:textId="77777777" w:rsidR="004E3517" w:rsidRDefault="004E3517" w:rsidP="00454DB2">
      <w:pPr>
        <w:rPr>
          <w:rFonts w:ascii="Arial" w:hAnsi="Arial" w:cs="Arial"/>
          <w:sz w:val="24"/>
        </w:rPr>
      </w:pPr>
    </w:p>
    <w:p w14:paraId="2013572B" w14:textId="77777777" w:rsidR="00743BC8" w:rsidRDefault="00743BC8" w:rsidP="00454DB2">
      <w:pPr>
        <w:rPr>
          <w:rFonts w:ascii="Arial" w:hAnsi="Arial" w:cs="Arial"/>
          <w:sz w:val="24"/>
        </w:rPr>
      </w:pPr>
    </w:p>
    <w:p w14:paraId="0F0898DB" w14:textId="4908AA26" w:rsidR="004E3517" w:rsidRDefault="008E6099" w:rsidP="004E3517">
      <w:pPr>
        <w:jc w:val="center"/>
        <w:rPr>
          <w:rFonts w:ascii="Arial" w:hAnsi="Arial" w:cs="Arial"/>
          <w:sz w:val="24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3FEB0D30" wp14:editId="6C744F97">
                <wp:simplePos x="0" y="0"/>
                <wp:positionH relativeFrom="column">
                  <wp:posOffset>358140</wp:posOffset>
                </wp:positionH>
                <wp:positionV relativeFrom="paragraph">
                  <wp:posOffset>83820</wp:posOffset>
                </wp:positionV>
                <wp:extent cx="8561705" cy="1308735"/>
                <wp:effectExtent l="0" t="0" r="0" b="5715"/>
                <wp:wrapNone/>
                <wp:docPr id="334" name="Zone de text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1705" cy="130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571BD3" w14:textId="43CFD51E" w:rsidR="008F15AB" w:rsidRPr="008E6099" w:rsidRDefault="008F15AB" w:rsidP="008E6099">
                            <w:pPr>
                              <w:pStyle w:val="Sansinterligne"/>
                              <w:jc w:val="center"/>
                              <w:rPr>
                                <w:rFonts w:ascii="Broadway" w:hAnsi="Broadway" w:cs="Arial"/>
                                <w:b/>
                                <w:color w:val="FFA015"/>
                                <w:sz w:val="1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oadway" w:hAnsi="Broadway" w:cs="Arial"/>
                                <w:b/>
                                <w:color w:val="FFA015"/>
                                <w:sz w:val="1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Géométrie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4" o:spid="_x0000_s1031" type="#_x0000_t202" style="position:absolute;left:0;text-align:left;margin-left:28.2pt;margin-top:6.6pt;width:674.15pt;height:103.0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" filled="f" stroked="f">
                <v:textbox>
                  <w:txbxContent>
                    <w:p w14:paraId="68571BD3" w14:textId="43CFD51E" w:rsidR="008F15AB" w:rsidRPr="008E6099" w:rsidRDefault="008F15AB" w:rsidP="008E6099">
                      <w:pPr>
                        <w:pStyle w:val="Sansinterligne"/>
                        <w:jc w:val="center"/>
                        <w:rPr>
                          <w:rFonts w:ascii="Broadway" w:hAnsi="Broadway" w:cs="Arial"/>
                          <w:b/>
                          <w:color w:val="FFA015"/>
                          <w:sz w:val="1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oadway" w:hAnsi="Broadway" w:cs="Arial"/>
                          <w:b/>
                          <w:color w:val="FFA015"/>
                          <w:sz w:val="1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Géométrie</w:t>
                      </w:r>
                    </w:p>
                  </w:txbxContent>
                </v:textbox>
              </v:shape>
            </w:pict>
          </mc:Fallback>
        </mc:AlternateContent>
      </w:r>
    </w:p>
    <w:p w14:paraId="4C18BF40" w14:textId="7F35ABB1" w:rsidR="007664F9" w:rsidRPr="004E3517" w:rsidRDefault="008E6099" w:rsidP="004E3517">
      <w:pPr>
        <w:jc w:val="center"/>
        <w:rPr>
          <w:rFonts w:ascii="Arial" w:hAnsi="Arial" w:cs="Arial"/>
          <w:sz w:val="120"/>
          <w:szCs w:val="120"/>
        </w:rPr>
      </w:pP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11CB1AFF" wp14:editId="34BA1595">
                <wp:simplePos x="0" y="0"/>
                <wp:positionH relativeFrom="column">
                  <wp:posOffset>2409190</wp:posOffset>
                </wp:positionH>
                <wp:positionV relativeFrom="paragraph">
                  <wp:posOffset>1412240</wp:posOffset>
                </wp:positionV>
                <wp:extent cx="4251325" cy="1445895"/>
                <wp:effectExtent l="0" t="0" r="15875" b="20955"/>
                <wp:wrapSquare wrapText="bothSides"/>
                <wp:docPr id="377" name="Groupe 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1325" cy="1445895"/>
                          <a:chOff x="0" y="0"/>
                          <a:chExt cx="1699016" cy="486361"/>
                        </a:xfrm>
                      </wpg:grpSpPr>
                      <wps:wsp>
                        <wps:cNvPr id="378" name="Rectangle 378"/>
                        <wps:cNvSpPr/>
                        <wps:spPr>
                          <a:xfrm>
                            <a:off x="457200" y="23446"/>
                            <a:ext cx="251460" cy="457200"/>
                          </a:xfrm>
                          <a:prstGeom prst="rect">
                            <a:avLst/>
                          </a:prstGeom>
                          <a:solidFill>
                            <a:srgbClr val="FFFA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Pentagone régulier 379"/>
                        <wps:cNvSpPr/>
                        <wps:spPr>
                          <a:xfrm rot="19566704">
                            <a:off x="762000" y="0"/>
                            <a:ext cx="426720" cy="433705"/>
                          </a:xfrm>
                          <a:prstGeom prst="pentagon">
                            <a:avLst/>
                          </a:prstGeom>
                          <a:solidFill>
                            <a:srgbClr val="FFC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Ellipse 380"/>
                        <wps:cNvSpPr/>
                        <wps:spPr>
                          <a:xfrm>
                            <a:off x="0" y="70339"/>
                            <a:ext cx="381000" cy="357505"/>
                          </a:xfrm>
                          <a:prstGeom prst="ellipse">
                            <a:avLst/>
                          </a:prstGeom>
                          <a:solidFill>
                            <a:srgbClr val="4F81BD">
                              <a:lumMod val="75000"/>
                            </a:srgb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Triangle isocèle 381"/>
                        <wps:cNvSpPr/>
                        <wps:spPr>
                          <a:xfrm>
                            <a:off x="1184031" y="23446"/>
                            <a:ext cx="514985" cy="462915"/>
                          </a:xfrm>
                          <a:prstGeom prst="triangle">
                            <a:avLst/>
                          </a:prstGeom>
                          <a:solidFill>
                            <a:srgbClr val="00B05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377" o:spid="_x0000_s1026" style="position:absolute;margin-left:189.7pt;margin-top:111.2pt;width:334.75pt;height:113.85pt;z-index:251725824;mso-width-relative:margin;mso-height-relative:margin" coordsize="16990,4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">
                <v:rect id="Rectangle 378" o:spid="_x0000_s1027" style="position:absolute;left:4572;top:234;width:2514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yh4sIA&#10;AADcAAAADwAAAGRycy9kb3ducmV2LnhtbERPy2rCQBTdF/yH4Rbc1Ukr2BIdRSxKVpbaUnR3yVyT&#10;kMydMDN5/X1nUejycN6b3Wga0ZPzlWUFz4sEBHFudcWFgu+v49MbCB+QNTaWScFEHnbb2cMGU20H&#10;/qT+EgoRQ9inqKAMoU2l9HlJBv3CtsSRu1tnMEToCqkdDjHcNPIlSVbSYMWxocSWDiXl9aUzCm7V&#10;jz9157G/TkNWG+s+ru9WKjV/HPdrEIHG8C/+c2dawfI1ro1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KHiwgAAANwAAAAPAAAAAAAAAAAAAAAAAJgCAABkcnMvZG93&#10;bnJldi54bWxQSwUGAAAAAAQABAD1AAAAhwMAAAAA&#10;" fillcolor="#fffa00" strokecolor="windowText" strokeweight="1pt"/>
                <v:shapetype id="_x0000_t56" coordsize="21600,21600" o:spt="56" path="m10800,l,8259,4200,21600r13200,l21600,8259xe">
                  <v:stroke joinstyle="miter"/>
                  <v:path gradientshapeok="t" o:connecttype="custom" o:connectlocs="10800,0;0,8259;4200,21600;10800,21600;17400,21600;21600,8259" o:connectangles="270,180,90,90,90,0" textboxrect="4200,5077,17400,21600"/>
                </v:shapetype>
                <v:shape id="Pentagone régulier 379" o:spid="_x0000_s1028" type="#_x0000_t56" style="position:absolute;left:7620;width:4267;height:4337;rotation:-222090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APqMYA&#10;AADcAAAADwAAAGRycy9kb3ducmV2LnhtbESPT2vCQBTE70K/w/IKvUjdqOCf6CoqCD3ZGovi7ZF9&#10;zYZm34bsauK37xYKPQ4z8xtmue5sJe7U+NKxguEgAUGcO11yoeDztH+dgfABWWPlmBQ8yMN69dRb&#10;Yqpdy0e6Z6EQEcI+RQUmhDqV0ueGLPqBq4mj9+UaiyHKppC6wTbCbSVHSTKRFkuOCwZr2hnKv7Ob&#10;VeAPZra/XrLbRr9vj5PWHubnj75SL8/dZgEiUBf+w3/tN61gPJ3D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APqMYAAADcAAAADwAAAAAAAAAAAAAAAACYAgAAZHJz&#10;L2Rvd25yZXYueG1sUEsFBgAAAAAEAAQA9QAAAIsDAAAAAA==&#10;" fillcolor="#ffc000" strokecolor="windowText" strokeweight="1pt"/>
                <v:oval id="Ellipse 380" o:spid="_x0000_s1029" style="position:absolute;top:703;width:3810;height:3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IYjMIA&#10;AADcAAAADwAAAGRycy9kb3ducmV2LnhtbERPz2vCMBS+C/sfwht4s+kmjNKZFuk2GAoD6y7ens2z&#10;rWteSpJp/e+Xw8Djx/d7VU5mEBdyvres4ClJQRA3VvfcKvjefywyED4gaxwsk4IbeSiLh9kKc22v&#10;vKNLHVoRQ9jnqKALYcyl9E1HBn1iR+LInawzGCJ0rdQOrzHcDPI5TV+kwZ5jQ4cjVR01P/WvUfDl&#10;+P1typqNOZyO50NabTcVHpWaP07rVxCBpnAX/7s/tYJlFufHM/EIy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UhiMwgAAANwAAAAPAAAAAAAAAAAAAAAAAJgCAABkcnMvZG93&#10;bnJldi54bWxQSwUGAAAAAAQABAD1AAAAhwMAAAAA&#10;" fillcolor="#376092" strokecolor="windowText" strokeweight="1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angle isocèle 381" o:spid="_x0000_s1030" type="#_x0000_t5" style="position:absolute;left:11840;top:234;width:5150;height:4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5qPMQA&#10;AADcAAAADwAAAGRycy9kb3ducmV2LnhtbESP0WoCMRRE3wv+Q7iFvpSatUKR1SiiCC2IVO0HXJO7&#10;m6Wbm3UTdf17Iwg+DjNzhpnMOleLM7Wh8qxg0M9AEGtvKi4V/O1XHyMQISIbrD2TgisFmE17LxPM&#10;jb/wls67WIoE4ZCjAhtjk0sZtCWHoe8b4uQVvnUYk2xLaVq8JLir5WeWfUmHFacFiw0tLOn/3ckl&#10;ynH/u14u7fD956gP2RyLTa0Lpd5eu/kYRKQuPsOP9rdRMBwN4H4mHQE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OajzEAAAA3AAAAA8AAAAAAAAAAAAAAAAAmAIAAGRycy9k&#10;b3ducmV2LnhtbFBLBQYAAAAABAAEAPUAAACJAwAAAAA=&#10;" fillcolor="#00b050" strokecolor="windowText" strokeweight="1pt"/>
                <w10:wrap type="square"/>
              </v:group>
            </w:pict>
          </mc:Fallback>
        </mc:AlternateContent>
      </w:r>
      <w:r w:rsidR="004E3517" w:rsidRPr="004E3517">
        <w:rPr>
          <w:rFonts w:ascii="Arial" w:hAnsi="Arial" w:cs="Arial"/>
          <w:sz w:val="120"/>
          <w:szCs w:val="120"/>
        </w:rPr>
        <w:br w:type="page"/>
      </w:r>
    </w:p>
    <w:p w14:paraId="356898F6" w14:textId="141D63E3" w:rsidR="001B12FF" w:rsidRPr="00D700D7" w:rsidRDefault="00620A76" w:rsidP="00D700D7">
      <w:pPr>
        <w:rPr>
          <w:rFonts w:ascii="Ravie" w:hAnsi="Ravie" w:cs="Arial"/>
          <w:sz w:val="120"/>
          <w:szCs w:val="120"/>
        </w:rPr>
      </w:pPr>
      <w:r>
        <w:rPr>
          <w:noProof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3AB44096" wp14:editId="3666877D">
                <wp:simplePos x="0" y="0"/>
                <wp:positionH relativeFrom="margin">
                  <wp:posOffset>1035050</wp:posOffset>
                </wp:positionH>
                <wp:positionV relativeFrom="paragraph">
                  <wp:posOffset>-383944</wp:posOffset>
                </wp:positionV>
                <wp:extent cx="6494145" cy="1214755"/>
                <wp:effectExtent l="0" t="0" r="0" b="444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4145" cy="1214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9F948A" w14:textId="5C26805B" w:rsidR="008F15AB" w:rsidRPr="00B050D7" w:rsidRDefault="008F15AB" w:rsidP="001B12FF">
                            <w:pPr>
                              <w:pStyle w:val="Sansinterligne"/>
                              <w:jc w:val="center"/>
                              <w:rPr>
                                <w:rFonts w:ascii="Broadway" w:hAnsi="Broadway" w:cs="Arial"/>
                                <w:b/>
                                <w:color w:val="FFA015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oadway" w:hAnsi="Broadway" w:cs="Arial"/>
                                <w:b/>
                                <w:color w:val="FFA015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Géométrie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32" type="#_x0000_t202" style="position:absolute;margin-left:81.5pt;margin-top:-30.25pt;width:511.35pt;height:95.65pt;z-index:25225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" filled="f" stroked="f">
                <v:textbox>
                  <w:txbxContent>
                    <w:p w14:paraId="7F9F948A" w14:textId="5C26805B" w:rsidR="008F15AB" w:rsidRPr="00B050D7" w:rsidRDefault="008F15AB" w:rsidP="001B12FF">
                      <w:pPr>
                        <w:pStyle w:val="Sansinterligne"/>
                        <w:jc w:val="center"/>
                        <w:rPr>
                          <w:rFonts w:ascii="Broadway" w:hAnsi="Broadway" w:cs="Arial"/>
                          <w:b/>
                          <w:color w:val="FFA015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oadway" w:hAnsi="Broadway" w:cs="Arial"/>
                          <w:b/>
                          <w:color w:val="FFA015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Géométrie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12FF" w:rsidRPr="00360459">
        <w:rPr>
          <w:rFonts w:ascii="Arial" w:hAnsi="Arial" w:cs="Arial"/>
          <w:b/>
          <w:sz w:val="36"/>
        </w:rPr>
        <w:t xml:space="preserve">Table des matières </w:t>
      </w:r>
    </w:p>
    <w:p w14:paraId="08C0ED90" w14:textId="77777777" w:rsidR="001B12FF" w:rsidRPr="00620A76" w:rsidRDefault="001B12FF" w:rsidP="001B12FF">
      <w:pPr>
        <w:pStyle w:val="Sansinterligne"/>
        <w:jc w:val="center"/>
        <w:rPr>
          <w:rFonts w:ascii="Arial" w:hAnsi="Arial" w:cs="Arial"/>
          <w:sz w:val="1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31"/>
        <w:gridCol w:w="2093"/>
        <w:gridCol w:w="5233"/>
        <w:gridCol w:w="2111"/>
      </w:tblGrid>
      <w:tr w:rsidR="00D700D7" w14:paraId="6826FF05" w14:textId="77777777" w:rsidTr="00620A76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6658C5" w14:textId="626D3F2C" w:rsidR="001B12FF" w:rsidRDefault="001B12FF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 w:rsidRPr="00620A76">
              <w:rPr>
                <w:rFonts w:ascii="Arial" w:hAnsi="Arial" w:cs="Arial"/>
                <w:b/>
                <w:sz w:val="40"/>
              </w:rPr>
              <w:t>A</w:t>
            </w:r>
            <w:r>
              <w:rPr>
                <w:rFonts w:ascii="Arial" w:hAnsi="Arial" w:cs="Arial"/>
                <w:sz w:val="28"/>
              </w:rPr>
              <w:t>ngles</w:t>
            </w:r>
            <w:r>
              <w:rPr>
                <w:rFonts w:ascii="Arial" w:hAnsi="Arial" w:cs="Arial"/>
                <w:sz w:val="28"/>
                <w:szCs w:val="28"/>
              </w:rPr>
              <w:t xml:space="preserve"> …..………………………....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</w:tcBorders>
          </w:tcPr>
          <w:p w14:paraId="2D6864E5" w14:textId="1513D7B5" w:rsidR="001B12FF" w:rsidRDefault="001B12FF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16</w:t>
            </w:r>
          </w:p>
        </w:tc>
        <w:tc>
          <w:tcPr>
            <w:tcW w:w="5217" w:type="dxa"/>
            <w:tcBorders>
              <w:top w:val="nil"/>
              <w:bottom w:val="nil"/>
              <w:right w:val="nil"/>
            </w:tcBorders>
          </w:tcPr>
          <w:p w14:paraId="18F36B41" w14:textId="3A8D66C9" w:rsidR="00620A76" w:rsidRPr="00620A76" w:rsidRDefault="00620A76" w:rsidP="000136C0">
            <w:pPr>
              <w:pStyle w:val="Sansinterligne"/>
              <w:rPr>
                <w:rFonts w:ascii="Arial" w:hAnsi="Arial" w:cs="Arial"/>
                <w:sz w:val="24"/>
              </w:rPr>
            </w:pPr>
            <w:r w:rsidRPr="00620A76">
              <w:rPr>
                <w:rFonts w:ascii="Arial" w:hAnsi="Arial" w:cs="Arial"/>
                <w:b/>
                <w:sz w:val="40"/>
                <w:szCs w:val="28"/>
              </w:rPr>
              <w:t>F</w:t>
            </w:r>
            <w:r>
              <w:rPr>
                <w:rFonts w:ascii="Arial" w:hAnsi="Arial" w:cs="Arial"/>
                <w:sz w:val="28"/>
                <w:szCs w:val="28"/>
              </w:rPr>
              <w:t>rise</w:t>
            </w:r>
            <w:r w:rsidRPr="00D10525">
              <w:rPr>
                <w:rFonts w:ascii="Arial" w:hAnsi="Arial" w:cs="Arial"/>
                <w:sz w:val="28"/>
                <w:szCs w:val="28"/>
              </w:rPr>
              <w:t>…</w:t>
            </w:r>
            <w:r>
              <w:rPr>
                <w:rFonts w:ascii="Arial" w:hAnsi="Arial" w:cs="Arial"/>
                <w:sz w:val="28"/>
                <w:szCs w:val="28"/>
              </w:rPr>
              <w:t>……..</w:t>
            </w:r>
            <w:r w:rsidRPr="00D10525">
              <w:rPr>
                <w:rFonts w:ascii="Arial" w:hAnsi="Arial" w:cs="Arial"/>
                <w:sz w:val="28"/>
                <w:szCs w:val="28"/>
              </w:rPr>
              <w:t>………………..………..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4D6649B8" w14:textId="4656BFB0" w:rsidR="001B12FF" w:rsidRDefault="00620A76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20</w:t>
            </w:r>
          </w:p>
        </w:tc>
      </w:tr>
      <w:tr w:rsidR="00D700D7" w14:paraId="6DF2BD6F" w14:textId="77777777" w:rsidTr="00620A76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12413A" w14:textId="11950046" w:rsidR="001B12FF" w:rsidRDefault="001B12FF" w:rsidP="00D700D7">
            <w:pPr>
              <w:pStyle w:val="Sansinterligne"/>
              <w:numPr>
                <w:ilvl w:val="0"/>
                <w:numId w:val="35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Angle droit</w:t>
            </w:r>
            <w:r>
              <w:rPr>
                <w:rFonts w:ascii="Arial" w:hAnsi="Arial" w:cs="Arial"/>
                <w:sz w:val="28"/>
                <w:szCs w:val="28"/>
              </w:rPr>
              <w:t xml:space="preserve"> ……………….…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</w:tcBorders>
          </w:tcPr>
          <w:p w14:paraId="465D22D0" w14:textId="4707945D" w:rsidR="001B12FF" w:rsidRDefault="001B12FF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16</w:t>
            </w:r>
          </w:p>
        </w:tc>
        <w:tc>
          <w:tcPr>
            <w:tcW w:w="5217" w:type="dxa"/>
            <w:tcBorders>
              <w:top w:val="nil"/>
              <w:bottom w:val="nil"/>
              <w:right w:val="nil"/>
            </w:tcBorders>
          </w:tcPr>
          <w:p w14:paraId="7E0D701B" w14:textId="77EF8C8F" w:rsidR="001B12FF" w:rsidRDefault="00620A76" w:rsidP="000136C0">
            <w:pPr>
              <w:pStyle w:val="Sansinterligne"/>
              <w:rPr>
                <w:rFonts w:ascii="Arial" w:hAnsi="Arial" w:cs="Arial"/>
                <w:sz w:val="24"/>
              </w:rPr>
            </w:pPr>
            <w:r w:rsidRPr="00620A76">
              <w:rPr>
                <w:rFonts w:ascii="Arial" w:hAnsi="Arial" w:cs="Arial"/>
                <w:b/>
                <w:sz w:val="40"/>
                <w:szCs w:val="28"/>
              </w:rPr>
              <w:t>I</w:t>
            </w:r>
            <w:r>
              <w:rPr>
                <w:rFonts w:ascii="Arial" w:hAnsi="Arial" w:cs="Arial"/>
                <w:sz w:val="28"/>
                <w:szCs w:val="28"/>
              </w:rPr>
              <w:t>sométrique</w:t>
            </w:r>
            <w:r w:rsidRPr="00D10525">
              <w:rPr>
                <w:rFonts w:ascii="Arial" w:hAnsi="Arial" w:cs="Arial"/>
                <w:sz w:val="28"/>
                <w:szCs w:val="28"/>
              </w:rPr>
              <w:t>…</w:t>
            </w:r>
            <w:r>
              <w:rPr>
                <w:rFonts w:ascii="Arial" w:hAnsi="Arial" w:cs="Arial"/>
                <w:sz w:val="28"/>
                <w:szCs w:val="28"/>
              </w:rPr>
              <w:t>…</w:t>
            </w:r>
            <w:r w:rsidRPr="00D10525">
              <w:rPr>
                <w:rFonts w:ascii="Arial" w:hAnsi="Arial" w:cs="Arial"/>
                <w:sz w:val="28"/>
                <w:szCs w:val="28"/>
              </w:rPr>
              <w:t>………………..……..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6492C740" w14:textId="74D48794" w:rsidR="001B12FF" w:rsidRDefault="00620A76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20</w:t>
            </w:r>
          </w:p>
        </w:tc>
      </w:tr>
      <w:tr w:rsidR="00D700D7" w14:paraId="2F07AEB1" w14:textId="77777777" w:rsidTr="00620A76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5A4DB4" w14:textId="64D943CA" w:rsidR="001B12FF" w:rsidRDefault="001B12FF" w:rsidP="00D700D7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8"/>
              </w:rPr>
              <w:t>Angle aigu</w:t>
            </w:r>
            <w:r>
              <w:rPr>
                <w:rFonts w:ascii="Arial" w:hAnsi="Arial" w:cs="Arial"/>
                <w:sz w:val="28"/>
                <w:szCs w:val="28"/>
              </w:rPr>
              <w:t xml:space="preserve"> …………….…....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</w:tcBorders>
          </w:tcPr>
          <w:p w14:paraId="6763A7F6" w14:textId="7AE7BBBE" w:rsidR="001B12FF" w:rsidRDefault="001B12FF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16</w:t>
            </w:r>
          </w:p>
        </w:tc>
        <w:tc>
          <w:tcPr>
            <w:tcW w:w="5217" w:type="dxa"/>
            <w:tcBorders>
              <w:top w:val="nil"/>
              <w:bottom w:val="nil"/>
              <w:right w:val="nil"/>
            </w:tcBorders>
          </w:tcPr>
          <w:p w14:paraId="752F83B2" w14:textId="50D7E87B" w:rsidR="001B12FF" w:rsidRPr="00D10525" w:rsidRDefault="00620A76" w:rsidP="000136C0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620A76">
              <w:rPr>
                <w:rFonts w:ascii="Arial" w:hAnsi="Arial" w:cs="Arial"/>
                <w:b/>
                <w:sz w:val="40"/>
                <w:szCs w:val="28"/>
              </w:rPr>
              <w:t>P</w:t>
            </w:r>
            <w:r>
              <w:rPr>
                <w:rFonts w:ascii="Arial" w:hAnsi="Arial" w:cs="Arial"/>
                <w:sz w:val="28"/>
                <w:szCs w:val="28"/>
              </w:rPr>
              <w:t>lan cartésien</w:t>
            </w:r>
            <w:r w:rsidRPr="00532959">
              <w:rPr>
                <w:rFonts w:ascii="Arial" w:hAnsi="Arial" w:cs="Arial"/>
                <w:sz w:val="28"/>
                <w:szCs w:val="28"/>
              </w:rPr>
              <w:t>…</w:t>
            </w:r>
            <w:r>
              <w:rPr>
                <w:rFonts w:ascii="Arial" w:hAnsi="Arial" w:cs="Arial"/>
                <w:sz w:val="28"/>
                <w:szCs w:val="28"/>
              </w:rPr>
              <w:t>………………..…….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3ADC431E" w14:textId="24652034" w:rsidR="001B12FF" w:rsidRDefault="00D10525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20</w:t>
            </w:r>
          </w:p>
        </w:tc>
      </w:tr>
      <w:tr w:rsidR="00D700D7" w14:paraId="0666CA4A" w14:textId="77777777" w:rsidTr="00620A76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C57924" w14:textId="3F783B80" w:rsidR="001B12FF" w:rsidRPr="001B12FF" w:rsidRDefault="001B12FF" w:rsidP="00D700D7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8"/>
              </w:rPr>
              <w:t>Angle obtus</w:t>
            </w:r>
            <w:r w:rsidRPr="001B12FF">
              <w:rPr>
                <w:rFonts w:ascii="Arial" w:hAnsi="Arial" w:cs="Arial"/>
                <w:sz w:val="28"/>
                <w:szCs w:val="28"/>
              </w:rPr>
              <w:t xml:space="preserve"> ……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  <w:r w:rsidRPr="001B12FF">
              <w:rPr>
                <w:rFonts w:ascii="Arial" w:hAnsi="Arial" w:cs="Arial"/>
                <w:sz w:val="28"/>
                <w:szCs w:val="28"/>
              </w:rPr>
              <w:t>…………..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</w:tcBorders>
          </w:tcPr>
          <w:p w14:paraId="36C546CD" w14:textId="30D5932A" w:rsidR="001B12FF" w:rsidRDefault="001B12FF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16</w:t>
            </w:r>
          </w:p>
        </w:tc>
        <w:tc>
          <w:tcPr>
            <w:tcW w:w="5217" w:type="dxa"/>
            <w:tcBorders>
              <w:top w:val="nil"/>
              <w:bottom w:val="nil"/>
              <w:right w:val="nil"/>
            </w:tcBorders>
          </w:tcPr>
          <w:p w14:paraId="4939EF74" w14:textId="4DD47639" w:rsidR="001B12FF" w:rsidRPr="00620A76" w:rsidRDefault="00620A76" w:rsidP="000136C0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proofErr w:type="gramStart"/>
            <w:r w:rsidRPr="00620A76">
              <w:rPr>
                <w:rFonts w:ascii="Arial" w:hAnsi="Arial" w:cs="Arial"/>
                <w:b/>
                <w:sz w:val="28"/>
                <w:szCs w:val="28"/>
              </w:rPr>
              <w:t>Axes</w:t>
            </w:r>
            <w:proofErr w:type="gramEnd"/>
            <w:r w:rsidRPr="00620A76">
              <w:rPr>
                <w:rFonts w:ascii="Arial" w:hAnsi="Arial" w:cs="Arial"/>
                <w:sz w:val="28"/>
                <w:szCs w:val="28"/>
              </w:rPr>
              <w:t>……………………………..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4EA40BD5" w14:textId="3588E400" w:rsidR="001B12FF" w:rsidRDefault="00D10525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20</w:t>
            </w:r>
          </w:p>
        </w:tc>
      </w:tr>
      <w:tr w:rsidR="00D700D7" w14:paraId="4103E845" w14:textId="77777777" w:rsidTr="00620A76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6B3F8B" w14:textId="65A6447A" w:rsidR="001B12FF" w:rsidRDefault="001B12FF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 w:rsidRPr="00620A76">
              <w:rPr>
                <w:rFonts w:ascii="Arial" w:hAnsi="Arial" w:cs="Arial"/>
                <w:b/>
                <w:sz w:val="40"/>
              </w:rPr>
              <w:t>D</w:t>
            </w:r>
            <w:r>
              <w:rPr>
                <w:rFonts w:ascii="Arial" w:hAnsi="Arial" w:cs="Arial"/>
                <w:sz w:val="28"/>
              </w:rPr>
              <w:t>allage</w:t>
            </w:r>
            <w:proofErr w:type="gramStart"/>
            <w:r>
              <w:rPr>
                <w:rFonts w:ascii="Arial" w:hAnsi="Arial" w:cs="Arial"/>
                <w:sz w:val="28"/>
              </w:rPr>
              <w:t>.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>……………….</w:t>
            </w:r>
            <w:r w:rsidRPr="00532959">
              <w:rPr>
                <w:rFonts w:ascii="Arial" w:hAnsi="Arial" w:cs="Arial"/>
                <w:sz w:val="28"/>
                <w:szCs w:val="28"/>
              </w:rPr>
              <w:t>……</w:t>
            </w:r>
            <w:r>
              <w:rPr>
                <w:rFonts w:ascii="Arial" w:hAnsi="Arial" w:cs="Arial"/>
                <w:sz w:val="28"/>
                <w:szCs w:val="28"/>
              </w:rPr>
              <w:t>….</w:t>
            </w:r>
            <w:r w:rsidRPr="00532959">
              <w:rPr>
                <w:rFonts w:ascii="Arial" w:hAnsi="Arial" w:cs="Arial"/>
                <w:sz w:val="28"/>
                <w:szCs w:val="28"/>
              </w:rPr>
              <w:t>…</w:t>
            </w:r>
            <w:r>
              <w:rPr>
                <w:rFonts w:ascii="Arial" w:hAnsi="Arial" w:cs="Arial"/>
                <w:sz w:val="28"/>
                <w:szCs w:val="28"/>
              </w:rPr>
              <w:t>..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7175FD" w14:textId="22592888" w:rsidR="001B12FF" w:rsidRDefault="001B12FF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16</w:t>
            </w:r>
          </w:p>
        </w:tc>
        <w:tc>
          <w:tcPr>
            <w:tcW w:w="52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C8311F" w14:textId="6AE808F8" w:rsidR="001B12FF" w:rsidRDefault="00620A76" w:rsidP="000136C0">
            <w:pPr>
              <w:pStyle w:val="Sansinterligne"/>
              <w:numPr>
                <w:ilvl w:val="0"/>
                <w:numId w:val="13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Coordonnées</w:t>
            </w:r>
            <w:r>
              <w:rPr>
                <w:rFonts w:ascii="Arial" w:hAnsi="Arial" w:cs="Arial"/>
                <w:sz w:val="28"/>
                <w:szCs w:val="28"/>
              </w:rPr>
              <w:t>….……………….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2F112D4E" w14:textId="42A2CA84" w:rsidR="001B12FF" w:rsidRDefault="00D10525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20</w:t>
            </w:r>
          </w:p>
        </w:tc>
      </w:tr>
      <w:tr w:rsidR="00D700D7" w14:paraId="6AFBE4D2" w14:textId="77777777" w:rsidTr="00620A76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0C081E" w14:textId="31105D15" w:rsidR="001B12FF" w:rsidRDefault="001B12FF" w:rsidP="00D700D7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44"/>
              </w:rPr>
            </w:pPr>
            <w:r>
              <w:rPr>
                <w:rFonts w:ascii="Arial" w:hAnsi="Arial" w:cs="Arial"/>
                <w:b/>
                <w:sz w:val="28"/>
              </w:rPr>
              <w:t>Dallage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  <w:r w:rsidRPr="001B12FF">
              <w:rPr>
                <w:rFonts w:ascii="Arial" w:hAnsi="Arial" w:cs="Arial"/>
                <w:sz w:val="28"/>
                <w:szCs w:val="28"/>
              </w:rPr>
              <w:t>…</w:t>
            </w:r>
            <w:r>
              <w:rPr>
                <w:rFonts w:ascii="Arial" w:hAnsi="Arial" w:cs="Arial"/>
                <w:sz w:val="28"/>
                <w:szCs w:val="28"/>
              </w:rPr>
              <w:t>…………………</w:t>
            </w:r>
            <w:r w:rsidRPr="001B12FF">
              <w:rPr>
                <w:rFonts w:ascii="Arial" w:hAnsi="Arial" w:cs="Arial"/>
                <w:sz w:val="28"/>
                <w:szCs w:val="28"/>
              </w:rPr>
              <w:t>…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A033FF" w14:textId="498D4055" w:rsidR="001B12FF" w:rsidRDefault="001B12FF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16</w:t>
            </w:r>
          </w:p>
        </w:tc>
        <w:tc>
          <w:tcPr>
            <w:tcW w:w="52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F7BA52" w14:textId="2DE3C2C2" w:rsidR="001B12FF" w:rsidRDefault="00620A76" w:rsidP="000136C0">
            <w:pPr>
              <w:pStyle w:val="Sansinterligne"/>
              <w:rPr>
                <w:rFonts w:ascii="Arial" w:hAnsi="Arial" w:cs="Arial"/>
                <w:b/>
                <w:sz w:val="28"/>
                <w:szCs w:val="28"/>
              </w:rPr>
            </w:pPr>
            <w:r w:rsidRPr="00620A76">
              <w:rPr>
                <w:rFonts w:ascii="Arial" w:hAnsi="Arial" w:cs="Arial"/>
                <w:b/>
                <w:sz w:val="40"/>
                <w:szCs w:val="28"/>
              </w:rPr>
              <w:t>S</w:t>
            </w:r>
            <w:r w:rsidR="000136C0">
              <w:rPr>
                <w:rFonts w:ascii="Arial" w:hAnsi="Arial" w:cs="Arial"/>
                <w:sz w:val="28"/>
                <w:szCs w:val="28"/>
              </w:rPr>
              <w:t>olides…..…………………………….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1EB398DC" w14:textId="4462325A" w:rsidR="001B12FF" w:rsidRDefault="00D10525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20</w:t>
            </w:r>
          </w:p>
        </w:tc>
      </w:tr>
      <w:tr w:rsidR="00D700D7" w14:paraId="2E4A380E" w14:textId="77777777" w:rsidTr="00620A76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B73830" w14:textId="5BCFAF84" w:rsidR="001B12FF" w:rsidRDefault="001B12FF" w:rsidP="00D700D7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Dallage régulier</w:t>
            </w:r>
            <w:r>
              <w:rPr>
                <w:rFonts w:ascii="Arial" w:hAnsi="Arial" w:cs="Arial"/>
                <w:sz w:val="28"/>
                <w:szCs w:val="28"/>
              </w:rPr>
              <w:t>.…………</w:t>
            </w:r>
            <w:r w:rsidRPr="001B12FF">
              <w:rPr>
                <w:rFonts w:ascii="Arial" w:hAnsi="Arial" w:cs="Arial"/>
                <w:sz w:val="28"/>
                <w:szCs w:val="28"/>
              </w:rPr>
              <w:t>…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F372DC" w14:textId="4AE9CD80" w:rsidR="001B12FF" w:rsidRDefault="001B12FF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16</w:t>
            </w:r>
          </w:p>
        </w:tc>
        <w:tc>
          <w:tcPr>
            <w:tcW w:w="52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8A51A4" w14:textId="7CD45A8B" w:rsidR="001B12FF" w:rsidRDefault="00620A76" w:rsidP="000136C0">
            <w:pPr>
              <w:pStyle w:val="Sansinterlign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Polyèdre</w:t>
            </w:r>
            <w:r w:rsidR="000136C0">
              <w:rPr>
                <w:rFonts w:ascii="Arial" w:hAnsi="Arial" w:cs="Arial"/>
                <w:sz w:val="28"/>
                <w:szCs w:val="28"/>
              </w:rPr>
              <w:t>………………………..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456AD3C0" w14:textId="6DCE6FA7" w:rsidR="001B12FF" w:rsidRDefault="00620A76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21</w:t>
            </w:r>
          </w:p>
        </w:tc>
      </w:tr>
      <w:tr w:rsidR="00D700D7" w14:paraId="798A174D" w14:textId="77777777" w:rsidTr="00620A76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F27E3A" w14:textId="25D9C271" w:rsidR="001B12FF" w:rsidRPr="00DC6911" w:rsidRDefault="001B12FF" w:rsidP="00D700D7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620A76">
              <w:rPr>
                <w:rFonts w:ascii="Arial" w:hAnsi="Arial" w:cs="Arial"/>
                <w:b/>
                <w:sz w:val="40"/>
              </w:rPr>
              <w:t>D</w:t>
            </w:r>
            <w:r>
              <w:rPr>
                <w:rFonts w:ascii="Arial" w:hAnsi="Arial" w:cs="Arial"/>
                <w:sz w:val="28"/>
              </w:rPr>
              <w:t>roites et lignes</w:t>
            </w:r>
            <w:r w:rsidRPr="00DC6911">
              <w:rPr>
                <w:rFonts w:ascii="Arial" w:hAnsi="Arial" w:cs="Arial"/>
                <w:sz w:val="28"/>
                <w:szCs w:val="28"/>
              </w:rPr>
              <w:t xml:space="preserve"> ………...</w:t>
            </w:r>
            <w:r>
              <w:rPr>
                <w:rFonts w:ascii="Arial" w:hAnsi="Arial" w:cs="Arial"/>
                <w:sz w:val="28"/>
                <w:szCs w:val="28"/>
              </w:rPr>
              <w:t>..............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E144C5" w14:textId="393515B4" w:rsidR="001B12FF" w:rsidRDefault="001B12FF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17</w:t>
            </w:r>
          </w:p>
        </w:tc>
        <w:tc>
          <w:tcPr>
            <w:tcW w:w="52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182144" w14:textId="2C0F2C8C" w:rsidR="001B12FF" w:rsidRDefault="00620A76" w:rsidP="000136C0">
            <w:pPr>
              <w:pStyle w:val="Sansinterligne"/>
              <w:numPr>
                <w:ilvl w:val="0"/>
                <w:numId w:val="13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Corps rond</w:t>
            </w:r>
            <w:r w:rsidR="000136C0">
              <w:rPr>
                <w:rFonts w:ascii="Arial" w:hAnsi="Arial" w:cs="Arial"/>
                <w:sz w:val="28"/>
                <w:szCs w:val="28"/>
              </w:rPr>
              <w:t>……………………..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3BC11687" w14:textId="45DDEF05" w:rsidR="001B12FF" w:rsidRDefault="00D10525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21</w:t>
            </w:r>
          </w:p>
        </w:tc>
      </w:tr>
      <w:tr w:rsidR="001B12FF" w14:paraId="1535A293" w14:textId="77777777" w:rsidTr="00620A76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5AFF54" w14:textId="0119BCD0" w:rsidR="001B12FF" w:rsidRPr="001B12FF" w:rsidRDefault="001B12FF" w:rsidP="00D700D7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44"/>
              </w:rPr>
            </w:pPr>
            <w:r>
              <w:rPr>
                <w:rFonts w:ascii="Arial" w:hAnsi="Arial" w:cs="Arial"/>
                <w:b/>
                <w:sz w:val="28"/>
              </w:rPr>
              <w:t>Droite</w:t>
            </w:r>
            <w:r>
              <w:rPr>
                <w:rFonts w:ascii="Arial" w:hAnsi="Arial" w:cs="Arial"/>
                <w:sz w:val="28"/>
                <w:szCs w:val="28"/>
              </w:rPr>
              <w:t>…</w:t>
            </w:r>
            <w:r w:rsidRPr="001B12FF">
              <w:rPr>
                <w:rFonts w:ascii="Arial" w:hAnsi="Arial" w:cs="Arial"/>
                <w:sz w:val="28"/>
                <w:szCs w:val="28"/>
              </w:rPr>
              <w:t>……………………….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021899" w14:textId="536D3441" w:rsidR="001B12FF" w:rsidRDefault="001B12FF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17</w:t>
            </w:r>
          </w:p>
        </w:tc>
        <w:tc>
          <w:tcPr>
            <w:tcW w:w="52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7692AD" w14:textId="47BE6642" w:rsidR="001B12FF" w:rsidRDefault="00620A76" w:rsidP="000136C0">
            <w:pPr>
              <w:pStyle w:val="Sansinterlign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Convexe / non convexe</w:t>
            </w:r>
            <w:r w:rsidR="000136C0">
              <w:rPr>
                <w:rFonts w:ascii="Arial" w:hAnsi="Arial" w:cs="Arial"/>
                <w:sz w:val="28"/>
                <w:szCs w:val="28"/>
              </w:rPr>
              <w:t>………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33E5E2AC" w14:textId="11FD8127" w:rsidR="001B12FF" w:rsidRDefault="00D10525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21</w:t>
            </w:r>
          </w:p>
        </w:tc>
      </w:tr>
      <w:tr w:rsidR="001B12FF" w14:paraId="43A3445E" w14:textId="77777777" w:rsidTr="00620A76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B78E82" w14:textId="58FFC657" w:rsidR="001B12FF" w:rsidRPr="001B12FF" w:rsidRDefault="001B12FF" w:rsidP="00D700D7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44"/>
              </w:rPr>
            </w:pPr>
            <w:r>
              <w:rPr>
                <w:rFonts w:ascii="Arial" w:hAnsi="Arial" w:cs="Arial"/>
                <w:b/>
                <w:sz w:val="28"/>
              </w:rPr>
              <w:t>Segment de droite</w:t>
            </w:r>
            <w:r w:rsidRPr="00D700D7">
              <w:rPr>
                <w:rFonts w:ascii="Arial" w:hAnsi="Arial" w:cs="Arial"/>
                <w:sz w:val="28"/>
              </w:rPr>
              <w:t>….</w:t>
            </w:r>
            <w:r w:rsidRPr="001B12FF">
              <w:rPr>
                <w:rFonts w:ascii="Arial" w:hAnsi="Arial" w:cs="Arial"/>
                <w:sz w:val="28"/>
                <w:szCs w:val="28"/>
              </w:rPr>
              <w:t>……….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E2B963" w14:textId="6768E141" w:rsidR="001B12FF" w:rsidRDefault="001B12FF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17</w:t>
            </w:r>
          </w:p>
        </w:tc>
        <w:tc>
          <w:tcPr>
            <w:tcW w:w="52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EEF298" w14:textId="3E4E2815" w:rsidR="001B12FF" w:rsidRDefault="00620A76" w:rsidP="000136C0">
            <w:pPr>
              <w:pStyle w:val="Sansinterlign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Cube</w:t>
            </w:r>
            <w:r w:rsidR="000136C0">
              <w:rPr>
                <w:rFonts w:ascii="Arial" w:hAnsi="Arial" w:cs="Arial"/>
                <w:sz w:val="28"/>
                <w:szCs w:val="28"/>
              </w:rPr>
              <w:t>……………………………..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42DD6CC9" w14:textId="2BEBD956" w:rsidR="001B12FF" w:rsidRDefault="00D10525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21</w:t>
            </w:r>
          </w:p>
        </w:tc>
      </w:tr>
      <w:tr w:rsidR="001B12FF" w14:paraId="6E37D1A6" w14:textId="77777777" w:rsidTr="00620A76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FAB8CE" w14:textId="5424D8DD" w:rsidR="001B12FF" w:rsidRDefault="00D700D7" w:rsidP="00D700D7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 xml:space="preserve">Droites parallèles </w:t>
            </w:r>
            <w:proofErr w:type="gramStart"/>
            <w:r w:rsidRPr="00D700D7">
              <w:rPr>
                <w:rFonts w:ascii="Arial" w:hAnsi="Arial" w:cs="Arial"/>
                <w:sz w:val="28"/>
              </w:rPr>
              <w:t>.</w:t>
            </w:r>
            <w:r w:rsidRPr="001B12FF">
              <w:rPr>
                <w:rFonts w:ascii="Arial" w:hAnsi="Arial" w:cs="Arial"/>
                <w:sz w:val="28"/>
                <w:szCs w:val="28"/>
              </w:rPr>
              <w:t>………</w:t>
            </w:r>
            <w:r>
              <w:rPr>
                <w:rFonts w:ascii="Arial" w:hAnsi="Arial" w:cs="Arial"/>
                <w:sz w:val="28"/>
                <w:szCs w:val="28"/>
              </w:rPr>
              <w:t>….</w:t>
            </w:r>
            <w:proofErr w:type="gramEnd"/>
          </w:p>
        </w:tc>
        <w:tc>
          <w:tcPr>
            <w:tcW w:w="2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907CF9" w14:textId="24A07FF0" w:rsidR="001B12FF" w:rsidRDefault="00D700D7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17</w:t>
            </w:r>
          </w:p>
        </w:tc>
        <w:tc>
          <w:tcPr>
            <w:tcW w:w="52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171089" w14:textId="4199A4A5" w:rsidR="001B12FF" w:rsidRDefault="00620A76" w:rsidP="000136C0">
            <w:pPr>
              <w:pStyle w:val="Sansinterlign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Prisme</w:t>
            </w:r>
            <w:r w:rsidR="000136C0">
              <w:rPr>
                <w:rFonts w:ascii="Arial" w:hAnsi="Arial" w:cs="Arial"/>
                <w:sz w:val="28"/>
                <w:szCs w:val="28"/>
              </w:rPr>
              <w:t>…………………………..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1AE21477" w14:textId="516F0A52" w:rsidR="001B12FF" w:rsidRDefault="00D10525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21</w:t>
            </w:r>
          </w:p>
        </w:tc>
      </w:tr>
      <w:tr w:rsidR="001B12FF" w14:paraId="7B2F3895" w14:textId="77777777" w:rsidTr="00620A76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030E4A" w14:textId="1A4467E4" w:rsidR="001B12FF" w:rsidRDefault="00D700D7" w:rsidP="00D700D7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Droites perpendiculaires</w:t>
            </w:r>
            <w:r w:rsidRPr="00D700D7">
              <w:rPr>
                <w:rFonts w:ascii="Arial" w:hAnsi="Arial" w:cs="Arial"/>
                <w:sz w:val="28"/>
              </w:rPr>
              <w:t>.</w:t>
            </w:r>
            <w:r w:rsidRPr="001B12FF">
              <w:rPr>
                <w:rFonts w:ascii="Arial" w:hAnsi="Arial" w:cs="Arial"/>
                <w:sz w:val="28"/>
                <w:szCs w:val="28"/>
              </w:rPr>
              <w:t>…</w:t>
            </w:r>
            <w:r>
              <w:rPr>
                <w:rFonts w:ascii="Arial" w:hAnsi="Arial" w:cs="Arial"/>
                <w:sz w:val="28"/>
                <w:szCs w:val="28"/>
              </w:rPr>
              <w:t>..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47F052" w14:textId="4D525BF6" w:rsidR="001B12FF" w:rsidRDefault="00D700D7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17</w:t>
            </w:r>
          </w:p>
        </w:tc>
        <w:tc>
          <w:tcPr>
            <w:tcW w:w="52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DB3F8C" w14:textId="53D18351" w:rsidR="001B12FF" w:rsidRDefault="00620A76" w:rsidP="000136C0">
            <w:pPr>
              <w:pStyle w:val="Sansinterlign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Pyramide</w:t>
            </w:r>
            <w:r w:rsidR="000136C0">
              <w:rPr>
                <w:rFonts w:ascii="Arial" w:hAnsi="Arial" w:cs="Arial"/>
                <w:sz w:val="28"/>
                <w:szCs w:val="28"/>
              </w:rPr>
              <w:t>………………………..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7A21BBD1" w14:textId="474CB275" w:rsidR="001B12FF" w:rsidRDefault="00620A76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22</w:t>
            </w:r>
          </w:p>
        </w:tc>
      </w:tr>
      <w:tr w:rsidR="001B12FF" w14:paraId="4C933E50" w14:textId="77777777" w:rsidTr="00620A76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C0D8CC" w14:textId="604DD171" w:rsidR="001B12FF" w:rsidRDefault="00D700D7" w:rsidP="001B12FF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Ligne brisée</w:t>
            </w:r>
            <w:r w:rsidRPr="00D700D7">
              <w:rPr>
                <w:rFonts w:ascii="Arial" w:hAnsi="Arial" w:cs="Arial"/>
                <w:sz w:val="28"/>
              </w:rPr>
              <w:t>.</w:t>
            </w:r>
            <w:r w:rsidRPr="001B12FF">
              <w:rPr>
                <w:rFonts w:ascii="Arial" w:hAnsi="Arial" w:cs="Arial"/>
                <w:sz w:val="28"/>
                <w:szCs w:val="28"/>
              </w:rPr>
              <w:t>………</w:t>
            </w:r>
            <w:r>
              <w:rPr>
                <w:rFonts w:ascii="Arial" w:hAnsi="Arial" w:cs="Arial"/>
                <w:sz w:val="28"/>
                <w:szCs w:val="28"/>
              </w:rPr>
              <w:t>………….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49BD23" w14:textId="2468B2F8" w:rsidR="001B12FF" w:rsidRDefault="00D700D7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17</w:t>
            </w:r>
          </w:p>
        </w:tc>
        <w:tc>
          <w:tcPr>
            <w:tcW w:w="52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E9B5F1" w14:textId="27A79E75" w:rsidR="001B12FF" w:rsidRDefault="00620A76" w:rsidP="000136C0">
            <w:pPr>
              <w:pStyle w:val="Sansinterlign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Apex</w:t>
            </w:r>
            <w:r>
              <w:rPr>
                <w:rFonts w:ascii="Arial" w:hAnsi="Arial" w:cs="Arial"/>
                <w:sz w:val="28"/>
                <w:szCs w:val="28"/>
              </w:rPr>
              <w:t>….……..…….</w:t>
            </w:r>
            <w:r w:rsidR="000136C0">
              <w:rPr>
                <w:rFonts w:ascii="Arial" w:hAnsi="Arial" w:cs="Arial"/>
                <w:sz w:val="28"/>
                <w:szCs w:val="28"/>
              </w:rPr>
              <w:t>…………….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55F5AA4D" w14:textId="12917E12" w:rsidR="001B12FF" w:rsidRDefault="00620A76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22</w:t>
            </w:r>
          </w:p>
        </w:tc>
      </w:tr>
      <w:tr w:rsidR="00D700D7" w14:paraId="328723FD" w14:textId="77777777" w:rsidTr="00620A76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ACD225" w14:textId="29184219" w:rsidR="001B12FF" w:rsidRDefault="00D700D7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 w:rsidRPr="00620A76">
              <w:rPr>
                <w:rFonts w:ascii="Arial" w:hAnsi="Arial" w:cs="Arial"/>
                <w:b/>
                <w:sz w:val="40"/>
              </w:rPr>
              <w:t>F</w:t>
            </w:r>
            <w:r>
              <w:rPr>
                <w:rFonts w:ascii="Arial" w:hAnsi="Arial" w:cs="Arial"/>
                <w:sz w:val="28"/>
              </w:rPr>
              <w:t>igures planes.</w:t>
            </w:r>
            <w:r w:rsidR="001B12FF" w:rsidRPr="00532959">
              <w:rPr>
                <w:rFonts w:ascii="Arial" w:hAnsi="Arial" w:cs="Arial"/>
                <w:sz w:val="28"/>
                <w:szCs w:val="28"/>
              </w:rPr>
              <w:t>………</w:t>
            </w:r>
            <w:r w:rsidR="001B12FF">
              <w:rPr>
                <w:rFonts w:ascii="Arial" w:hAnsi="Arial" w:cs="Arial"/>
                <w:sz w:val="28"/>
                <w:szCs w:val="28"/>
              </w:rPr>
              <w:t>……………...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06A1F2" w14:textId="4FD84D10" w:rsidR="001B12FF" w:rsidRDefault="00D700D7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  <w:r w:rsidR="001B12FF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52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7F85D8" w14:textId="4C25F2D6" w:rsidR="001B12FF" w:rsidRDefault="00620A76" w:rsidP="000136C0">
            <w:pPr>
              <w:pStyle w:val="Sansinterligne"/>
              <w:numPr>
                <w:ilvl w:val="0"/>
                <w:numId w:val="13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Sphère / boule</w:t>
            </w:r>
            <w:r>
              <w:rPr>
                <w:rFonts w:ascii="Arial" w:hAnsi="Arial" w:cs="Arial"/>
                <w:sz w:val="28"/>
                <w:szCs w:val="28"/>
              </w:rPr>
              <w:t>…………</w:t>
            </w:r>
            <w:r w:rsidR="000136C0">
              <w:rPr>
                <w:rFonts w:ascii="Arial" w:hAnsi="Arial" w:cs="Arial"/>
                <w:sz w:val="28"/>
                <w:szCs w:val="28"/>
              </w:rPr>
              <w:t>………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5A3EB3DE" w14:textId="4140E373" w:rsidR="001B12FF" w:rsidRDefault="00D10525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22</w:t>
            </w:r>
          </w:p>
        </w:tc>
      </w:tr>
      <w:tr w:rsidR="00D700D7" w14:paraId="73FA3B98" w14:textId="77777777" w:rsidTr="00620A76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7C80AC" w14:textId="11D108E8" w:rsidR="001B12FF" w:rsidRPr="002F38F3" w:rsidRDefault="00D700D7" w:rsidP="00D700D7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</w:rPr>
              <w:t>Polygone</w:t>
            </w:r>
            <w:r w:rsidR="001B12FF" w:rsidRPr="00C0625C">
              <w:rPr>
                <w:rFonts w:ascii="Arial" w:hAnsi="Arial" w:cs="Arial"/>
                <w:b/>
                <w:sz w:val="28"/>
              </w:rPr>
              <w:t xml:space="preserve"> </w:t>
            </w:r>
            <w:r w:rsidR="001B12FF" w:rsidRPr="00532959">
              <w:rPr>
                <w:rFonts w:ascii="Arial" w:hAnsi="Arial" w:cs="Arial"/>
                <w:sz w:val="28"/>
                <w:szCs w:val="28"/>
              </w:rPr>
              <w:t>…</w:t>
            </w:r>
            <w:r w:rsidR="001B12FF">
              <w:rPr>
                <w:rFonts w:ascii="Arial" w:hAnsi="Arial" w:cs="Arial"/>
                <w:sz w:val="28"/>
                <w:szCs w:val="28"/>
              </w:rPr>
              <w:t>…</w:t>
            </w:r>
            <w:r>
              <w:rPr>
                <w:rFonts w:ascii="Arial" w:hAnsi="Arial" w:cs="Arial"/>
                <w:sz w:val="28"/>
                <w:szCs w:val="28"/>
              </w:rPr>
              <w:t>……</w:t>
            </w:r>
            <w:r w:rsidR="001B12FF">
              <w:rPr>
                <w:rFonts w:ascii="Arial" w:hAnsi="Arial" w:cs="Arial"/>
                <w:sz w:val="28"/>
                <w:szCs w:val="28"/>
              </w:rPr>
              <w:t>………..</w:t>
            </w:r>
            <w:r w:rsidR="001B12FF" w:rsidRPr="00532959">
              <w:rPr>
                <w:rFonts w:ascii="Arial" w:hAnsi="Arial" w:cs="Arial"/>
                <w:sz w:val="28"/>
                <w:szCs w:val="28"/>
              </w:rPr>
              <w:t>.</w:t>
            </w:r>
            <w:r w:rsidR="001B12FF">
              <w:rPr>
                <w:rFonts w:ascii="Arial" w:hAnsi="Arial" w:cs="Arial"/>
                <w:sz w:val="28"/>
                <w:szCs w:val="28"/>
              </w:rPr>
              <w:t>...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60FF35" w14:textId="7B0AAE09" w:rsidR="001B12FF" w:rsidRDefault="00D700D7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18</w:t>
            </w:r>
          </w:p>
        </w:tc>
        <w:tc>
          <w:tcPr>
            <w:tcW w:w="52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2B5AFC" w14:textId="6476B4C9" w:rsidR="001B12FF" w:rsidRDefault="00620A76" w:rsidP="000136C0">
            <w:pPr>
              <w:pStyle w:val="Sansinterligne"/>
              <w:numPr>
                <w:ilvl w:val="0"/>
                <w:numId w:val="13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Cylindre</w:t>
            </w:r>
            <w:r>
              <w:rPr>
                <w:rFonts w:ascii="Arial" w:hAnsi="Arial" w:cs="Arial"/>
                <w:sz w:val="28"/>
                <w:szCs w:val="28"/>
              </w:rPr>
              <w:t>…………………</w:t>
            </w:r>
            <w:r w:rsidR="000136C0">
              <w:rPr>
                <w:rFonts w:ascii="Arial" w:hAnsi="Arial" w:cs="Arial"/>
                <w:sz w:val="28"/>
                <w:szCs w:val="28"/>
              </w:rPr>
              <w:t>………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624E615E" w14:textId="7C941DF8" w:rsidR="001B12FF" w:rsidRDefault="00D10525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22</w:t>
            </w:r>
          </w:p>
        </w:tc>
      </w:tr>
      <w:tr w:rsidR="00D700D7" w14:paraId="6F28AE2F" w14:textId="77777777" w:rsidTr="00620A76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CD3E5D" w14:textId="6906C809" w:rsidR="001B12FF" w:rsidRPr="00C0625C" w:rsidRDefault="00D700D7" w:rsidP="00D700D7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Congrus / non congrus</w:t>
            </w:r>
            <w:r>
              <w:rPr>
                <w:rFonts w:ascii="Arial" w:hAnsi="Arial" w:cs="Arial"/>
                <w:sz w:val="28"/>
                <w:szCs w:val="28"/>
              </w:rPr>
              <w:t>……..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DE5146" w14:textId="58B606FF" w:rsidR="001B12FF" w:rsidRDefault="00D700D7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18</w:t>
            </w:r>
          </w:p>
        </w:tc>
        <w:tc>
          <w:tcPr>
            <w:tcW w:w="52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E0BBF5" w14:textId="24EDB33C" w:rsidR="001B12FF" w:rsidRDefault="00620A76" w:rsidP="000136C0">
            <w:pPr>
              <w:pStyle w:val="Sansinterlign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Cône</w:t>
            </w:r>
            <w:r w:rsidR="000136C0">
              <w:rPr>
                <w:rFonts w:ascii="Arial" w:hAnsi="Arial" w:cs="Arial"/>
                <w:sz w:val="28"/>
                <w:szCs w:val="28"/>
              </w:rPr>
              <w:t>…………………………….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48974B18" w14:textId="0DDAF953" w:rsidR="001B12FF" w:rsidRDefault="00D10525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22</w:t>
            </w:r>
          </w:p>
        </w:tc>
      </w:tr>
      <w:tr w:rsidR="00D700D7" w14:paraId="62C64F0E" w14:textId="77777777" w:rsidTr="00620A76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AF3DE9" w14:textId="03134FB6" w:rsidR="001B12FF" w:rsidRPr="00C0625C" w:rsidRDefault="00D700D7" w:rsidP="00D700D7">
            <w:pPr>
              <w:pStyle w:val="Sansinterligne"/>
              <w:numPr>
                <w:ilvl w:val="0"/>
                <w:numId w:val="37"/>
              </w:numPr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Convexe / non convexe</w:t>
            </w:r>
            <w:r>
              <w:rPr>
                <w:rFonts w:ascii="Arial" w:hAnsi="Arial" w:cs="Arial"/>
                <w:sz w:val="28"/>
                <w:szCs w:val="28"/>
              </w:rPr>
              <w:t>……..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E6B84A" w14:textId="5EDCD3CB" w:rsidR="001B12FF" w:rsidRDefault="00D700D7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18</w:t>
            </w:r>
          </w:p>
        </w:tc>
        <w:tc>
          <w:tcPr>
            <w:tcW w:w="52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389B8B" w14:textId="4DAABA89" w:rsidR="001B12FF" w:rsidRDefault="00620A76" w:rsidP="000136C0">
            <w:pPr>
              <w:pStyle w:val="Sansinterlign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Arête</w:t>
            </w:r>
            <w:r w:rsidR="000136C0">
              <w:rPr>
                <w:rFonts w:ascii="Arial" w:hAnsi="Arial" w:cs="Arial"/>
                <w:sz w:val="28"/>
                <w:szCs w:val="28"/>
              </w:rPr>
              <w:t>…………………………….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6FB3E0DC" w14:textId="3BC5E7B3" w:rsidR="001B12FF" w:rsidRDefault="00D10525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</w:t>
            </w:r>
            <w:r w:rsidR="00620A76">
              <w:rPr>
                <w:rFonts w:ascii="Arial" w:hAnsi="Arial" w:cs="Arial"/>
                <w:sz w:val="24"/>
              </w:rPr>
              <w:t>3</w:t>
            </w:r>
          </w:p>
        </w:tc>
      </w:tr>
      <w:tr w:rsidR="00D700D7" w14:paraId="451D6AF3" w14:textId="77777777" w:rsidTr="00620A76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D3C4F1" w14:textId="046E7125" w:rsidR="001B12FF" w:rsidRPr="00C0625C" w:rsidRDefault="00D700D7" w:rsidP="00D700D7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Quadrilatère</w:t>
            </w:r>
            <w:r>
              <w:rPr>
                <w:rFonts w:ascii="Arial" w:hAnsi="Arial" w:cs="Arial"/>
                <w:sz w:val="28"/>
                <w:szCs w:val="28"/>
              </w:rPr>
              <w:t>………..</w:t>
            </w:r>
            <w:r w:rsidRPr="00532959">
              <w:rPr>
                <w:rFonts w:ascii="Arial" w:hAnsi="Arial" w:cs="Arial"/>
                <w:sz w:val="28"/>
                <w:szCs w:val="28"/>
              </w:rPr>
              <w:t>.</w:t>
            </w:r>
            <w:r>
              <w:rPr>
                <w:rFonts w:ascii="Arial" w:hAnsi="Arial" w:cs="Arial"/>
                <w:sz w:val="28"/>
                <w:szCs w:val="28"/>
              </w:rPr>
              <w:t>.............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37513B" w14:textId="0ABBBA0A" w:rsidR="001B12FF" w:rsidRDefault="00D700D7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18</w:t>
            </w:r>
          </w:p>
        </w:tc>
        <w:tc>
          <w:tcPr>
            <w:tcW w:w="52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340BB1" w14:textId="07F9E048" w:rsidR="001B12FF" w:rsidRDefault="00620A76" w:rsidP="000136C0">
            <w:pPr>
              <w:pStyle w:val="Sansinterlign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Sommet</w:t>
            </w:r>
            <w:r w:rsidR="000136C0">
              <w:rPr>
                <w:rFonts w:ascii="Arial" w:hAnsi="Arial" w:cs="Arial"/>
                <w:sz w:val="28"/>
                <w:szCs w:val="28"/>
              </w:rPr>
              <w:t>…………………………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03B1552E" w14:textId="729EB284" w:rsidR="001B12FF" w:rsidRDefault="00620A76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23</w:t>
            </w:r>
          </w:p>
        </w:tc>
      </w:tr>
      <w:tr w:rsidR="00D700D7" w14:paraId="515EBE38" w14:textId="77777777" w:rsidTr="00620A76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9CD0AF" w14:textId="7BDFE8BE" w:rsidR="001B12FF" w:rsidRPr="00C0625C" w:rsidRDefault="00D700D7" w:rsidP="00D700D7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Carré</w:t>
            </w:r>
            <w:r>
              <w:rPr>
                <w:rFonts w:ascii="Arial" w:hAnsi="Arial" w:cs="Arial"/>
                <w:sz w:val="28"/>
                <w:szCs w:val="28"/>
              </w:rPr>
              <w:t>………..</w:t>
            </w:r>
            <w:r w:rsidRPr="00532959">
              <w:rPr>
                <w:rFonts w:ascii="Arial" w:hAnsi="Arial" w:cs="Arial"/>
                <w:sz w:val="28"/>
                <w:szCs w:val="28"/>
              </w:rPr>
              <w:t>.</w:t>
            </w:r>
            <w:r>
              <w:rPr>
                <w:rFonts w:ascii="Arial" w:hAnsi="Arial" w:cs="Arial"/>
                <w:sz w:val="28"/>
                <w:szCs w:val="28"/>
              </w:rPr>
              <w:t>........................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FE8C55" w14:textId="00D1C694" w:rsidR="001B12FF" w:rsidRDefault="00D700D7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18</w:t>
            </w:r>
          </w:p>
        </w:tc>
        <w:tc>
          <w:tcPr>
            <w:tcW w:w="52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5A9303" w14:textId="5CC8F2B2" w:rsidR="001B12FF" w:rsidRDefault="00620A76" w:rsidP="000136C0">
            <w:pPr>
              <w:pStyle w:val="Sansinterlign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Face</w:t>
            </w:r>
            <w:r w:rsidR="000136C0">
              <w:rPr>
                <w:rFonts w:ascii="Arial" w:hAnsi="Arial" w:cs="Arial"/>
                <w:sz w:val="28"/>
                <w:szCs w:val="28"/>
              </w:rPr>
              <w:t>……………………………..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3BC6B6C7" w14:textId="5D4EB3F7" w:rsidR="001B12FF" w:rsidRDefault="00620A76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23</w:t>
            </w:r>
          </w:p>
        </w:tc>
      </w:tr>
      <w:tr w:rsidR="00D700D7" w14:paraId="12488E7D" w14:textId="77777777" w:rsidTr="00620A76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32C96C" w14:textId="4A262056" w:rsidR="00D700D7" w:rsidRDefault="00D700D7" w:rsidP="00D700D7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Rectangle</w:t>
            </w:r>
            <w:r>
              <w:rPr>
                <w:rFonts w:ascii="Arial" w:hAnsi="Arial" w:cs="Arial"/>
                <w:sz w:val="28"/>
                <w:szCs w:val="28"/>
              </w:rPr>
              <w:t>………..</w:t>
            </w:r>
            <w:r w:rsidRPr="00532959">
              <w:rPr>
                <w:rFonts w:ascii="Arial" w:hAnsi="Arial" w:cs="Arial"/>
                <w:sz w:val="28"/>
                <w:szCs w:val="28"/>
              </w:rPr>
              <w:t>.</w:t>
            </w:r>
            <w:r>
              <w:rPr>
                <w:rFonts w:ascii="Arial" w:hAnsi="Arial" w:cs="Arial"/>
                <w:sz w:val="28"/>
                <w:szCs w:val="28"/>
              </w:rPr>
              <w:t>.................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65E072" w14:textId="5A374A9D" w:rsidR="00D700D7" w:rsidRDefault="00D700D7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19</w:t>
            </w:r>
          </w:p>
        </w:tc>
        <w:tc>
          <w:tcPr>
            <w:tcW w:w="52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602F55" w14:textId="64CCD35A" w:rsidR="00D700D7" w:rsidRDefault="00620A76" w:rsidP="000136C0">
            <w:pPr>
              <w:pStyle w:val="Sansinterligne"/>
              <w:numPr>
                <w:ilvl w:val="0"/>
                <w:numId w:val="13"/>
              </w:numPr>
              <w:rPr>
                <w:rFonts w:ascii="Arial" w:hAnsi="Arial" w:cs="Arial"/>
                <w:b/>
                <w:sz w:val="44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Base</w:t>
            </w:r>
            <w:r w:rsidR="000136C0">
              <w:rPr>
                <w:rFonts w:ascii="Arial" w:hAnsi="Arial" w:cs="Arial"/>
                <w:sz w:val="28"/>
                <w:szCs w:val="28"/>
              </w:rPr>
              <w:t>……………………………..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2A04B961" w14:textId="7FFECF21" w:rsidR="00D700D7" w:rsidRDefault="000136C0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23</w:t>
            </w:r>
          </w:p>
        </w:tc>
      </w:tr>
      <w:tr w:rsidR="00D700D7" w14:paraId="6E05AB43" w14:textId="77777777" w:rsidTr="00620A76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04BACB" w14:textId="00B97AD1" w:rsidR="00D700D7" w:rsidRDefault="00D700D7" w:rsidP="00D700D7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Triangle</w:t>
            </w:r>
            <w:r>
              <w:rPr>
                <w:rFonts w:ascii="Arial" w:hAnsi="Arial" w:cs="Arial"/>
                <w:sz w:val="28"/>
                <w:szCs w:val="28"/>
              </w:rPr>
              <w:t>………..</w:t>
            </w:r>
            <w:r w:rsidRPr="00532959">
              <w:rPr>
                <w:rFonts w:ascii="Arial" w:hAnsi="Arial" w:cs="Arial"/>
                <w:sz w:val="28"/>
                <w:szCs w:val="28"/>
              </w:rPr>
              <w:t>.</w:t>
            </w:r>
            <w:r>
              <w:rPr>
                <w:rFonts w:ascii="Arial" w:hAnsi="Arial" w:cs="Arial"/>
                <w:sz w:val="28"/>
                <w:szCs w:val="28"/>
              </w:rPr>
              <w:t>....................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7EDB2E" w14:textId="13E27E30" w:rsidR="00D700D7" w:rsidRDefault="00D700D7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19</w:t>
            </w:r>
          </w:p>
        </w:tc>
        <w:tc>
          <w:tcPr>
            <w:tcW w:w="52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AB60F6" w14:textId="6EA1837D" w:rsidR="00D700D7" w:rsidRDefault="00FB62D1" w:rsidP="000136C0">
            <w:pPr>
              <w:pStyle w:val="Sansinterligne"/>
              <w:numPr>
                <w:ilvl w:val="0"/>
                <w:numId w:val="39"/>
              </w:numPr>
              <w:rPr>
                <w:rFonts w:ascii="Arial" w:hAnsi="Arial" w:cs="Arial"/>
                <w:b/>
                <w:sz w:val="44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Développement d’un solide</w:t>
            </w:r>
            <w:r w:rsidR="000136C0" w:rsidRPr="000136C0">
              <w:rPr>
                <w:rFonts w:ascii="Arial" w:hAnsi="Arial" w:cs="Arial"/>
                <w:sz w:val="28"/>
                <w:szCs w:val="28"/>
              </w:rPr>
              <w:t>…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30B36A66" w14:textId="6D5D1F92" w:rsidR="00D700D7" w:rsidRDefault="000136C0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23</w:t>
            </w:r>
          </w:p>
        </w:tc>
      </w:tr>
      <w:tr w:rsidR="00D10525" w14:paraId="56A13D88" w14:textId="77777777" w:rsidTr="00620A76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A4E845" w14:textId="46E663DE" w:rsidR="00D10525" w:rsidRDefault="00620A76" w:rsidP="00D700D7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Trapèze</w:t>
            </w:r>
            <w:r>
              <w:rPr>
                <w:rFonts w:ascii="Arial" w:hAnsi="Arial" w:cs="Arial"/>
                <w:sz w:val="28"/>
                <w:szCs w:val="28"/>
              </w:rPr>
              <w:t>……..</w:t>
            </w:r>
            <w:r w:rsidRPr="00532959">
              <w:rPr>
                <w:rFonts w:ascii="Arial" w:hAnsi="Arial" w:cs="Arial"/>
                <w:sz w:val="28"/>
                <w:szCs w:val="28"/>
              </w:rPr>
              <w:t>.</w:t>
            </w:r>
            <w:r>
              <w:rPr>
                <w:rFonts w:ascii="Arial" w:hAnsi="Arial" w:cs="Arial"/>
                <w:sz w:val="28"/>
                <w:szCs w:val="28"/>
              </w:rPr>
              <w:t>.......................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6FA44A" w14:textId="0F920B60" w:rsidR="00D10525" w:rsidRDefault="00620A76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19</w:t>
            </w:r>
          </w:p>
        </w:tc>
        <w:tc>
          <w:tcPr>
            <w:tcW w:w="52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FE8312" w14:textId="567E58B4" w:rsidR="00D10525" w:rsidRDefault="000136C0" w:rsidP="000136C0">
            <w:pPr>
              <w:pStyle w:val="Sansinterligne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40"/>
              </w:rPr>
              <w:t>S</w:t>
            </w:r>
            <w:r>
              <w:rPr>
                <w:rFonts w:ascii="Arial" w:hAnsi="Arial" w:cs="Arial"/>
                <w:sz w:val="28"/>
              </w:rPr>
              <w:t>ymétrie, réflexion.</w:t>
            </w:r>
            <w:r w:rsidRPr="00532959">
              <w:rPr>
                <w:rFonts w:ascii="Arial" w:hAnsi="Arial" w:cs="Arial"/>
                <w:sz w:val="28"/>
                <w:szCs w:val="28"/>
              </w:rPr>
              <w:t>………</w:t>
            </w:r>
            <w:r>
              <w:rPr>
                <w:rFonts w:ascii="Arial" w:hAnsi="Arial" w:cs="Arial"/>
                <w:sz w:val="28"/>
                <w:szCs w:val="28"/>
              </w:rPr>
              <w:t>…………..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06F741BA" w14:textId="02F8CF0B" w:rsidR="00D10525" w:rsidRDefault="000136C0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24</w:t>
            </w:r>
          </w:p>
        </w:tc>
      </w:tr>
      <w:tr w:rsidR="00620A76" w14:paraId="45853DF2" w14:textId="77777777" w:rsidTr="00620A76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A14BBA" w14:textId="0AD02151" w:rsidR="00620A76" w:rsidRDefault="00620A76" w:rsidP="00D700D7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Losange</w:t>
            </w:r>
            <w:r>
              <w:rPr>
                <w:rFonts w:ascii="Arial" w:hAnsi="Arial" w:cs="Arial"/>
                <w:sz w:val="28"/>
                <w:szCs w:val="28"/>
              </w:rPr>
              <w:t>…….….....................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E2D50B" w14:textId="6D9AE5E2" w:rsidR="00620A76" w:rsidRDefault="00620A76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19</w:t>
            </w:r>
          </w:p>
        </w:tc>
        <w:tc>
          <w:tcPr>
            <w:tcW w:w="52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13E2DD" w14:textId="27D09913" w:rsidR="00620A76" w:rsidRDefault="000136C0" w:rsidP="000136C0">
            <w:pPr>
              <w:pStyle w:val="Sansinterligne"/>
              <w:numPr>
                <w:ilvl w:val="0"/>
                <w:numId w:val="39"/>
              </w:num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Axe de réflexion, de symétrie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..</w:t>
            </w:r>
            <w:proofErr w:type="gramEnd"/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09F2DFED" w14:textId="07BFE1B6" w:rsidR="00620A76" w:rsidRDefault="000136C0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24</w:t>
            </w:r>
          </w:p>
        </w:tc>
      </w:tr>
    </w:tbl>
    <w:p w14:paraId="463C6A6C" w14:textId="23A64542" w:rsidR="001278E0" w:rsidRDefault="001278E0"/>
    <w:tbl>
      <w:tblPr>
        <w:tblStyle w:val="Grilledutableau"/>
        <w:tblW w:w="14567" w:type="dxa"/>
        <w:tblLayout w:type="fixed"/>
        <w:tblLook w:val="04A0" w:firstRow="1" w:lastRow="0" w:firstColumn="1" w:lastColumn="0" w:noHBand="0" w:noVBand="1"/>
      </w:tblPr>
      <w:tblGrid>
        <w:gridCol w:w="3936"/>
        <w:gridCol w:w="3118"/>
        <w:gridCol w:w="851"/>
        <w:gridCol w:w="141"/>
        <w:gridCol w:w="567"/>
        <w:gridCol w:w="1418"/>
        <w:gridCol w:w="1559"/>
        <w:gridCol w:w="2977"/>
      </w:tblGrid>
      <w:tr w:rsidR="00BD2AD9" w:rsidRPr="00B967D9" w14:paraId="4B491538" w14:textId="77777777" w:rsidTr="006E79E1">
        <w:tc>
          <w:tcPr>
            <w:tcW w:w="14567" w:type="dxa"/>
            <w:gridSpan w:val="8"/>
            <w:shd w:val="clear" w:color="auto" w:fill="D9D9D9" w:themeFill="background1" w:themeFillShade="D9"/>
          </w:tcPr>
          <w:p w14:paraId="6C6DCC72" w14:textId="6ACFF023" w:rsidR="00BD2AD9" w:rsidRPr="00B967D9" w:rsidRDefault="00BD2AD9" w:rsidP="00E051BD">
            <w:pPr>
              <w:rPr>
                <w:rFonts w:ascii="Arial" w:hAnsi="Arial" w:cs="Arial"/>
                <w:sz w:val="24"/>
              </w:rPr>
            </w:pPr>
            <w:r w:rsidRPr="007664F9">
              <w:rPr>
                <w:rFonts w:ascii="Arial" w:hAnsi="Arial" w:cs="Arial"/>
                <w:b/>
                <w:sz w:val="44"/>
                <w:szCs w:val="28"/>
              </w:rPr>
              <w:t>A</w:t>
            </w:r>
            <w:r>
              <w:rPr>
                <w:rFonts w:ascii="Arial" w:hAnsi="Arial" w:cs="Arial"/>
                <w:sz w:val="28"/>
                <w:szCs w:val="28"/>
              </w:rPr>
              <w:t>ngles</w:t>
            </w:r>
          </w:p>
        </w:tc>
      </w:tr>
      <w:tr w:rsidR="00BD2AD9" w:rsidRPr="00B967D9" w14:paraId="788DDEBC" w14:textId="77777777" w:rsidTr="008A615C">
        <w:tc>
          <w:tcPr>
            <w:tcW w:w="39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DBFDD16" w14:textId="77777777" w:rsidR="007664F9" w:rsidRPr="007664F9" w:rsidRDefault="007664F9" w:rsidP="007664F9">
            <w:pPr>
              <w:pStyle w:val="Paragraphedeliste"/>
              <w:numPr>
                <w:ilvl w:val="0"/>
                <w:numId w:val="9"/>
              </w:numPr>
              <w:rPr>
                <w:rFonts w:ascii="Arial" w:hAnsi="Arial" w:cs="Arial"/>
                <w:sz w:val="28"/>
                <w:szCs w:val="28"/>
              </w:rPr>
            </w:pPr>
            <w:r w:rsidRPr="007664F9">
              <w:rPr>
                <w:rFonts w:ascii="Arial" w:hAnsi="Arial" w:cs="Arial"/>
                <w:sz w:val="28"/>
                <w:szCs w:val="28"/>
              </w:rPr>
              <w:t>Angle droit</w:t>
            </w:r>
          </w:p>
        </w:tc>
        <w:tc>
          <w:tcPr>
            <w:tcW w:w="311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491635E" w14:textId="77777777" w:rsidR="007664F9" w:rsidRPr="00B967D9" w:rsidRDefault="00DE4E09" w:rsidP="00DE4E09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Angle qui mesure 90 degrés (comme le coin de ma règle)</w:t>
            </w:r>
          </w:p>
        </w:tc>
        <w:tc>
          <w:tcPr>
            <w:tcW w:w="992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89DE6D6" w14:textId="1B1A166A" w:rsidR="007664F9" w:rsidRPr="00B967D9" w:rsidRDefault="007664F9" w:rsidP="00DE4E09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6521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CAD89D8" w14:textId="52DA97BB" w:rsidR="007664F9" w:rsidRPr="00B967D9" w:rsidRDefault="008A615C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g">
                  <w:drawing>
                    <wp:inline distT="0" distB="0" distL="0" distR="0" wp14:anchorId="26FBB5C1" wp14:editId="21787845">
                      <wp:extent cx="914823" cy="571500"/>
                      <wp:effectExtent l="50800" t="25400" r="76200" b="114300"/>
                      <wp:docPr id="494" name="Grouper 4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823" cy="571500"/>
                                <a:chOff x="0" y="0"/>
                                <a:chExt cx="1485900" cy="571500"/>
                              </a:xfrm>
                            </wpg:grpSpPr>
                            <wps:wsp>
                              <wps:cNvPr id="495" name="Rectangle 495"/>
                              <wps:cNvSpPr/>
                              <wps:spPr>
                                <a:xfrm>
                                  <a:off x="0" y="228600"/>
                                  <a:ext cx="1485900" cy="34290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3"/>
                                </a:lnRef>
                                <a:fillRef idx="3">
                                  <a:schemeClr val="accent3"/>
                                </a:fillRef>
                                <a:effectRef idx="2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96" name="Grouper 496"/>
                              <wpg:cNvGrpSpPr/>
                              <wpg:grpSpPr>
                                <a:xfrm>
                                  <a:off x="0" y="0"/>
                                  <a:ext cx="800100" cy="571500"/>
                                  <a:chOff x="0" y="0"/>
                                  <a:chExt cx="800100" cy="571500"/>
                                </a:xfrm>
                              </wpg:grpSpPr>
                              <wps:wsp>
                                <wps:cNvPr id="497" name="Connecteur droit 497"/>
                                <wps:cNvCnPr/>
                                <wps:spPr>
                                  <a:xfrm>
                                    <a:off x="0" y="571500"/>
                                    <a:ext cx="8001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98" name="Connecteur droit 498"/>
                                <wps:cNvCnPr/>
                                <wps:spPr>
                                  <a:xfrm flipV="1">
                                    <a:off x="0" y="0"/>
                                    <a:ext cx="0" cy="5715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er 494" o:spid="_x0000_s1026" style="width:72.05pt;height:45pt;mso-position-horizontal-relative:char;mso-position-vertical-relative:line" coordsize="14859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">
                      <v:rect id="Rectangle 495" o:spid="_x0000_s1027" style="position:absolute;top:2286;width:1485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IOb8YA&#10;AADcAAAADwAAAGRycy9kb3ducmV2LnhtbESP3WrCQBSE7wXfYTlCb8RslLbE1FVECLS9KDTtAxyz&#10;xyQ1ezZkNz++fbdQ8HKYmW+Y3WEyjRioc7VlBesoBkFcWF1zqeD7K1slIJxH1thYJgU3cnDYz2c7&#10;TLUd+ZOG3JciQNilqKDyvk2ldEVFBl1kW+LgXWxn0AfZlVJ3OAa4aeQmjp+lwZrDQoUtnSoqrnlv&#10;FHz047V4Oy9N1tc//H47UtKelko9LKbjCwhPk7+H/9uvWsHj9gn+zoQjIP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IOb8YAAADcAAAADwAAAAAAAAAAAAAAAACYAgAAZHJz&#10;L2Rvd25yZXYueG1sUEsFBgAAAAAEAAQA9QAAAIsDAAAAAA==&#10;" fillcolor="#506329 [1638]" strokecolor="#94b64e [3046]">
                        <v:fill color2="#93b64c [3014]" rotate="t" angle="180" colors="0 #769535;52429f #9bc348;1 #9cc746" focus="100%" type="gradient">
                          <o:fill v:ext="view" type="gradientUnscaled"/>
                        </v:fill>
                        <v:shadow on="t" color="black" opacity="22937f" origin=",.5" offset="0,.63889mm"/>
                      </v:rect>
                      <v:group id="Grouper 496" o:spid="_x0000_s1028" style="position:absolute;width:8001;height:5715" coordsize="8001,5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      <v:line id="Connecteur droit 497" o:spid="_x0000_s1029" style="position:absolute;visibility:visible;mso-wrap-style:square" from="0,5715" to="8001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Nf7MYAAADcAAAADwAAAGRycy9kb3ducmV2LnhtbESPQWsCMRSE70L/Q3iCN81aS9WtUUqh&#10;tCAFXXvo8ZG8brbdvGw36br+eyMIHoeZ+YZZbXpXi47aUHlWMJ1kIIi1NxWXCj4Pr+MFiBCRDdae&#10;ScGJAmzWd4MV5sYfeU9dEUuRIBxyVGBjbHIpg7bkMEx8Q5y8b986jEm2pTQtHhPc1fI+yx6lw4rT&#10;gsWGXizp3+LfKZB1kemf7d9i/mXfzOzQfejdfqnUaNg/P4GI1Mdb+Np+NwoelnO4nElHQK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jX+zGAAAA3AAAAA8AAAAAAAAA&#10;AAAAAAAAoQIAAGRycy9kb3ducmV2LnhtbFBLBQYAAAAABAAEAPkAAACUAwAAAAA=&#10;" strokeweight="2pt">
                          <v:shadow on="t" color="black" opacity="24903f" origin=",.5" offset="0,.55556mm"/>
                        </v:line>
                        <v:line id="Connecteur droit 498" o:spid="_x0000_s1030" style="position:absolute;flip:y;visibility:visible;mso-wrap-style:square" from="0,0" to="0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gOm8IAAADcAAAADwAAAGRycy9kb3ducmV2LnhtbERPXWvCMBR9H/gfwh34NtOpyNYZRdSx&#10;oaCsE3y9NHdNsbkpSazdvzcPgz0ezvd82dtGdORD7VjB8ygDQVw6XXOl4PT9/vQCIkRkjY1jUvBL&#10;AZaLwcMcc+1u/EVdESuRQjjkqMDE2OZShtKQxTByLXHifpy3GBP0ldQebyncNnKcZTNpsebUYLCl&#10;taHyUlytgonZ7brafhTTzTFuD1f058txr9TwsV+9gYjUx3/xn/tTK5i+prXpTDo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ggOm8IAAADcAAAADwAAAAAAAAAAAAAA&#10;AAChAgAAZHJzL2Rvd25yZXYueG1sUEsFBgAAAAAEAAQA+QAAAJADAAAAAA==&#10;" strokecolor="black [3213]" strokeweight="2pt">
                          <v:shadow on="t" color="black" opacity="24903f" origin=",.5" offset="0,.55556mm"/>
                        </v:lin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BD2AD9" w:rsidRPr="00B967D9" w14:paraId="0B6BE39D" w14:textId="77777777" w:rsidTr="008A615C">
        <w:tc>
          <w:tcPr>
            <w:tcW w:w="39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5A6C622" w14:textId="77777777" w:rsidR="007664F9" w:rsidRPr="007664F9" w:rsidRDefault="007664F9" w:rsidP="007664F9">
            <w:pPr>
              <w:pStyle w:val="Paragraphedeliste"/>
              <w:numPr>
                <w:ilvl w:val="0"/>
                <w:numId w:val="9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Angle aigu</w:t>
            </w:r>
          </w:p>
        </w:tc>
        <w:tc>
          <w:tcPr>
            <w:tcW w:w="311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A0BFFAA" w14:textId="77777777" w:rsidR="007664F9" w:rsidRPr="00B967D9" w:rsidRDefault="00DE4E09" w:rsidP="00DE4E09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Angle plus petit que l’angle droit (plus petit que le coin de ma règle)</w:t>
            </w:r>
          </w:p>
        </w:tc>
        <w:tc>
          <w:tcPr>
            <w:tcW w:w="992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E1F0A27" w14:textId="77777777" w:rsidR="007664F9" w:rsidRPr="00CD4357" w:rsidRDefault="007664F9" w:rsidP="00E051BD">
            <w:pPr>
              <w:rPr>
                <w:rFonts w:ascii="Arial" w:hAnsi="Arial" w:cs="Arial"/>
                <w:noProof/>
                <w:sz w:val="16"/>
                <w:szCs w:val="16"/>
                <w:lang w:val="fr-FR" w:eastAsia="fr-FR"/>
              </w:rPr>
            </w:pPr>
          </w:p>
          <w:p w14:paraId="595BD33B" w14:textId="107A1EB3" w:rsidR="00CD4357" w:rsidRPr="00B967D9" w:rsidRDefault="00CD4357" w:rsidP="00E051B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521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2C35A4C" w14:textId="6B688861" w:rsidR="007664F9" w:rsidRPr="00B967D9" w:rsidRDefault="008A615C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g">
                  <w:drawing>
                    <wp:inline distT="0" distB="0" distL="0" distR="0" wp14:anchorId="2444ED3F" wp14:editId="034E550B">
                      <wp:extent cx="914400" cy="571500"/>
                      <wp:effectExtent l="50800" t="25400" r="76200" b="114300"/>
                      <wp:docPr id="499" name="Grouper 4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00" cy="571500"/>
                                <a:chOff x="0" y="0"/>
                                <a:chExt cx="914400" cy="571500"/>
                              </a:xfrm>
                            </wpg:grpSpPr>
                            <wps:wsp>
                              <wps:cNvPr id="500" name="Rectangle 500"/>
                              <wps:cNvSpPr/>
                              <wps:spPr>
                                <a:xfrm>
                                  <a:off x="0" y="228600"/>
                                  <a:ext cx="914400" cy="34290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3"/>
                                </a:lnRef>
                                <a:fillRef idx="3">
                                  <a:schemeClr val="accent3"/>
                                </a:fillRef>
                                <a:effectRef idx="2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01" name="Grouper 501"/>
                              <wpg:cNvGrpSpPr/>
                              <wpg:grpSpPr>
                                <a:xfrm>
                                  <a:off x="0" y="0"/>
                                  <a:ext cx="571500" cy="571500"/>
                                  <a:chOff x="0" y="70485"/>
                                  <a:chExt cx="800100" cy="501015"/>
                                </a:xfrm>
                              </wpg:grpSpPr>
                              <wps:wsp>
                                <wps:cNvPr id="523" name="Connecteur droit 523"/>
                                <wps:cNvCnPr/>
                                <wps:spPr>
                                  <a:xfrm>
                                    <a:off x="0" y="571500"/>
                                    <a:ext cx="8001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24" name="Connecteur droit 524"/>
                                <wps:cNvCnPr/>
                                <wps:spPr>
                                  <a:xfrm flipV="1">
                                    <a:off x="0" y="70485"/>
                                    <a:ext cx="351362" cy="501015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er 499" o:spid="_x0000_s1026" style="width:1in;height:45pt;mso-position-horizontal-relative:char;mso-position-vertical-relative:line" coordsize="9144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">
                      <v:rect id="Rectangle 500" o:spid="_x0000_s1027" style="position:absolute;top:2286;width:9144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437b4A&#10;AADcAAAADwAAAGRycy9kb3ducmV2LnhtbERPSwrCMBDdC94hjOBGNFVQpBpFBEFdCH4OMDZjW20m&#10;pUltvb1ZCC4f779ct6YQb6pcblnBeBSBIE6szjlVcLvuhnMQziNrLCyTgg85WK+6nSXG2jZ8pvfF&#10;pyKEsItRQeZ9GUvpkowMupEtiQP3sJVBH2CVSl1hE8JNISdRNJMGcw4NGZa0zSh5XWqj4FQ3r+Rw&#10;H5hdnT/5+NnQvNwOlOr32s0ChKfW/8U/914rmEZhfjgTjoBcf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SeN+2+AAAA3AAAAA8AAAAAAAAAAAAAAAAAmAIAAGRycy9kb3ducmV2&#10;LnhtbFBLBQYAAAAABAAEAPUAAACDAwAAAAA=&#10;" fillcolor="#506329 [1638]" strokecolor="#94b64e [3046]">
                        <v:fill color2="#93b64c [3014]" rotate="t" angle="180" colors="0 #769535;52429f #9bc348;1 #9cc746" focus="100%" type="gradient">
                          <o:fill v:ext="view" type="gradientUnscaled"/>
                        </v:fill>
                        <v:shadow on="t" color="black" opacity="22937f" origin=",.5" offset="0,.63889mm"/>
                      </v:rect>
                      <v:group id="Grouper 501" o:spid="_x0000_s1028" style="position:absolute;width:5715;height:5715" coordorigin=",704" coordsize="8001,5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      <v:line id="Connecteur droit 523" o:spid="_x0000_s1029" style="position:absolute;visibility:visible;mso-wrap-style:square" from="0,5715" to="8001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aflcYAAADcAAAADwAAAGRycy9kb3ducmV2LnhtbESPQWsCMRSE74X+h/AKvdVsFauuRpFC&#10;aUEKunrw+EheN9tuXtZNuq7/3hQKHoeZ+YZZrHpXi47aUHlW8DzIQBBrbyouFRz2b09TECEiG6w9&#10;k4ILBVgt7+8WmBt/5h11RSxFgnDIUYGNscmlDNqSwzDwDXHyvnzrMCbZltK0eE5wV8thlr1IhxWn&#10;BYsNvVrSP8WvUyDrItPfm9N0crTvZrTvPvV2N1Pq8aFfz0FE6uMt/N/+MArGwxH8nU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Gn5XGAAAA3AAAAA8AAAAAAAAA&#10;AAAAAAAAoQIAAGRycy9kb3ducmV2LnhtbFBLBQYAAAAABAAEAPkAAACUAwAAAAA=&#10;" strokeweight="2pt">
                          <v:shadow on="t" color="black" opacity="24903f" origin=",.5" offset="0,.55556mm"/>
                        </v:line>
                        <v:line id="Connecteur droit 524" o:spid="_x0000_s1030" style="position:absolute;flip:y;visibility:visible;mso-wrap-style:square" from="0,704" to="3513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vC5MUAAADcAAAADwAAAGRycy9kb3ducmV2LnhtbESPQWsCMRSE7wX/Q3gFb5qttaWsRhGt&#10;tCgo3RZ6fWyem8XNy5LEdfvvm4LQ4zAz3zDzZW8b0ZEPtWMFD+MMBHHpdM2Vgq/P7egFRIjIGhvH&#10;pOCHAiwXg7s55tpd+YO6IlYiQTjkqMDE2OZShtKQxTB2LXHyTs5bjEn6SmqP1wS3jZxk2bO0WHNa&#10;MNjS2lB5Li5WwaPZ7bravhXTzTG+Hi7ov8/HvVLD+341AxGpj//hW/tdK3iaTOHvTDo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hvC5MUAAADcAAAADwAAAAAAAAAA&#10;AAAAAAChAgAAZHJzL2Rvd25yZXYueG1sUEsFBgAAAAAEAAQA+QAAAJMDAAAAAA==&#10;" strokecolor="black [3213]" strokeweight="2pt">
                          <v:shadow on="t" color="black" opacity="24903f" origin=",.5" offset="0,.55556mm"/>
                        </v:lin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BD2AD9" w:rsidRPr="00B967D9" w14:paraId="782DCB40" w14:textId="77777777" w:rsidTr="008A615C">
        <w:tc>
          <w:tcPr>
            <w:tcW w:w="39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507B4E2" w14:textId="77777777" w:rsidR="007664F9" w:rsidRPr="007664F9" w:rsidRDefault="007664F9" w:rsidP="007664F9">
            <w:pPr>
              <w:pStyle w:val="Paragraphedeliste"/>
              <w:numPr>
                <w:ilvl w:val="0"/>
                <w:numId w:val="9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Angle obtus</w:t>
            </w:r>
          </w:p>
        </w:tc>
        <w:tc>
          <w:tcPr>
            <w:tcW w:w="311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3B31A71" w14:textId="77777777" w:rsidR="007664F9" w:rsidRPr="00B967D9" w:rsidRDefault="00DE4E09" w:rsidP="00DE4E09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Angle plus grand que l’angle droit (plus grand que le coin de ma règle)</w:t>
            </w:r>
          </w:p>
        </w:tc>
        <w:tc>
          <w:tcPr>
            <w:tcW w:w="992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90A40D0" w14:textId="0A1E1E2D" w:rsidR="007664F9" w:rsidRPr="00B967D9" w:rsidRDefault="008A615C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g">
                  <w:drawing>
                    <wp:anchor distT="0" distB="0" distL="114300" distR="114300" simplePos="0" relativeHeight="252095488" behindDoc="0" locked="0" layoutInCell="1" allowOverlap="1" wp14:anchorId="40785640" wp14:editId="4F17C5D7">
                      <wp:simplePos x="0" y="0"/>
                      <wp:positionH relativeFrom="column">
                        <wp:posOffset>412115</wp:posOffset>
                      </wp:positionH>
                      <wp:positionV relativeFrom="paragraph">
                        <wp:posOffset>132080</wp:posOffset>
                      </wp:positionV>
                      <wp:extent cx="1287780" cy="571500"/>
                      <wp:effectExtent l="0" t="0" r="83820" b="95250"/>
                      <wp:wrapNone/>
                      <wp:docPr id="411" name="Groupe 4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7780" cy="571500"/>
                                <a:chOff x="0" y="0"/>
                                <a:chExt cx="1287780" cy="571500"/>
                              </a:xfrm>
                            </wpg:grpSpPr>
                            <wps:wsp>
                              <wps:cNvPr id="573" name="Rectangle 573"/>
                              <wps:cNvSpPr/>
                              <wps:spPr>
                                <a:xfrm>
                                  <a:off x="373380" y="228600"/>
                                  <a:ext cx="914400" cy="342900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9BBB59">
                                        <a:shade val="51000"/>
                                        <a:satMod val="130000"/>
                                      </a:srgbClr>
                                    </a:gs>
                                    <a:gs pos="80000">
                                      <a:srgbClr val="9BBB59">
                                        <a:shade val="93000"/>
                                        <a:satMod val="130000"/>
                                      </a:srgbClr>
                                    </a:gs>
                                    <a:gs pos="100000">
                                      <a:srgbClr val="9BBB59">
                                        <a:shade val="94000"/>
                                        <a:satMod val="135000"/>
                                      </a:srgbClr>
                                    </a:gs>
                                  </a:gsLst>
                                  <a:lin ang="16200000" scaled="0"/>
                                </a:gradFill>
                                <a:ln w="9525" cap="flat" cmpd="sng" algn="ctr">
                                  <a:solidFill>
                                    <a:srgbClr val="9BBB59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4" name="Connecteur droit 574"/>
                              <wps:cNvCnPr/>
                              <wps:spPr>
                                <a:xfrm>
                                  <a:off x="373380" y="571500"/>
                                  <a:ext cx="553329" cy="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75" name="Connecteur droit 575"/>
                              <wps:cNvCnPr/>
                              <wps:spPr>
                                <a:xfrm flipH="1" flipV="1">
                                  <a:off x="0" y="0"/>
                                  <a:ext cx="373380" cy="57150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411" o:spid="_x0000_s1026" style="position:absolute;margin-left:32.45pt;margin-top:10.4pt;width:101.4pt;height:45pt;z-index:252095488" coordsize="1287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">
                      <v:rect id="Rectangle 573" o:spid="_x0000_s1027" style="position:absolute;left:3733;top:2286;width:9144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sU98EA&#10;AADcAAAADwAAAGRycy9kb3ducmV2LnhtbESPzarCMBSE94LvEI7gTlOVq1KNIqJyVxf82x+aY1ts&#10;TmITtb69uSC4HGbmG2a+bEwlHlT70rKCQT8BQZxZXXKu4HTc9qYgfEDWWFkmBS/ysFy0W3NMtX3y&#10;nh6HkIsIYZ+igiIEl0rps4IM+r51xNG72NpgiLLOpa7xGeGmksMkGUuDJceFAh2tC8quh7tRsBue&#10;pb2N3Wb0dyz5snfrJMtfSnU7zWoGIlATvuFP+1cr+JmM4P9MP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7FPfBAAAA3AAAAA8AAAAAAAAAAAAAAAAAmAIAAGRycy9kb3du&#10;cmV2LnhtbFBLBQYAAAAABAAEAPUAAACGAwAAAAA=&#10;" fillcolor="#769535" strokecolor="#98b954">
                        <v:fill color2="#9cc746" rotate="t" angle="180" colors="0 #769535;52429f #9bc348;1 #9cc746" focus="100%" type="gradient">
                          <o:fill v:ext="view" type="gradientUnscaled"/>
                        </v:fill>
                        <v:shadow on="t" color="black" opacity="22937f" origin=",.5" offset="0,.63889mm"/>
                      </v:rect>
                      <v:line id="Connecteur droit 574" o:spid="_x0000_s1028" style="position:absolute;visibility:visible;mso-wrap-style:square" from="3733,5715" to="9267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sITMIAAADcAAAADwAAAGRycy9kb3ducmV2LnhtbESPQWvCQBSE7wX/w/IEb3VjsTakriKK&#10;tFdjoT0+sq/ZYPZtyL5q/PddQfA4zMw3zHI9+FadqY9NYAOzaQaKuAq24drA13H/nIOKgmyxDUwG&#10;rhRhvRo9LbGw4cIHOpdSqwThWKABJ9IVWsfKkcc4DR1x8n5D71GS7Gtte7wkuG/1S5YttMeG04LD&#10;jraOqlP55w3476atZiTHnfBPvc9Lt80/DsZMxsPmHZTQII/wvf1pDby+zeF2Jh0Bvf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vsITMIAAADcAAAADwAAAAAAAAAAAAAA&#10;AAChAgAAZHJzL2Rvd25yZXYueG1sUEsFBgAAAAAEAAQA+QAAAJADAAAAAA==&#10;" strokecolor="black [3040]" strokeweight="1.5pt"/>
                      <v:line id="Connecteur droit 575" o:spid="_x0000_s1029" style="position:absolute;flip:x y;visibility:visible;mso-wrap-style:square" from="0,0" to="3733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4desYAAADcAAAADwAAAGRycy9kb3ducmV2LnhtbESP0WrCQBRE3wv9h+UW+lLqJhGNpK5i&#10;hcYKvmj9gEv2Ngnu3o3Zrca/dwuFPg4zc4aZLwdrxIV63zpWkI4SEMSV0y3XCo5fH68zED4gazSO&#10;ScGNPCwXjw9zLLS78p4uh1CLCGFfoIImhK6Q0lcNWfQj1xFH79v1FkOUfS11j9cIt0ZmSTKVFluO&#10;Cw12tG6oOh1+rIJx+pKWu/cyGHfa5Fuzzspzmin1/DSs3kAEGsJ/+K/9qRVM8gn8nolHQC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eHXrGAAAA3AAAAA8AAAAAAAAA&#10;AAAAAAAAoQIAAGRycy9kb3ducmV2LnhtbFBLBQYAAAAABAAEAPkAAACUAwAAAAA=&#10;" strokecolor="black [3040]" strokeweight="1.5pt"/>
                    </v:group>
                  </w:pict>
                </mc:Fallback>
              </mc:AlternateContent>
            </w:r>
          </w:p>
        </w:tc>
        <w:tc>
          <w:tcPr>
            <w:tcW w:w="6521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944AA39" w14:textId="77777777" w:rsidR="008A615C" w:rsidRDefault="008A615C" w:rsidP="00E051BD">
            <w:pPr>
              <w:rPr>
                <w:rFonts w:ascii="Arial" w:hAnsi="Arial" w:cs="Arial"/>
                <w:sz w:val="24"/>
              </w:rPr>
            </w:pPr>
          </w:p>
          <w:p w14:paraId="7A42F983" w14:textId="7B3A492B" w:rsidR="008A615C" w:rsidRDefault="008A615C" w:rsidP="00E051BD">
            <w:pPr>
              <w:rPr>
                <w:rFonts w:ascii="Arial" w:hAnsi="Arial" w:cs="Arial"/>
                <w:sz w:val="24"/>
              </w:rPr>
            </w:pPr>
          </w:p>
          <w:p w14:paraId="766B0841" w14:textId="16989A7E" w:rsidR="008A615C" w:rsidRDefault="008A615C" w:rsidP="00E051BD">
            <w:pPr>
              <w:rPr>
                <w:rFonts w:ascii="Arial" w:hAnsi="Arial" w:cs="Arial"/>
                <w:sz w:val="24"/>
              </w:rPr>
            </w:pPr>
          </w:p>
          <w:p w14:paraId="03289496" w14:textId="6C18828C" w:rsidR="008A615C" w:rsidRDefault="008A615C" w:rsidP="00E051BD">
            <w:pPr>
              <w:rPr>
                <w:rFonts w:ascii="Arial" w:hAnsi="Arial" w:cs="Arial"/>
                <w:sz w:val="24"/>
              </w:rPr>
            </w:pPr>
          </w:p>
          <w:p w14:paraId="39652449" w14:textId="5B5FD749" w:rsidR="007664F9" w:rsidRPr="00B967D9" w:rsidRDefault="007664F9" w:rsidP="00E051BD">
            <w:pPr>
              <w:rPr>
                <w:rFonts w:ascii="Arial" w:hAnsi="Arial" w:cs="Arial"/>
                <w:sz w:val="24"/>
              </w:rPr>
            </w:pPr>
          </w:p>
        </w:tc>
      </w:tr>
      <w:tr w:rsidR="00BD2AD9" w:rsidRPr="00B967D9" w14:paraId="57E8BCEE" w14:textId="77777777" w:rsidTr="006E79E1">
        <w:tc>
          <w:tcPr>
            <w:tcW w:w="14567" w:type="dxa"/>
            <w:gridSpan w:val="8"/>
            <w:shd w:val="clear" w:color="auto" w:fill="D9D9D9" w:themeFill="background1" w:themeFillShade="D9"/>
          </w:tcPr>
          <w:p w14:paraId="1D6C1EDD" w14:textId="77777777" w:rsidR="00BD2AD9" w:rsidRPr="00B967D9" w:rsidRDefault="00BD2AD9" w:rsidP="00E051BD">
            <w:pPr>
              <w:rPr>
                <w:rFonts w:ascii="Arial" w:hAnsi="Arial" w:cs="Arial"/>
                <w:sz w:val="24"/>
              </w:rPr>
            </w:pPr>
            <w:r w:rsidRPr="007664F9">
              <w:rPr>
                <w:rFonts w:ascii="Arial" w:hAnsi="Arial" w:cs="Arial"/>
                <w:b/>
                <w:sz w:val="44"/>
                <w:szCs w:val="28"/>
              </w:rPr>
              <w:t>D</w:t>
            </w:r>
            <w:r>
              <w:rPr>
                <w:rFonts w:ascii="Arial" w:hAnsi="Arial" w:cs="Arial"/>
                <w:sz w:val="28"/>
                <w:szCs w:val="28"/>
              </w:rPr>
              <w:t>allage</w:t>
            </w:r>
          </w:p>
        </w:tc>
      </w:tr>
      <w:tr w:rsidR="00BD2AD9" w:rsidRPr="00B967D9" w14:paraId="69C4979C" w14:textId="77777777" w:rsidTr="008C4273">
        <w:tc>
          <w:tcPr>
            <w:tcW w:w="39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6A4DC97" w14:textId="77777777" w:rsidR="007664F9" w:rsidRDefault="007664F9" w:rsidP="007664F9">
            <w:pPr>
              <w:pStyle w:val="Paragraphedeliste"/>
              <w:numPr>
                <w:ilvl w:val="0"/>
                <w:numId w:val="8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Dallage </w:t>
            </w:r>
          </w:p>
          <w:p w14:paraId="4DAF566F" w14:textId="77777777" w:rsidR="00BD2AD9" w:rsidRDefault="00BD2AD9" w:rsidP="00BD2AD9">
            <w:pPr>
              <w:rPr>
                <w:rFonts w:ascii="Arial" w:hAnsi="Arial" w:cs="Arial"/>
                <w:sz w:val="28"/>
                <w:szCs w:val="28"/>
              </w:rPr>
            </w:pPr>
          </w:p>
          <w:p w14:paraId="5A93C866" w14:textId="77777777" w:rsidR="00BD2AD9" w:rsidRDefault="00BD2AD9" w:rsidP="00BD2AD9">
            <w:pPr>
              <w:rPr>
                <w:rFonts w:ascii="Arial" w:hAnsi="Arial" w:cs="Arial"/>
                <w:sz w:val="28"/>
                <w:szCs w:val="28"/>
              </w:rPr>
            </w:pPr>
          </w:p>
          <w:p w14:paraId="727BD65B" w14:textId="77777777" w:rsidR="00BD2AD9" w:rsidRPr="00BD2AD9" w:rsidRDefault="00BD2AD9" w:rsidP="00BD2AD9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69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3DB5114" w14:textId="69C7912E" w:rsidR="00B81F7E" w:rsidRPr="008A615C" w:rsidRDefault="00B81F7E" w:rsidP="00B81F7E">
            <w:pPr>
              <w:rPr>
                <w:rFonts w:ascii="Arial" w:hAnsi="Arial" w:cs="Arial"/>
                <w:sz w:val="24"/>
              </w:rPr>
            </w:pPr>
            <w:r w:rsidRPr="008A615C">
              <w:rPr>
                <w:rFonts w:ascii="Arial" w:hAnsi="Arial" w:cs="Arial"/>
                <w:sz w:val="24"/>
              </w:rPr>
              <w:t>Recouvre complètement une surface</w:t>
            </w:r>
            <w:r w:rsidR="008A615C">
              <w:rPr>
                <w:rFonts w:ascii="Arial" w:hAnsi="Arial" w:cs="Arial"/>
                <w:sz w:val="24"/>
              </w:rPr>
              <w:t>.</w:t>
            </w:r>
          </w:p>
          <w:p w14:paraId="728F2852" w14:textId="77777777" w:rsidR="008A615C" w:rsidRDefault="008A615C" w:rsidP="00B81F7E">
            <w:pPr>
              <w:rPr>
                <w:rFonts w:ascii="Arial" w:hAnsi="Arial" w:cs="Arial"/>
                <w:sz w:val="24"/>
              </w:rPr>
            </w:pPr>
          </w:p>
          <w:p w14:paraId="5FC23505" w14:textId="5FF91B0A" w:rsidR="00B81F7E" w:rsidRPr="008A615C" w:rsidRDefault="00B81F7E" w:rsidP="00B81F7E">
            <w:pPr>
              <w:rPr>
                <w:rFonts w:ascii="Arial" w:hAnsi="Arial" w:cs="Arial"/>
                <w:sz w:val="24"/>
              </w:rPr>
            </w:pPr>
            <w:r w:rsidRPr="008A615C">
              <w:rPr>
                <w:rFonts w:ascii="Arial" w:hAnsi="Arial" w:cs="Arial"/>
                <w:sz w:val="24"/>
              </w:rPr>
              <w:t>Sans trous ni superpositions</w:t>
            </w:r>
            <w:r w:rsidR="008A615C">
              <w:rPr>
                <w:rFonts w:ascii="Arial" w:hAnsi="Arial" w:cs="Arial"/>
                <w:sz w:val="24"/>
              </w:rPr>
              <w:t>.</w:t>
            </w:r>
          </w:p>
          <w:p w14:paraId="22D19CD0" w14:textId="77777777" w:rsidR="00B81F7E" w:rsidRDefault="00B81F7E" w:rsidP="00B81F7E">
            <w:pPr>
              <w:rPr>
                <w:rFonts w:ascii="Arial" w:hAnsi="Arial" w:cs="Arial"/>
                <w:sz w:val="24"/>
              </w:rPr>
            </w:pPr>
          </w:p>
          <w:p w14:paraId="545F2FB1" w14:textId="77777777" w:rsidR="00A93EFF" w:rsidRDefault="00A93EFF" w:rsidP="00B81F7E">
            <w:pPr>
              <w:rPr>
                <w:rFonts w:ascii="Arial" w:hAnsi="Arial" w:cs="Arial"/>
                <w:sz w:val="24"/>
              </w:rPr>
            </w:pPr>
          </w:p>
          <w:p w14:paraId="3878E8F8" w14:textId="77777777" w:rsidR="008C4273" w:rsidRPr="008A615C" w:rsidRDefault="008C4273" w:rsidP="00B81F7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126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18E3801" w14:textId="77777777" w:rsidR="007664F9" w:rsidRPr="00B967D9" w:rsidRDefault="00B81F7E" w:rsidP="008C427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546BDAAF" wp14:editId="03EC7F05">
                  <wp:extent cx="1371600" cy="1105501"/>
                  <wp:effectExtent l="0" t="0" r="0" b="0"/>
                  <wp:docPr id="299" name="Imag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llage irrégulier.tiff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718" cy="1103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80743E6" w14:textId="77777777" w:rsidR="007664F9" w:rsidRPr="00B967D9" w:rsidRDefault="007664F9" w:rsidP="00E051BD">
            <w:pPr>
              <w:rPr>
                <w:rFonts w:ascii="Arial" w:hAnsi="Arial" w:cs="Arial"/>
                <w:sz w:val="24"/>
              </w:rPr>
            </w:pPr>
          </w:p>
        </w:tc>
      </w:tr>
      <w:tr w:rsidR="00BD2AD9" w:rsidRPr="00B967D9" w14:paraId="55A4B11A" w14:textId="77777777" w:rsidTr="008C4273">
        <w:tc>
          <w:tcPr>
            <w:tcW w:w="39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5F91955" w14:textId="77777777" w:rsidR="007664F9" w:rsidRDefault="007664F9" w:rsidP="007664F9">
            <w:pPr>
              <w:pStyle w:val="Paragraphedeliste"/>
              <w:numPr>
                <w:ilvl w:val="0"/>
                <w:numId w:val="8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Dallage régulier</w:t>
            </w:r>
          </w:p>
          <w:p w14:paraId="304DADAB" w14:textId="77777777" w:rsidR="00BD2AD9" w:rsidRDefault="00BD2AD9" w:rsidP="00BD2AD9">
            <w:pPr>
              <w:rPr>
                <w:rFonts w:ascii="Arial" w:hAnsi="Arial" w:cs="Arial"/>
                <w:sz w:val="28"/>
                <w:szCs w:val="28"/>
              </w:rPr>
            </w:pPr>
          </w:p>
          <w:p w14:paraId="0405F981" w14:textId="77777777" w:rsidR="00BD2AD9" w:rsidRPr="00BD2AD9" w:rsidRDefault="00BD2AD9" w:rsidP="00BD2AD9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69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90ABBE2" w14:textId="77777777" w:rsidR="007664F9" w:rsidRDefault="00B81F7E" w:rsidP="00DE4E09">
            <w:pPr>
              <w:jc w:val="both"/>
              <w:rPr>
                <w:rFonts w:ascii="Arial" w:hAnsi="Arial" w:cs="Arial"/>
                <w:sz w:val="24"/>
              </w:rPr>
            </w:pPr>
            <w:r w:rsidRPr="008A615C">
              <w:rPr>
                <w:rFonts w:ascii="Arial" w:hAnsi="Arial" w:cs="Arial"/>
                <w:sz w:val="24"/>
              </w:rPr>
              <w:t>Dallage fait de polygones réguliers (les côtés ont tous la même mesure)</w:t>
            </w:r>
            <w:r w:rsidR="008A615C">
              <w:rPr>
                <w:rFonts w:ascii="Arial" w:hAnsi="Arial" w:cs="Arial"/>
                <w:sz w:val="24"/>
              </w:rPr>
              <w:t>.</w:t>
            </w:r>
          </w:p>
          <w:p w14:paraId="2BD6D519" w14:textId="77777777" w:rsidR="008A615C" w:rsidRDefault="008A615C" w:rsidP="00DE4E09">
            <w:pPr>
              <w:jc w:val="both"/>
              <w:rPr>
                <w:rFonts w:ascii="Arial" w:hAnsi="Arial" w:cs="Arial"/>
                <w:sz w:val="24"/>
              </w:rPr>
            </w:pPr>
          </w:p>
          <w:p w14:paraId="6BB9EDA1" w14:textId="77777777" w:rsidR="008A615C" w:rsidRDefault="008A615C" w:rsidP="00DE4E09">
            <w:pPr>
              <w:jc w:val="both"/>
              <w:rPr>
                <w:rFonts w:ascii="Arial" w:hAnsi="Arial" w:cs="Arial"/>
                <w:sz w:val="24"/>
              </w:rPr>
            </w:pPr>
          </w:p>
          <w:p w14:paraId="14F6C7D6" w14:textId="77777777" w:rsidR="008A615C" w:rsidRDefault="008A615C" w:rsidP="00DE4E09">
            <w:pPr>
              <w:jc w:val="both"/>
              <w:rPr>
                <w:rFonts w:ascii="Arial" w:hAnsi="Arial" w:cs="Arial"/>
                <w:sz w:val="24"/>
              </w:rPr>
            </w:pPr>
          </w:p>
          <w:p w14:paraId="5A5D16F6" w14:textId="77777777" w:rsidR="008A615C" w:rsidRDefault="008A615C" w:rsidP="00DE4E09">
            <w:pPr>
              <w:jc w:val="both"/>
              <w:rPr>
                <w:rFonts w:ascii="Arial" w:hAnsi="Arial" w:cs="Arial"/>
                <w:sz w:val="24"/>
              </w:rPr>
            </w:pPr>
          </w:p>
          <w:p w14:paraId="74417B77" w14:textId="2E471367" w:rsidR="008A615C" w:rsidRPr="008A615C" w:rsidRDefault="008A615C" w:rsidP="00DE4E09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2126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F2A6784" w14:textId="77777777" w:rsidR="007664F9" w:rsidRPr="00B967D9" w:rsidRDefault="00B81F7E" w:rsidP="008C427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54E5F7FD" wp14:editId="7E4E5CC8">
                  <wp:extent cx="1061945" cy="1348311"/>
                  <wp:effectExtent l="9207" t="0" r="0" b="0"/>
                  <wp:docPr id="298" name="Imag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.tiff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75877" cy="136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8D1D9FD" w14:textId="77777777" w:rsidR="007664F9" w:rsidRPr="00B967D9" w:rsidRDefault="007664F9" w:rsidP="00E051BD">
            <w:pPr>
              <w:rPr>
                <w:rFonts w:ascii="Arial" w:hAnsi="Arial" w:cs="Arial"/>
                <w:sz w:val="24"/>
              </w:rPr>
            </w:pPr>
          </w:p>
        </w:tc>
      </w:tr>
      <w:tr w:rsidR="00BD2AD9" w:rsidRPr="00B967D9" w14:paraId="4F7AAA17" w14:textId="77777777" w:rsidTr="006E79E1">
        <w:tc>
          <w:tcPr>
            <w:tcW w:w="14567" w:type="dxa"/>
            <w:gridSpan w:val="8"/>
            <w:shd w:val="clear" w:color="auto" w:fill="D9D9D9" w:themeFill="background1" w:themeFillShade="D9"/>
          </w:tcPr>
          <w:p w14:paraId="2A2B0565" w14:textId="77777777" w:rsidR="00BD2AD9" w:rsidRPr="00B967D9" w:rsidRDefault="00BD2AD9" w:rsidP="00E051BD">
            <w:pPr>
              <w:rPr>
                <w:rFonts w:ascii="Arial" w:hAnsi="Arial" w:cs="Arial"/>
                <w:sz w:val="24"/>
              </w:rPr>
            </w:pPr>
            <w:r w:rsidRPr="007664F9">
              <w:rPr>
                <w:rFonts w:ascii="Arial" w:hAnsi="Arial" w:cs="Arial"/>
                <w:b/>
                <w:sz w:val="44"/>
                <w:szCs w:val="28"/>
              </w:rPr>
              <w:lastRenderedPageBreak/>
              <w:t>D</w:t>
            </w:r>
            <w:r>
              <w:rPr>
                <w:rFonts w:ascii="Arial" w:hAnsi="Arial" w:cs="Arial"/>
                <w:sz w:val="28"/>
                <w:szCs w:val="28"/>
              </w:rPr>
              <w:t>roites</w:t>
            </w:r>
            <w:r w:rsidR="00780916">
              <w:rPr>
                <w:rFonts w:ascii="Arial" w:hAnsi="Arial" w:cs="Arial"/>
                <w:sz w:val="28"/>
                <w:szCs w:val="28"/>
              </w:rPr>
              <w:t xml:space="preserve"> et lignes</w:t>
            </w:r>
          </w:p>
        </w:tc>
      </w:tr>
      <w:tr w:rsidR="00BD2AD9" w:rsidRPr="00B967D9" w14:paraId="5D629134" w14:textId="77777777" w:rsidTr="00A61B58">
        <w:tc>
          <w:tcPr>
            <w:tcW w:w="39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FDC0940" w14:textId="77777777" w:rsidR="007664F9" w:rsidRPr="00A93EFF" w:rsidRDefault="007664F9" w:rsidP="007664F9">
            <w:pPr>
              <w:pStyle w:val="Paragraphedeliste"/>
              <w:numPr>
                <w:ilvl w:val="0"/>
                <w:numId w:val="10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A93EFF">
              <w:rPr>
                <w:rFonts w:ascii="Arial" w:hAnsi="Arial" w:cs="Arial"/>
                <w:b/>
                <w:sz w:val="28"/>
                <w:szCs w:val="28"/>
              </w:rPr>
              <w:t>Droite</w:t>
            </w:r>
          </w:p>
        </w:tc>
        <w:tc>
          <w:tcPr>
            <w:tcW w:w="4677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75BAE60" w14:textId="4046BA60" w:rsidR="007664F9" w:rsidRDefault="00915AFD" w:rsidP="00DE4E09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Ligne sans fin, sans extrémités</w:t>
            </w:r>
            <w:r w:rsidR="008A615C">
              <w:rPr>
                <w:rFonts w:ascii="Arial" w:hAnsi="Arial" w:cs="Arial"/>
                <w:sz w:val="24"/>
              </w:rPr>
              <w:t>.</w:t>
            </w:r>
          </w:p>
          <w:p w14:paraId="79E7D54F" w14:textId="77777777" w:rsidR="007C21B0" w:rsidRDefault="007C21B0" w:rsidP="00DE4E09">
            <w:pPr>
              <w:jc w:val="both"/>
              <w:rPr>
                <w:rFonts w:ascii="Arial" w:hAnsi="Arial" w:cs="Arial"/>
                <w:sz w:val="24"/>
              </w:rPr>
            </w:pPr>
          </w:p>
          <w:p w14:paraId="033D4F5A" w14:textId="3CA47B60" w:rsidR="00D663F1" w:rsidRDefault="00A61B58" w:rsidP="00DE4E09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0F60CBA1" wp14:editId="0D1DD5B0">
                      <wp:simplePos x="0" y="0"/>
                      <wp:positionH relativeFrom="column">
                        <wp:posOffset>2390775</wp:posOffset>
                      </wp:positionH>
                      <wp:positionV relativeFrom="paragraph">
                        <wp:posOffset>66040</wp:posOffset>
                      </wp:positionV>
                      <wp:extent cx="4145280" cy="7620"/>
                      <wp:effectExtent l="38100" t="76200" r="26670" b="106680"/>
                      <wp:wrapNone/>
                      <wp:docPr id="578" name="Connecteur droit avec flèche 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45280" cy="762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578" o:spid="_x0000_s1026" type="#_x0000_t32" style="position:absolute;margin-left:188.25pt;margin-top:5.2pt;width:326.4pt;height:.6pt;flip:y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" strokecolor="black [3213]" strokeweight="1pt">
                      <v:stroke startarrow="open" endarrow="open"/>
                    </v:shape>
                  </w:pict>
                </mc:Fallback>
              </mc:AlternateContent>
            </w:r>
          </w:p>
          <w:p w14:paraId="7420A878" w14:textId="77777777" w:rsidR="00D663F1" w:rsidRPr="00B967D9" w:rsidRDefault="00D663F1" w:rsidP="00DE4E09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2977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3EBF93C" w14:textId="07AAC06B" w:rsidR="007664F9" w:rsidRPr="00B967D9" w:rsidRDefault="007664F9" w:rsidP="00E051B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97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EC52D2B" w14:textId="77777777" w:rsidR="007664F9" w:rsidRPr="00B967D9" w:rsidRDefault="007664F9" w:rsidP="00E051BD">
            <w:pPr>
              <w:rPr>
                <w:rFonts w:ascii="Arial" w:hAnsi="Arial" w:cs="Arial"/>
                <w:sz w:val="24"/>
              </w:rPr>
            </w:pPr>
          </w:p>
        </w:tc>
      </w:tr>
      <w:tr w:rsidR="00BD2AD9" w:rsidRPr="00B967D9" w14:paraId="6C33B0FF" w14:textId="77777777" w:rsidTr="00A61B58">
        <w:tc>
          <w:tcPr>
            <w:tcW w:w="39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96955C7" w14:textId="77777777" w:rsidR="007664F9" w:rsidRPr="00A93EFF" w:rsidRDefault="007664F9" w:rsidP="007664F9">
            <w:pPr>
              <w:pStyle w:val="Paragraphedeliste"/>
              <w:numPr>
                <w:ilvl w:val="0"/>
                <w:numId w:val="10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A93EFF">
              <w:rPr>
                <w:rFonts w:ascii="Arial" w:hAnsi="Arial" w:cs="Arial"/>
                <w:b/>
                <w:sz w:val="28"/>
                <w:szCs w:val="28"/>
              </w:rPr>
              <w:t>Segment de droite</w:t>
            </w:r>
          </w:p>
        </w:tc>
        <w:tc>
          <w:tcPr>
            <w:tcW w:w="4677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DEF3F2B" w14:textId="77777777" w:rsidR="007664F9" w:rsidRDefault="00915AFD" w:rsidP="00DE4E09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Portion d’une droite limitée par 2 points</w:t>
            </w:r>
            <w:r w:rsidR="00A61B58">
              <w:rPr>
                <w:rFonts w:ascii="Arial" w:hAnsi="Arial" w:cs="Arial"/>
                <w:sz w:val="24"/>
              </w:rPr>
              <w:t>.</w:t>
            </w:r>
          </w:p>
          <w:p w14:paraId="6E573E0B" w14:textId="77777777" w:rsidR="007C21B0" w:rsidRDefault="007C21B0" w:rsidP="00DE4E09">
            <w:pPr>
              <w:jc w:val="both"/>
              <w:rPr>
                <w:rFonts w:ascii="Arial" w:hAnsi="Arial" w:cs="Arial"/>
                <w:sz w:val="24"/>
              </w:rPr>
            </w:pPr>
          </w:p>
          <w:p w14:paraId="23F41BA4" w14:textId="77777777" w:rsidR="007C21B0" w:rsidRDefault="007C21B0" w:rsidP="00DE4E09">
            <w:pPr>
              <w:jc w:val="both"/>
              <w:rPr>
                <w:rFonts w:ascii="Arial" w:hAnsi="Arial" w:cs="Arial"/>
                <w:sz w:val="24"/>
              </w:rPr>
            </w:pPr>
          </w:p>
          <w:p w14:paraId="66D52EC7" w14:textId="77777777" w:rsidR="007C21B0" w:rsidRDefault="007C21B0" w:rsidP="00DE4E09">
            <w:pPr>
              <w:jc w:val="both"/>
              <w:rPr>
                <w:rFonts w:ascii="Arial" w:hAnsi="Arial" w:cs="Arial"/>
                <w:sz w:val="24"/>
              </w:rPr>
            </w:pPr>
          </w:p>
          <w:p w14:paraId="490C7D9F" w14:textId="7788F868" w:rsidR="007C21B0" w:rsidRPr="00B967D9" w:rsidRDefault="007C21B0" w:rsidP="00DE4E09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2977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F3C1DCA" w14:textId="77777777" w:rsidR="007664F9" w:rsidRDefault="007664F9" w:rsidP="00E051BD">
            <w:pPr>
              <w:rPr>
                <w:rFonts w:ascii="Arial" w:hAnsi="Arial" w:cs="Arial"/>
                <w:sz w:val="24"/>
              </w:rPr>
            </w:pPr>
          </w:p>
          <w:p w14:paraId="404FD734" w14:textId="17C9BBAA" w:rsidR="00D663F1" w:rsidRDefault="008A615C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g">
                  <w:drawing>
                    <wp:anchor distT="0" distB="0" distL="114300" distR="114300" simplePos="0" relativeHeight="252103680" behindDoc="0" locked="0" layoutInCell="1" allowOverlap="1" wp14:anchorId="31313077" wp14:editId="3D41099E">
                      <wp:simplePos x="0" y="0"/>
                      <wp:positionH relativeFrom="column">
                        <wp:posOffset>246380</wp:posOffset>
                      </wp:positionH>
                      <wp:positionV relativeFrom="paragraph">
                        <wp:posOffset>105410</wp:posOffset>
                      </wp:positionV>
                      <wp:extent cx="3137535" cy="91440"/>
                      <wp:effectExtent l="0" t="0" r="24765" b="60960"/>
                      <wp:wrapNone/>
                      <wp:docPr id="582" name="Groupe 5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37535" cy="91440"/>
                                <a:chOff x="0" y="0"/>
                                <a:chExt cx="3137535" cy="91440"/>
                              </a:xfrm>
                            </wpg:grpSpPr>
                            <wps:wsp>
                              <wps:cNvPr id="579" name="Connecteur droit 579"/>
                              <wps:cNvCnPr/>
                              <wps:spPr>
                                <a:xfrm>
                                  <a:off x="45720" y="53340"/>
                                  <a:ext cx="303259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8000"/>
                                    </a:srgbClr>
                                  </a:outerShdw>
                                </a:effectLst>
                              </wps:spPr>
                              <wps:bodyPr/>
                            </wps:wsp>
                            <wps:wsp>
                              <wps:cNvPr id="580" name="Ellipse 580"/>
                              <wps:cNvSpPr/>
                              <wps:spPr>
                                <a:xfrm flipH="1" flipV="1">
                                  <a:off x="0" y="0"/>
                                  <a:ext cx="59055" cy="9144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1" name="Ellipse 581"/>
                              <wps:cNvSpPr/>
                              <wps:spPr>
                                <a:xfrm flipH="1" flipV="1">
                                  <a:off x="3078480" y="0"/>
                                  <a:ext cx="59055" cy="914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254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582" o:spid="_x0000_s1026" style="position:absolute;margin-left:19.4pt;margin-top:8.3pt;width:247.05pt;height:7.2pt;z-index:252103680" coordsize="31375,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">
                      <v:line id="Connecteur droit 579" o:spid="_x0000_s1027" style="position:absolute;visibility:visible;mso-wrap-style:square" from="457,533" to="30783,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5vfsYAAADcAAAADwAAAGRycy9kb3ducmV2LnhtbESP3WrCQBSE7wt9h+UUvKubWqptmo1I&#10;QRBB8KeCl8fsMQndPRuyq0l9+m5B8HKYmW+YbNpbIy7U+tqxgpdhAoK4cLrmUsH3bv78DsIHZI3G&#10;MSn4JQ/T/PEhw1S7jjd02YZSRAj7FBVUITSplL6oyKIfuoY4eifXWgxRtqXULXYRbo0cJclYWqw5&#10;LlTY0FdFxc/2bBV0++OmTszqFNi9FsfJcn5YX41Sg6d+9gkiUB/u4Vt7oRW8TT7g/0w8AjL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+b37GAAAA3AAAAA8AAAAAAAAA&#10;AAAAAAAAoQIAAGRycy9kb3ducmV2LnhtbFBLBQYAAAAABAAEAPkAAACUAwAAAAA=&#10;" strokecolor="windowText" strokeweight="2pt">
                        <v:shadow on="t" color="black" opacity="24903f" origin=",.5" offset="0,.55556mm"/>
                      </v:line>
                      <v:oval id="Ellipse 580" o:spid="_x0000_s1028" style="position:absolute;width:590;height:914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npM8IA&#10;AADcAAAADwAAAGRycy9kb3ducmV2LnhtbERPz2vCMBS+D/Y/hCfsNhOFSalGmQNF8NRWZLs9mmfb&#10;2byUJmrdX78cBI8f3+/FarCtuFLvG8caJmMFgrh0puFKw6HYvCcgfEA22DomDXfysFq+viwwNe7G&#10;GV3zUIkYwj5FDXUIXSqlL2uy6MeuI47cyfUWQ4R9JU2PtxhuWzlVaiYtNhwbauzoq6bynF+sBrde&#10;z0r7t6VjkVy+M/t73v/kSuu30fA5BxFoCE/xw70zGj6SOD+ei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iekzwgAAANwAAAAPAAAAAAAAAAAAAAAAAJgCAABkcnMvZG93&#10;bnJldi54bWxQSwUGAAAAAAQABAD1AAAAhwMAAAAA&#10;" fillcolor="black [3200]" strokecolor="black [1600]" strokeweight="2pt"/>
                      <v:oval id="Ellipse 581" o:spid="_x0000_s1029" style="position:absolute;left:30784;width:591;height:914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4uo8cA&#10;AADcAAAADwAAAGRycy9kb3ducmV2LnhtbESPT2vCQBTE70K/w/IEL0E3WvxD6ioSED2UYlMPHp/Z&#10;1yQ2+zZkV0376buFgsdhZn7DLNedqcWNWldZVjAexSCIc6srLhQcP7bDBQjnkTXWlknBNzlYr556&#10;S0y0vfM73TJfiABhl6CC0vsmkdLlJRl0I9sQB+/TtgZ9kG0hdYv3ADe1nMTxTBqsOCyU2FBaUv6V&#10;XY2CKE2zw/ztmU6nV/65Xs7RbMeRUoN+t3kB4anzj/B/e68VTBdj+DsTj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+LqPHAAAA3AAAAA8AAAAAAAAAAAAAAAAAmAIAAGRy&#10;cy9kb3ducmV2LnhtbFBLBQYAAAAABAAEAPUAAACMAwAAAAA=&#10;" fillcolor="windowText" strokeweight="2pt"/>
                    </v:group>
                  </w:pict>
                </mc:Fallback>
              </mc:AlternateContent>
            </w:r>
          </w:p>
          <w:p w14:paraId="51FFB371" w14:textId="33ED406E" w:rsidR="00D663F1" w:rsidRDefault="00D663F1" w:rsidP="00E051BD">
            <w:pPr>
              <w:rPr>
                <w:rFonts w:ascii="Arial" w:hAnsi="Arial" w:cs="Arial"/>
                <w:sz w:val="24"/>
              </w:rPr>
            </w:pPr>
          </w:p>
          <w:p w14:paraId="5993CFD0" w14:textId="77777777" w:rsidR="00D663F1" w:rsidRPr="00B967D9" w:rsidRDefault="00D663F1" w:rsidP="00E051B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97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6984FA2" w14:textId="079EA7E6" w:rsidR="007664F9" w:rsidRPr="00B967D9" w:rsidRDefault="007664F9" w:rsidP="00E051BD">
            <w:pPr>
              <w:rPr>
                <w:rFonts w:ascii="Arial" w:hAnsi="Arial" w:cs="Arial"/>
                <w:sz w:val="24"/>
              </w:rPr>
            </w:pPr>
          </w:p>
        </w:tc>
      </w:tr>
      <w:tr w:rsidR="00BD2AD9" w:rsidRPr="00B967D9" w14:paraId="574CA4A3" w14:textId="77777777" w:rsidTr="00A61B58">
        <w:tc>
          <w:tcPr>
            <w:tcW w:w="39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F70C0F9" w14:textId="77777777" w:rsidR="007664F9" w:rsidRPr="00A93EFF" w:rsidRDefault="007664F9" w:rsidP="007664F9">
            <w:pPr>
              <w:pStyle w:val="Paragraphedeliste"/>
              <w:numPr>
                <w:ilvl w:val="0"/>
                <w:numId w:val="10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A93EFF">
              <w:rPr>
                <w:rFonts w:ascii="Arial" w:hAnsi="Arial" w:cs="Arial"/>
                <w:b/>
                <w:sz w:val="28"/>
                <w:szCs w:val="28"/>
              </w:rPr>
              <w:t>Droites parallèles</w:t>
            </w:r>
          </w:p>
        </w:tc>
        <w:tc>
          <w:tcPr>
            <w:tcW w:w="4677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3A7EA13" w14:textId="332D5B8A" w:rsidR="007664F9" w:rsidRDefault="00915AFD" w:rsidP="00DE4E09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Deux droites qui sont à égale distance l’une de l’autre et qui ne se croiseront jamais</w:t>
            </w:r>
            <w:r w:rsidR="00A61B58">
              <w:rPr>
                <w:rFonts w:ascii="Arial" w:hAnsi="Arial" w:cs="Arial"/>
                <w:sz w:val="24"/>
              </w:rPr>
              <w:t>.</w:t>
            </w:r>
          </w:p>
          <w:p w14:paraId="33771184" w14:textId="77777777" w:rsidR="007C21B0" w:rsidRDefault="007C21B0" w:rsidP="00DE4E09">
            <w:pPr>
              <w:jc w:val="both"/>
              <w:rPr>
                <w:rFonts w:ascii="Arial" w:hAnsi="Arial" w:cs="Arial"/>
                <w:sz w:val="24"/>
              </w:rPr>
            </w:pPr>
          </w:p>
          <w:p w14:paraId="4BCB97AB" w14:textId="77777777" w:rsidR="00D663F1" w:rsidRPr="00B967D9" w:rsidRDefault="00D663F1" w:rsidP="00DE4E09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2977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C8660DF" w14:textId="0246F2B6" w:rsidR="007664F9" w:rsidRPr="00B967D9" w:rsidRDefault="00FF7E77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g">
                  <w:drawing>
                    <wp:anchor distT="0" distB="0" distL="114300" distR="114300" simplePos="0" relativeHeight="252107776" behindDoc="0" locked="0" layoutInCell="1" allowOverlap="1" wp14:anchorId="76D9E16B" wp14:editId="5001DC86">
                      <wp:simplePos x="0" y="0"/>
                      <wp:positionH relativeFrom="column">
                        <wp:posOffset>890270</wp:posOffset>
                      </wp:positionH>
                      <wp:positionV relativeFrom="paragraph">
                        <wp:posOffset>199390</wp:posOffset>
                      </wp:positionV>
                      <wp:extent cx="2640965" cy="289560"/>
                      <wp:effectExtent l="38100" t="190500" r="83185" b="224790"/>
                      <wp:wrapNone/>
                      <wp:docPr id="586" name="Groupe 5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40965" cy="289560"/>
                                <a:chOff x="0" y="0"/>
                                <a:chExt cx="2640965" cy="289560"/>
                              </a:xfrm>
                            </wpg:grpSpPr>
                            <wpg:grpSp>
                              <wpg:cNvPr id="302" name="Groupe 302"/>
                              <wpg:cNvGrpSpPr/>
                              <wpg:grpSpPr>
                                <a:xfrm>
                                  <a:off x="0" y="60960"/>
                                  <a:ext cx="1783080" cy="205740"/>
                                  <a:chOff x="0" y="0"/>
                                  <a:chExt cx="906780" cy="152400"/>
                                </a:xfrm>
                              </wpg:grpSpPr>
                              <wps:wsp>
                                <wps:cNvPr id="300" name="Connecteur droit 300"/>
                                <wps:cNvCnPr/>
                                <wps:spPr>
                                  <a:xfrm>
                                    <a:off x="0" y="0"/>
                                    <a:ext cx="9067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/>
                              </wps:wsp>
                              <wps:wsp>
                                <wps:cNvPr id="301" name="Connecteur droit 301"/>
                                <wps:cNvCnPr/>
                                <wps:spPr>
                                  <a:xfrm>
                                    <a:off x="0" y="152400"/>
                                    <a:ext cx="9067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/>
                              </wps:wsp>
                            </wpg:grpSp>
                            <wpg:grpSp>
                              <wpg:cNvPr id="583" name="Groupe 583"/>
                              <wpg:cNvGrpSpPr/>
                              <wpg:grpSpPr>
                                <a:xfrm rot="19770989">
                                  <a:off x="1965960" y="0"/>
                                  <a:ext cx="675005" cy="289560"/>
                                  <a:chOff x="0" y="0"/>
                                  <a:chExt cx="906780" cy="152400"/>
                                </a:xfrm>
                              </wpg:grpSpPr>
                              <wps:wsp>
                                <wps:cNvPr id="584" name="Connecteur droit 584"/>
                                <wps:cNvCnPr/>
                                <wps:spPr>
                                  <a:xfrm>
                                    <a:off x="0" y="0"/>
                                    <a:ext cx="9067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/>
                              </wps:wsp>
                              <wps:wsp>
                                <wps:cNvPr id="585" name="Connecteur droit 585"/>
                                <wps:cNvCnPr/>
                                <wps:spPr>
                                  <a:xfrm>
                                    <a:off x="0" y="152400"/>
                                    <a:ext cx="9067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586" o:spid="_x0000_s1026" style="position:absolute;margin-left:70.1pt;margin-top:15.7pt;width:207.95pt;height:22.8pt;z-index:252107776" coordsize="26409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">
                      <v:group id="Groupe 302" o:spid="_x0000_s1027" style="position:absolute;top:609;width:17830;height:2058" coordsize="9067,1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      <v:line id="Connecteur droit 300" o:spid="_x0000_s1028" style="position:absolute;visibility:visible;mso-wrap-style:square" from="0,0" to="906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l3ZsEAAADcAAAADwAAAGRycy9kb3ducmV2LnhtbERPW2vCMBR+F/wP4Qx8s8kmbFKNIoIw&#10;BsK8gY/H5tgWk5PSZLb665eHwR4/vvt82Tsr7tSG2rOG10yBIC68qbnUcDxsxlMQISIbtJ5Jw4MC&#10;LBfDwRxz4zve0X0fS5FCOOSooYqxyaUMRUUOQ+Yb4sRdfeswJtiW0rTYpXBn5ZtS79JhzamhwobW&#10;FRW3/Y/T0J0uu1rZ7TWynxSXj6/N+ftptR699KsZiEh9/Bf/uT+NholK89OZdATk4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SXdmwQAAANwAAAAPAAAAAAAAAAAAAAAA&#10;AKECAABkcnMvZG93bnJldi54bWxQSwUGAAAAAAQABAD5AAAAjwMAAAAA&#10;" strokecolor="windowText" strokeweight="2pt">
                          <v:shadow on="t" color="black" opacity="24903f" origin=",.5" offset="0,.55556mm"/>
                        </v:line>
                        <v:line id="Connecteur droit 301" o:spid="_x0000_s1029" style="position:absolute;visibility:visible;mso-wrap-style:square" from="0,1524" to="9067,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XS/cQAAADcAAAADwAAAGRycy9kb3ducmV2LnhtbESP3WoCMRSE7wu+QziCd5qoUGVrlCII&#10;Igj1D3p53Bx3lyYnyya6a5++KRR6OczMN8xi1TkrHtSEyrOG8UiBIM69qbjQcD5thnMQISIbtJ5J&#10;w5MCrJa9lwVmxrd8oMcxFiJBOGSooYyxzqQMeUkOw8jXxMm7+cZhTLIppGmwTXBn5USpV+mw4rRQ&#10;Yk3rkvKv491paC/XQ6Xs/hbZT/PrbLf5/Pi2Wg/63fsbiEhd/A//tbdGw1SN4fdMOgJ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BdL9xAAAANwAAAAPAAAAAAAAAAAA&#10;AAAAAKECAABkcnMvZG93bnJldi54bWxQSwUGAAAAAAQABAD5AAAAkgMAAAAA&#10;" strokecolor="windowText" strokeweight="2pt">
                          <v:shadow on="t" color="black" opacity="24903f" origin=",.5" offset="0,.55556mm"/>
                        </v:line>
                      </v:group>
                      <v:group id="Groupe 583" o:spid="_x0000_s1030" style="position:absolute;left:19659;width:6750;height:2895;rotation:-1997768fd" coordsize="9067,1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fBQMsQAAADcAAAA&#10;DwAAAAAAAAAAAAAAAACqAgAAZHJzL2Rvd25yZXYueG1sUEsFBgAAAAAEAAQA+gAAAJsDAAAAAA==&#10;">
                        <v:line id="Connecteur droit 584" o:spid="_x0000_s1031" style="position:absolute;visibility:visible;mso-wrap-style:square" from="0,0" to="906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qwx8YAAADcAAAADwAAAGRycy9kb3ducmV2LnhtbESP3WrCQBSE7wu+w3KE3tWNtv6QZiNS&#10;EEQoqK3Qy2P2mAR3z4bs1qR9+m5B8HKYmW+YbNlbI67U+tqxgvEoAUFcOF1zqeDzY/20AOEDskbj&#10;mBT8kIdlPnjIMNWu4z1dD6EUEcI+RQVVCE0qpS8qsuhHriGO3tm1FkOUbSl1i12EWyMnSTKTFmuO&#10;CxU29FZRcTl8WwXd8bSvE/N+Duyei9N8u/7a/RqlHof96hVEoD7cw7f2RiuYLl7g/0w8AjL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qsMfGAAAA3AAAAA8AAAAAAAAA&#10;AAAAAAAAoQIAAGRycy9kb3ducmV2LnhtbFBLBQYAAAAABAAEAPkAAACUAwAAAAA=&#10;" strokecolor="windowText" strokeweight="2pt">
                          <v:shadow on="t" color="black" opacity="24903f" origin=",.5" offset="0,.55556mm"/>
                        </v:line>
                        <v:line id="Connecteur droit 585" o:spid="_x0000_s1032" style="position:absolute;visibility:visible;mso-wrap-style:square" from="0,1524" to="9067,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YVXMYAAADcAAAADwAAAGRycy9kb3ducmV2LnhtbESPW2sCMRSE3wv+h3CEvnWzbfHCulFE&#10;EEpBqNqCj8fN2QtNTpZN6q799U1B8HGYmW+YfDVYIy7U+caxguckBUFcON1wpeDzuH2ag/ABWaNx&#10;TAqu5GG1HD3kmGnX854uh1CJCGGfoYI6hDaT0hc1WfSJa4mjV7rOYoiyq6TusI9wa+RLmk6lxYbj&#10;Qo0tbWoqvg8/VkH/dd43qdmVgd1rcZ69b08fv0apx/GwXoAINIR7+NZ+0wom8wn8n4lH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mFVzGAAAA3AAAAA8AAAAAAAAA&#10;AAAAAAAAoQIAAGRycy9kb3ducmV2LnhtbFBLBQYAAAAABAAEAPkAAACUAwAAAAA=&#10;" strokecolor="windowText" strokeweight="2pt">
                          <v:shadow on="t" color="black" opacity="24903f" origin=",.5" offset="0,.55556mm"/>
                        </v:line>
                      </v:group>
                    </v:group>
                  </w:pict>
                </mc:Fallback>
              </mc:AlternateContent>
            </w:r>
          </w:p>
        </w:tc>
        <w:tc>
          <w:tcPr>
            <w:tcW w:w="297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A3F3E7A" w14:textId="0896864E" w:rsidR="007664F9" w:rsidRPr="00B967D9" w:rsidRDefault="007664F9" w:rsidP="00E051BD">
            <w:pPr>
              <w:rPr>
                <w:rFonts w:ascii="Arial" w:hAnsi="Arial" w:cs="Arial"/>
                <w:sz w:val="24"/>
              </w:rPr>
            </w:pPr>
          </w:p>
        </w:tc>
      </w:tr>
      <w:tr w:rsidR="007664F9" w:rsidRPr="00B967D9" w14:paraId="7EF38141" w14:textId="77777777" w:rsidTr="00A61B58">
        <w:tc>
          <w:tcPr>
            <w:tcW w:w="39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254E4A5" w14:textId="77777777" w:rsidR="007664F9" w:rsidRPr="00A93EFF" w:rsidRDefault="007664F9" w:rsidP="007664F9">
            <w:pPr>
              <w:pStyle w:val="Paragraphedeliste"/>
              <w:numPr>
                <w:ilvl w:val="0"/>
                <w:numId w:val="10"/>
              </w:numPr>
              <w:rPr>
                <w:rFonts w:ascii="Arial" w:hAnsi="Arial" w:cs="Arial"/>
                <w:b/>
                <w:sz w:val="26"/>
                <w:szCs w:val="26"/>
              </w:rPr>
            </w:pPr>
            <w:r w:rsidRPr="00A93EFF">
              <w:rPr>
                <w:rFonts w:ascii="Arial" w:hAnsi="Arial" w:cs="Arial"/>
                <w:b/>
                <w:sz w:val="26"/>
                <w:szCs w:val="26"/>
              </w:rPr>
              <w:t>Droites perpendiculaires</w:t>
            </w:r>
          </w:p>
        </w:tc>
        <w:tc>
          <w:tcPr>
            <w:tcW w:w="4677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D5A0D41" w14:textId="77777777" w:rsidR="007664F9" w:rsidRDefault="00915AFD" w:rsidP="00DE4E09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Deux droites qui se coupent en formant un angle droit</w:t>
            </w:r>
          </w:p>
          <w:p w14:paraId="52BB3A1F" w14:textId="77777777" w:rsidR="007C21B0" w:rsidRDefault="007C21B0" w:rsidP="00DE4E09">
            <w:pPr>
              <w:jc w:val="both"/>
              <w:rPr>
                <w:rFonts w:ascii="Arial" w:hAnsi="Arial" w:cs="Arial"/>
                <w:sz w:val="24"/>
              </w:rPr>
            </w:pPr>
          </w:p>
          <w:p w14:paraId="73B1AA59" w14:textId="77777777" w:rsidR="007C21B0" w:rsidRDefault="007C21B0" w:rsidP="00DE4E09">
            <w:pPr>
              <w:jc w:val="both"/>
              <w:rPr>
                <w:rFonts w:ascii="Arial" w:hAnsi="Arial" w:cs="Arial"/>
                <w:sz w:val="24"/>
              </w:rPr>
            </w:pPr>
          </w:p>
          <w:p w14:paraId="01E1188A" w14:textId="77777777" w:rsidR="007C21B0" w:rsidRDefault="007C21B0" w:rsidP="00DE4E09">
            <w:pPr>
              <w:jc w:val="both"/>
              <w:rPr>
                <w:rFonts w:ascii="Arial" w:hAnsi="Arial" w:cs="Arial"/>
                <w:sz w:val="24"/>
              </w:rPr>
            </w:pPr>
          </w:p>
          <w:p w14:paraId="7DD46933" w14:textId="77777777" w:rsidR="007C21B0" w:rsidRPr="00B967D9" w:rsidRDefault="007C21B0" w:rsidP="00DE4E09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2977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8D4D2DF" w14:textId="4EDEB97B" w:rsidR="007664F9" w:rsidRDefault="00A61B58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1C257B43" wp14:editId="517E88D4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19050</wp:posOffset>
                      </wp:positionV>
                      <wp:extent cx="906780" cy="685800"/>
                      <wp:effectExtent l="19050" t="19050" r="0" b="38100"/>
                      <wp:wrapNone/>
                      <wp:docPr id="309" name="Groupe 3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6780" cy="685800"/>
                                <a:chOff x="0" y="0"/>
                                <a:chExt cx="906780" cy="685800"/>
                              </a:xfrm>
                            </wpg:grpSpPr>
                            <wpg:grpSp>
                              <wpg:cNvPr id="306" name="Groupe 306"/>
                              <wpg:cNvGrpSpPr/>
                              <wpg:grpSpPr>
                                <a:xfrm rot="1321940">
                                  <a:off x="0" y="0"/>
                                  <a:ext cx="906780" cy="685800"/>
                                  <a:chOff x="0" y="0"/>
                                  <a:chExt cx="906780" cy="685800"/>
                                </a:xfrm>
                              </wpg:grpSpPr>
                              <wps:wsp>
                                <wps:cNvPr id="304" name="Connecteur droit 304"/>
                                <wps:cNvCnPr/>
                                <wps:spPr>
                                  <a:xfrm flipV="1">
                                    <a:off x="441960" y="0"/>
                                    <a:ext cx="0" cy="6858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/>
                              </wps:wsp>
                              <wps:wsp>
                                <wps:cNvPr id="305" name="Connecteur droit 305"/>
                                <wps:cNvCnPr/>
                                <wps:spPr>
                                  <a:xfrm>
                                    <a:off x="0" y="358140"/>
                                    <a:ext cx="9067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/>
                              </wps:wsp>
                            </wpg:grpSp>
                            <wps:wsp>
                              <wps:cNvPr id="308" name="Rectangle 308"/>
                              <wps:cNvSpPr/>
                              <wps:spPr>
                                <a:xfrm rot="1266551">
                                  <a:off x="464820" y="228600"/>
                                  <a:ext cx="99838" cy="1226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309" o:spid="_x0000_s1026" style="position:absolute;margin-left:31.1pt;margin-top:1.5pt;width:71.4pt;height:54pt;z-index:251696128" coordsize="9067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">
                      <v:group id="Groupe 306" o:spid="_x0000_s1027" style="position:absolute;width:9067;height:6858;rotation:1443911fd" coordsize="9067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JRARxgAAANwA&#10;AAAPAAAAAAAAAAAAAAAAAKoCAABkcnMvZG93bnJldi54bWxQSwUGAAAAAAQABAD6AAAAnQMAAAAA&#10;">
                        <v:line id="Connecteur droit 304" o:spid="_x0000_s1028" style="position:absolute;flip:y;visibility:visible;mso-wrap-style:square" from="4419,0" to="4419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Z8KsUAAADcAAAADwAAAGRycy9kb3ducmV2LnhtbESPT2vCQBTE74LfYXlCb82uthRNXUUs&#10;BQs9aJSCt0f2NQnNvg3ZzZ9++25B8DjMzG+Y9Xa0teip9ZVjDfNEgSDOnam40HA5vz8uQfiAbLB2&#10;TBp+ycN2M52sMTVu4BP1WShEhLBPUUMZQpNK6fOSLPrENcTR+3atxRBlW0jT4hDhtpYLpV6kxYrj&#10;QokN7UvKf7LOalDqc3X9GPvjlwrXJusO3fA2kNYPs3H3CiLQGO7hW/tgNDypZ/g/E4+A3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Z8KsUAAADcAAAADwAAAAAAAAAA&#10;AAAAAAChAgAAZHJzL2Rvd25yZXYueG1sUEsFBgAAAAAEAAQA+QAAAJMDAAAAAA==&#10;" strokecolor="windowText" strokeweight="2pt">
                          <v:shadow on="t" color="black" opacity="24903f" origin=",.5" offset="0,.55556mm"/>
                        </v:line>
                        <v:line id="Connecteur droit 305" o:spid="_x0000_s1029" style="position:absolute;visibility:visible;mso-wrap-style:square" from="0,3581" to="9067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7U/sYAAADcAAAADwAAAGRycy9kb3ducmV2LnhtbESP3WoCMRSE7wt9h3AKvesmrWhlNUop&#10;CEUQ/Kng5XFz3F2anCyb1F379I0geDnMzDfMdN47K87UhtqzhtdMgSAuvKm51PC9W7yMQYSIbNB6&#10;Jg0XCjCfPT5MMTe+4w2dt7EUCcIhRw1VjE0uZSgqchgy3xAn7+RbhzHJtpSmxS7BnZVvSo2kw5rT&#10;QoUNfVZU/Gx/nYZuf9zUyq5Okf2gOL4vF4f1n9X6+an/mICI1Md7+Nb+MhoGagjXM+kIyN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+1P7GAAAA3AAAAA8AAAAAAAAA&#10;AAAAAAAAoQIAAGRycy9kb3ducmV2LnhtbFBLBQYAAAAABAAEAPkAAACUAwAAAAA=&#10;" strokecolor="windowText" strokeweight="2pt">
                          <v:shadow on="t" color="black" opacity="24903f" origin=",.5" offset="0,.55556mm"/>
                        </v:line>
                      </v:group>
                      <v:rect id="Rectangle 308" o:spid="_x0000_s1030" style="position:absolute;left:4648;top:2286;width:998;height:1226;rotation:138341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7eG8YA&#10;AADcAAAADwAAAGRycy9kb3ducmV2LnhtbESPwWrCQBCG70LfYZmCF6kbLYikrmKFQvGgjbb0OmSn&#10;SWh2NuxuNL595yD0OPzzf/PNajO4Vl0oxMazgdk0A0VcettwZeDz/Pa0BBUTssXWMxm4UYTN+mG0&#10;wtz6Kxd0OaVKCYRjjgbqlLpc61jW5DBOfUcs2Y8PDpOModI24FXgrtXzLFtohw3LhRo72tVU/p56&#10;Jxqv+353nnx3+1kfiq/j5KM/FFtjxo/D9gVUoiH9L9/b79bAcya28owQQK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7eG8YAAADcAAAADwAAAAAAAAAAAAAAAACYAgAAZHJz&#10;L2Rvd25yZXYueG1sUEsFBgAAAAAEAAQA9QAAAIsDAAAAAA==&#10;" fillcolor="white [3212]" strokecolor="black [3213]" strokeweight="2pt"/>
                    </v:group>
                  </w:pict>
                </mc:Fallback>
              </mc:AlternateContent>
            </w:r>
          </w:p>
          <w:p w14:paraId="77AA8CE6" w14:textId="0C5C6015" w:rsidR="00D663F1" w:rsidRDefault="00D663F1" w:rsidP="00E051BD">
            <w:pPr>
              <w:rPr>
                <w:rFonts w:ascii="Arial" w:hAnsi="Arial" w:cs="Arial"/>
                <w:sz w:val="24"/>
              </w:rPr>
            </w:pPr>
          </w:p>
          <w:p w14:paraId="64EC563A" w14:textId="77777777" w:rsidR="00D663F1" w:rsidRDefault="00D663F1" w:rsidP="00E051BD">
            <w:pPr>
              <w:rPr>
                <w:rFonts w:ascii="Arial" w:hAnsi="Arial" w:cs="Arial"/>
                <w:sz w:val="24"/>
              </w:rPr>
            </w:pPr>
          </w:p>
          <w:p w14:paraId="59B4E6E1" w14:textId="77777777" w:rsidR="00D663F1" w:rsidRDefault="00D663F1" w:rsidP="00E051BD">
            <w:pPr>
              <w:rPr>
                <w:rFonts w:ascii="Arial" w:hAnsi="Arial" w:cs="Arial"/>
                <w:sz w:val="24"/>
              </w:rPr>
            </w:pPr>
          </w:p>
          <w:p w14:paraId="0C0A3097" w14:textId="77777777" w:rsidR="00D663F1" w:rsidRPr="00B967D9" w:rsidRDefault="00D663F1" w:rsidP="00E051B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97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DF6C514" w14:textId="77777777" w:rsidR="007664F9" w:rsidRPr="00B967D9" w:rsidRDefault="007664F9" w:rsidP="00E051BD">
            <w:pPr>
              <w:rPr>
                <w:rFonts w:ascii="Arial" w:hAnsi="Arial" w:cs="Arial"/>
                <w:sz w:val="24"/>
              </w:rPr>
            </w:pPr>
          </w:p>
        </w:tc>
      </w:tr>
      <w:tr w:rsidR="00780916" w:rsidRPr="00B967D9" w14:paraId="6BBFA7AF" w14:textId="77777777" w:rsidTr="00A61B58">
        <w:tc>
          <w:tcPr>
            <w:tcW w:w="39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EB29784" w14:textId="77777777" w:rsidR="00780916" w:rsidRPr="00A93EFF" w:rsidRDefault="00780916" w:rsidP="005D5623">
            <w:pPr>
              <w:pStyle w:val="Paragraphedeliste"/>
              <w:numPr>
                <w:ilvl w:val="0"/>
                <w:numId w:val="7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A93EFF">
              <w:rPr>
                <w:rFonts w:ascii="Arial" w:hAnsi="Arial" w:cs="Arial"/>
                <w:b/>
                <w:sz w:val="28"/>
                <w:szCs w:val="28"/>
              </w:rPr>
              <w:t>Ligne brisée</w:t>
            </w:r>
          </w:p>
        </w:tc>
        <w:tc>
          <w:tcPr>
            <w:tcW w:w="4677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46B9B5E" w14:textId="77777777" w:rsidR="00780916" w:rsidRDefault="00780916" w:rsidP="005D5623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Suite continue de segments de droites</w:t>
            </w:r>
          </w:p>
          <w:p w14:paraId="2F3414A8" w14:textId="77777777" w:rsidR="00780916" w:rsidRDefault="00780916" w:rsidP="005D5623">
            <w:pPr>
              <w:jc w:val="both"/>
              <w:rPr>
                <w:rFonts w:ascii="Arial" w:hAnsi="Arial" w:cs="Arial"/>
                <w:sz w:val="24"/>
              </w:rPr>
            </w:pPr>
          </w:p>
          <w:p w14:paraId="6D8F8C87" w14:textId="77777777" w:rsidR="00780916" w:rsidRDefault="00780916" w:rsidP="005D5623">
            <w:pPr>
              <w:jc w:val="both"/>
              <w:rPr>
                <w:rFonts w:ascii="Arial" w:hAnsi="Arial" w:cs="Arial"/>
                <w:sz w:val="24"/>
              </w:rPr>
            </w:pPr>
          </w:p>
          <w:p w14:paraId="79320118" w14:textId="77777777" w:rsidR="00A61B58" w:rsidRDefault="00A61B58" w:rsidP="005D5623">
            <w:pPr>
              <w:jc w:val="both"/>
              <w:rPr>
                <w:rFonts w:ascii="Arial" w:hAnsi="Arial" w:cs="Arial"/>
                <w:sz w:val="24"/>
              </w:rPr>
            </w:pPr>
          </w:p>
          <w:p w14:paraId="2177D604" w14:textId="77777777" w:rsidR="00A93EFF" w:rsidRDefault="00A93EFF" w:rsidP="005D5623">
            <w:pPr>
              <w:jc w:val="both"/>
              <w:rPr>
                <w:rFonts w:ascii="Arial" w:hAnsi="Arial" w:cs="Arial"/>
                <w:sz w:val="24"/>
              </w:rPr>
            </w:pPr>
          </w:p>
          <w:p w14:paraId="7C092AA6" w14:textId="77777777" w:rsidR="007C21B0" w:rsidRPr="00B967D9" w:rsidRDefault="007C21B0" w:rsidP="005D5623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2977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0150BF0" w14:textId="7A7FC22F" w:rsidR="00A61B58" w:rsidRDefault="00A61B58" w:rsidP="005D5623">
            <w:pPr>
              <w:rPr>
                <w:rFonts w:ascii="Arial" w:hAnsi="Arial" w:cs="Arial"/>
                <w:noProof/>
                <w:sz w:val="24"/>
                <w:lang w:eastAsia="fr-CA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t>Ligne brisée fermée :</w:t>
            </w:r>
          </w:p>
          <w:p w14:paraId="68C9E85F" w14:textId="77777777" w:rsidR="00164CFA" w:rsidRDefault="00164CFA" w:rsidP="005D5623">
            <w:pPr>
              <w:rPr>
                <w:rFonts w:ascii="Arial" w:hAnsi="Arial" w:cs="Arial"/>
                <w:noProof/>
                <w:sz w:val="24"/>
                <w:lang w:eastAsia="fr-CA"/>
              </w:rPr>
            </w:pPr>
          </w:p>
          <w:p w14:paraId="06B6164C" w14:textId="13C72571" w:rsidR="00780916" w:rsidRDefault="00FF7E77" w:rsidP="005D562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5D7ACFEF" wp14:editId="615DC64C">
                      <wp:simplePos x="0" y="0"/>
                      <wp:positionH relativeFrom="column">
                        <wp:posOffset>407434</wp:posOffset>
                      </wp:positionH>
                      <wp:positionV relativeFrom="paragraph">
                        <wp:posOffset>19685</wp:posOffset>
                      </wp:positionV>
                      <wp:extent cx="681990" cy="472440"/>
                      <wp:effectExtent l="0" t="0" r="22860" b="22860"/>
                      <wp:wrapNone/>
                      <wp:docPr id="592" name="Rogner un rectangle avec un coin diagonal 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1990" cy="472440"/>
                              </a:xfrm>
                              <a:prstGeom prst="snip2Diag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gner un rectangle avec un coin diagonal 592" o:spid="_x0000_s1026" style="position:absolute;margin-left:32.1pt;margin-top:1.55pt;width:53.7pt;height:37.2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1990,472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" path="m,l603248,r78742,78742l681990,472440r,l78742,472440,,393698,,xe" filled="f" strokecolor="black [1600]" strokeweight="2pt">
                      <v:path arrowok="t" o:connecttype="custom" o:connectlocs="0,0;603248,0;681990,78742;681990,472440;681990,472440;78742,472440;0,393698;0,0" o:connectangles="0,0,0,0,0,0,0,0"/>
                    </v:shape>
                  </w:pict>
                </mc:Fallback>
              </mc:AlternateContent>
            </w:r>
          </w:p>
          <w:p w14:paraId="12821BFB" w14:textId="5710282E" w:rsidR="00780916" w:rsidRDefault="00780916" w:rsidP="005D5623">
            <w:pPr>
              <w:rPr>
                <w:rFonts w:ascii="Arial" w:hAnsi="Arial" w:cs="Arial"/>
                <w:sz w:val="24"/>
              </w:rPr>
            </w:pPr>
          </w:p>
          <w:p w14:paraId="247832C5" w14:textId="118D7CEF" w:rsidR="00780916" w:rsidRPr="00B967D9" w:rsidRDefault="00780916" w:rsidP="005D562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97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A2D9593" w14:textId="77777777" w:rsidR="00780916" w:rsidRDefault="00A61B58" w:rsidP="005D562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Ligne brisée ouverte :</w:t>
            </w:r>
          </w:p>
          <w:p w14:paraId="32406717" w14:textId="41D01F9D" w:rsidR="00164CFA" w:rsidRPr="00B967D9" w:rsidRDefault="00164CFA" w:rsidP="005D562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g">
                  <w:drawing>
                    <wp:anchor distT="0" distB="0" distL="114300" distR="114300" simplePos="0" relativeHeight="252262400" behindDoc="0" locked="0" layoutInCell="1" allowOverlap="1" wp14:anchorId="6859A393" wp14:editId="51E51A90">
                      <wp:simplePos x="0" y="0"/>
                      <wp:positionH relativeFrom="column">
                        <wp:posOffset>390525</wp:posOffset>
                      </wp:positionH>
                      <wp:positionV relativeFrom="paragraph">
                        <wp:posOffset>240665</wp:posOffset>
                      </wp:positionV>
                      <wp:extent cx="1009650" cy="350520"/>
                      <wp:effectExtent l="0" t="0" r="19050" b="30480"/>
                      <wp:wrapNone/>
                      <wp:docPr id="591" name="Groupe 5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9650" cy="350520"/>
                                <a:chOff x="0" y="0"/>
                                <a:chExt cx="1009650" cy="350520"/>
                              </a:xfrm>
                            </wpg:grpSpPr>
                            <wps:wsp>
                              <wps:cNvPr id="587" name="Connecteur droit 587"/>
                              <wps:cNvCnPr/>
                              <wps:spPr>
                                <a:xfrm>
                                  <a:off x="0" y="0"/>
                                  <a:ext cx="253365" cy="33528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89" name="Connecteur droit 589"/>
                              <wps:cNvCnPr/>
                              <wps:spPr>
                                <a:xfrm>
                                  <a:off x="251460" y="335280"/>
                                  <a:ext cx="758190" cy="1524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90" name="Connecteur droit 590"/>
                              <wps:cNvCnPr/>
                              <wps:spPr>
                                <a:xfrm>
                                  <a:off x="723900" y="15240"/>
                                  <a:ext cx="253365" cy="33528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591" o:spid="_x0000_s1026" style="position:absolute;margin-left:30.75pt;margin-top:18.95pt;width:79.5pt;height:27.6pt;z-index:252262400" coordsize="10096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">
                      <v:line id="Connecteur droit 587" o:spid="_x0000_s1027" style="position:absolute;visibility:visible;mso-wrap-style:square" from="0,0" to="2533,3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/oZcUAAADcAAAADwAAAGRycy9kb3ducmV2LnhtbESP0WoCMRRE3wv+Q7gF32q2UlvZGkXE&#10;gj4suLYfcLu53aTd3KybqOvfG6Hg4zAzZ5jZoneNOFEXrGcFz6MMBHHlteVawdfnx9MURIjIGhvP&#10;pOBCARbzwcMMc+3PXNJpH2uRIBxyVGBibHMpQ2XIYRj5ljh5P75zGJPsaqk7PCe4a+Q4y16lQ8tp&#10;wWBLK0PV3/7oFPzuxn7dh63ZHl6+i5XNSlsUpVLDx375DiJSH+/h//ZGK5hM3+B2Jh0B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/oZcUAAADcAAAADwAAAAAAAAAA&#10;AAAAAAChAgAAZHJzL2Rvd25yZXYueG1sUEsFBgAAAAAEAAQA+QAAAJMDAAAAAA==&#10;" strokecolor="black [3040]" strokeweight="1pt"/>
                      <v:line id="Connecteur droit 589" o:spid="_x0000_s1028" style="position:absolute;visibility:visible;mso-wrap-style:square" from="2514,3352" to="10096,3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zZjMUAAADcAAAADwAAAGRycy9kb3ducmV2LnhtbESP0WoCMRRE34X+Q7iFvmlWaYtdjSKi&#10;oA8LXdsPuG5uN6mbm3UTdfv3TUHo4zAzZ5j5sneNuFIXrGcF41EGgrjy2nKt4PNjO5yCCBFZY+OZ&#10;FPxQgOXiYTDHXPsbl3Q9xFokCIccFZgY21zKUBlyGEa+JU7el+8cxiS7WuoObwnuGjnJslfp0HJa&#10;MNjS2lB1Olycgu/3id/0YW/25+djsbZZaYuiVOrpsV/NQETq43/43t5pBS/TN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dzZjMUAAADcAAAADwAAAAAAAAAA&#10;AAAAAAChAgAAZHJzL2Rvd25yZXYueG1sUEsFBgAAAAAEAAQA+QAAAJMDAAAAAA==&#10;" strokecolor="black [3040]" strokeweight="1pt"/>
                      <v:line id="Connecteur droit 590" o:spid="_x0000_s1029" style="position:absolute;visibility:visible;mso-wrap-style:square" from="7239,152" to="9772,3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/mzMIAAADcAAAADwAAAGRycy9kb3ducmV2LnhtbERP3WrCMBS+H/gO4Qi7m+lkG1qNMkRB&#10;Lwqr+gDH5tjENSddE7V7++Vi4OXH9z9f9q4RN+qC9azgdZSBIK68tlwrOB42LxMQISJrbDyTgl8K&#10;sFwMnuaYa3/nkm77WIsUwiFHBSbGNpcyVIYchpFviRN39p3DmGBXS93hPYW7Ro6z7EM6tJwaDLa0&#10;MlR9769OweVr7Nd92Jndz9upWNmstEVRKvU87D9nICL18SH+d2+1gvdpmp/OpCMgF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T/mzMIAAADcAAAADwAAAAAAAAAAAAAA&#10;AAChAgAAZHJzL2Rvd25yZXYueG1sUEsFBgAAAAAEAAQA+QAAAJADAAAAAA==&#10;" strokecolor="black [3040]" strokeweight="1pt"/>
                    </v:group>
                  </w:pict>
                </mc:Fallback>
              </mc:AlternateContent>
            </w:r>
          </w:p>
        </w:tc>
      </w:tr>
    </w:tbl>
    <w:p w14:paraId="45A1B3C9" w14:textId="677AFCC9" w:rsidR="007C21B0" w:rsidRDefault="007C21B0"/>
    <w:p w14:paraId="21A33B97" w14:textId="77777777" w:rsidR="00D700D7" w:rsidRDefault="00D700D7">
      <w:r>
        <w:br w:type="page"/>
      </w:r>
    </w:p>
    <w:tbl>
      <w:tblPr>
        <w:tblStyle w:val="Grilledutableau"/>
        <w:tblW w:w="14567" w:type="dxa"/>
        <w:tblLayout w:type="fixed"/>
        <w:tblLook w:val="04A0" w:firstRow="1" w:lastRow="0" w:firstColumn="1" w:lastColumn="0" w:noHBand="0" w:noVBand="1"/>
      </w:tblPr>
      <w:tblGrid>
        <w:gridCol w:w="2376"/>
        <w:gridCol w:w="142"/>
        <w:gridCol w:w="709"/>
        <w:gridCol w:w="850"/>
        <w:gridCol w:w="1418"/>
        <w:gridCol w:w="1276"/>
        <w:gridCol w:w="283"/>
        <w:gridCol w:w="142"/>
        <w:gridCol w:w="850"/>
        <w:gridCol w:w="2148"/>
        <w:gridCol w:w="1113"/>
        <w:gridCol w:w="3260"/>
      </w:tblGrid>
      <w:tr w:rsidR="00BD2AD9" w:rsidRPr="00B967D9" w14:paraId="128A727B" w14:textId="77777777" w:rsidTr="006E79E1">
        <w:tc>
          <w:tcPr>
            <w:tcW w:w="14567" w:type="dxa"/>
            <w:gridSpan w:val="12"/>
            <w:shd w:val="clear" w:color="auto" w:fill="D9D9D9" w:themeFill="background1" w:themeFillShade="D9"/>
          </w:tcPr>
          <w:p w14:paraId="58C4D774" w14:textId="6D66F3C8" w:rsidR="00BD2AD9" w:rsidRPr="00B967D9" w:rsidRDefault="00BD2AD9" w:rsidP="00E051BD">
            <w:pPr>
              <w:rPr>
                <w:rFonts w:ascii="Arial" w:hAnsi="Arial" w:cs="Arial"/>
                <w:sz w:val="24"/>
              </w:rPr>
            </w:pPr>
            <w:r w:rsidRPr="007664F9">
              <w:rPr>
                <w:rFonts w:ascii="Arial" w:hAnsi="Arial" w:cs="Arial"/>
                <w:b/>
                <w:sz w:val="44"/>
                <w:szCs w:val="28"/>
              </w:rPr>
              <w:lastRenderedPageBreak/>
              <w:t>F</w:t>
            </w:r>
            <w:r>
              <w:rPr>
                <w:rFonts w:ascii="Arial" w:hAnsi="Arial" w:cs="Arial"/>
                <w:sz w:val="28"/>
                <w:szCs w:val="28"/>
              </w:rPr>
              <w:t>igures planes</w:t>
            </w:r>
          </w:p>
        </w:tc>
      </w:tr>
      <w:tr w:rsidR="00A93EFF" w:rsidRPr="00B967D9" w14:paraId="092DAF30" w14:textId="49747466" w:rsidTr="00A93EFF">
        <w:tc>
          <w:tcPr>
            <w:tcW w:w="2518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4569D64" w14:textId="77777777" w:rsidR="00A93EFF" w:rsidRPr="00A93EFF" w:rsidRDefault="00A93EFF" w:rsidP="00496475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A93EFF">
              <w:rPr>
                <w:rFonts w:ascii="Arial" w:hAnsi="Arial" w:cs="Arial"/>
                <w:b/>
                <w:sz w:val="28"/>
                <w:szCs w:val="28"/>
              </w:rPr>
              <w:t xml:space="preserve">Polygone </w:t>
            </w:r>
          </w:p>
        </w:tc>
        <w:tc>
          <w:tcPr>
            <w:tcW w:w="4253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9E0F4D2" w14:textId="1CBE354C" w:rsidR="00A93EFF" w:rsidRDefault="00A93EFF" w:rsidP="00FB1FA6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Figure plane formée par une ligne brisée et fermée.</w:t>
            </w:r>
          </w:p>
          <w:p w14:paraId="761D00EA" w14:textId="5B527D4E" w:rsidR="00A93EFF" w:rsidRPr="00D3083D" w:rsidRDefault="00A93EFF" w:rsidP="00FB1FA6">
            <w:pPr>
              <w:jc w:val="both"/>
              <w:rPr>
                <w:rFonts w:ascii="Arial" w:hAnsi="Arial" w:cs="Arial"/>
                <w:noProof/>
                <w:sz w:val="12"/>
                <w:lang w:eastAsia="fr-CA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38DC88FE" wp14:editId="7F6DDCDE">
                      <wp:simplePos x="0" y="0"/>
                      <wp:positionH relativeFrom="column">
                        <wp:posOffset>1529715</wp:posOffset>
                      </wp:positionH>
                      <wp:positionV relativeFrom="paragraph">
                        <wp:posOffset>20320</wp:posOffset>
                      </wp:positionV>
                      <wp:extent cx="739140" cy="518160"/>
                      <wp:effectExtent l="0" t="0" r="22860" b="15240"/>
                      <wp:wrapNone/>
                      <wp:docPr id="594" name="Rogner un rectangle avec un coin du même côté 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9140" cy="518160"/>
                              </a:xfrm>
                              <a:prstGeom prst="snip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gner un rectangle avec un coin du même côté 594" o:spid="_x0000_s1026" style="position:absolute;margin-left:120.45pt;margin-top:1.6pt;width:58.2pt;height:40.8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9140,518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" path="m259080,l480060,,739140,259080r,259080l739140,518160,,518160r,l,259080,259080,xe" filled="f" strokecolor="black [1600]" strokeweight="2pt">
                      <v:path arrowok="t" o:connecttype="custom" o:connectlocs="259080,0;480060,0;739140,259080;739140,518160;739140,518160;0,518160;0,518160;0,259080;259080,0" o:connectangles="0,0,0,0,0,0,0,0,0"/>
                    </v:shape>
                  </w:pict>
                </mc:Fallback>
              </mc:AlternateContent>
            </w:r>
          </w:p>
        </w:tc>
        <w:tc>
          <w:tcPr>
            <w:tcW w:w="1275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1B90F09" w14:textId="32860AA0" w:rsidR="00A93EFF" w:rsidRDefault="00A93EFF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06B91E47" wp14:editId="135C2B82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106747</wp:posOffset>
                      </wp:positionV>
                      <wp:extent cx="632460" cy="548640"/>
                      <wp:effectExtent l="0" t="0" r="15240" b="22860"/>
                      <wp:wrapNone/>
                      <wp:docPr id="596" name="Forme en L 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460" cy="548640"/>
                              </a:xfrm>
                              <a:prstGeom prst="corner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orme en L 596" o:spid="_x0000_s1026" style="position:absolute;margin-left:21.75pt;margin-top:8.4pt;width:49.8pt;height:43.2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2460,548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" path="m,l274320,r,274320l632460,274320r,274320l,548640,,xe" filled="f" strokecolor="black [1600]" strokeweight="2pt">
                      <v:path arrowok="t" o:connecttype="custom" o:connectlocs="0,0;274320,0;274320,274320;632460,274320;632460,548640;0,548640;0,0" o:connectangles="0,0,0,0,0,0,0"/>
                    </v:shape>
                  </w:pict>
                </mc:Fallback>
              </mc:AlternateContent>
            </w:r>
          </w:p>
        </w:tc>
        <w:tc>
          <w:tcPr>
            <w:tcW w:w="214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058FE81" w14:textId="364A97F9" w:rsidR="00A93EFF" w:rsidRDefault="00A93EFF" w:rsidP="00E051BD">
            <w:pPr>
              <w:rPr>
                <w:rFonts w:ascii="Arial" w:hAnsi="Arial" w:cs="Arial"/>
                <w:sz w:val="24"/>
              </w:rPr>
            </w:pPr>
          </w:p>
          <w:p w14:paraId="512882F0" w14:textId="66B50DFC" w:rsidR="00A93EFF" w:rsidRDefault="00A93EFF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16C044BF" wp14:editId="109B4623">
                      <wp:simplePos x="0" y="0"/>
                      <wp:positionH relativeFrom="column">
                        <wp:posOffset>320675</wp:posOffset>
                      </wp:positionH>
                      <wp:positionV relativeFrom="paragraph">
                        <wp:posOffset>40005</wp:posOffset>
                      </wp:positionV>
                      <wp:extent cx="571500" cy="464820"/>
                      <wp:effectExtent l="110490" t="80010" r="91440" b="0"/>
                      <wp:wrapNone/>
                      <wp:docPr id="597" name="Triangle rectangle 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597343">
                                <a:off x="0" y="0"/>
                                <a:ext cx="571500" cy="464820"/>
                              </a:xfrm>
                              <a:prstGeom prst="rtTriangl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Triangle rectangle 597" o:spid="_x0000_s1026" type="#_x0000_t6" style="position:absolute;margin-left:25.25pt;margin-top:3.15pt;width:45pt;height:36.6pt;rotation:7206058fd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" filled="f" strokecolor="black [1600]" strokeweight="2pt"/>
                  </w:pict>
                </mc:Fallback>
              </mc:AlternateContent>
            </w:r>
          </w:p>
          <w:p w14:paraId="1A34167E" w14:textId="05F0677B" w:rsidR="00A93EFF" w:rsidRDefault="00A93EFF" w:rsidP="00E051BD">
            <w:pPr>
              <w:rPr>
                <w:rFonts w:ascii="Arial" w:hAnsi="Arial" w:cs="Arial"/>
                <w:sz w:val="24"/>
              </w:rPr>
            </w:pPr>
          </w:p>
          <w:p w14:paraId="4382BA30" w14:textId="1313A936" w:rsidR="00A93EFF" w:rsidRPr="00B967D9" w:rsidRDefault="00A93EFF" w:rsidP="00E051B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373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43BE14D" w14:textId="3398943C" w:rsidR="00A93EFF" w:rsidRPr="00B515DE" w:rsidRDefault="00A93EFF">
            <w:pPr>
              <w:rPr>
                <w:rFonts w:ascii="Arial" w:hAnsi="Arial" w:cs="Arial"/>
                <w:sz w:val="28"/>
              </w:rPr>
            </w:pPr>
            <w:r w:rsidRPr="00B515DE">
              <w:rPr>
                <w:rFonts w:ascii="Arial" w:hAnsi="Arial" w:cs="Arial"/>
                <w:sz w:val="28"/>
              </w:rPr>
              <w:t>Dessine un polygone à 5 côtés :</w:t>
            </w:r>
          </w:p>
          <w:tbl>
            <w:tblPr>
              <w:tblW w:w="398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68"/>
              <w:gridCol w:w="569"/>
              <w:gridCol w:w="569"/>
              <w:gridCol w:w="569"/>
              <w:gridCol w:w="569"/>
              <w:gridCol w:w="569"/>
              <w:gridCol w:w="569"/>
            </w:tblGrid>
            <w:tr w:rsidR="00B515DE" w:rsidRPr="00507098" w14:paraId="22066F9A" w14:textId="28ECC655" w:rsidTr="00B515DE">
              <w:trPr>
                <w:trHeight w:val="460"/>
              </w:trPr>
              <w:tc>
                <w:tcPr>
                  <w:tcW w:w="568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3E4402F" w14:textId="77777777" w:rsidR="00B515DE" w:rsidRPr="00507098" w:rsidRDefault="00B515DE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67F2E6E" w14:textId="77777777" w:rsidR="00B515DE" w:rsidRPr="00507098" w:rsidRDefault="00B515DE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8250642" w14:textId="77777777" w:rsidR="00B515DE" w:rsidRPr="00507098" w:rsidRDefault="00B515DE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3398DED" w14:textId="77777777" w:rsidR="00B515DE" w:rsidRPr="00507098" w:rsidRDefault="00B515DE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658E0CC" w14:textId="77777777" w:rsidR="00B515DE" w:rsidRPr="00507098" w:rsidRDefault="00B515DE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C216B21" w14:textId="77777777" w:rsidR="00B515DE" w:rsidRPr="00507098" w:rsidRDefault="00B515DE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E816F11" w14:textId="77777777" w:rsidR="00B515DE" w:rsidRPr="00507098" w:rsidRDefault="00B515DE" w:rsidP="00C0625C">
                  <w:pPr>
                    <w:jc w:val="center"/>
                  </w:pPr>
                </w:p>
              </w:tc>
            </w:tr>
            <w:tr w:rsidR="00B515DE" w:rsidRPr="00507098" w14:paraId="1A3CB499" w14:textId="668E9DE4" w:rsidTr="00B515DE">
              <w:trPr>
                <w:trHeight w:val="368"/>
              </w:trPr>
              <w:tc>
                <w:tcPr>
                  <w:tcW w:w="568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BF42AC1" w14:textId="77777777" w:rsidR="00B515DE" w:rsidRPr="00507098" w:rsidRDefault="00B515DE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11916B7" w14:textId="77777777" w:rsidR="00B515DE" w:rsidRPr="00507098" w:rsidRDefault="00B515DE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A8933D7" w14:textId="77777777" w:rsidR="00B515DE" w:rsidRPr="00507098" w:rsidRDefault="00B515DE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1B6BB50" w14:textId="77777777" w:rsidR="00B515DE" w:rsidRPr="00507098" w:rsidRDefault="00B515DE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0D0CB30" w14:textId="77777777" w:rsidR="00B515DE" w:rsidRPr="00507098" w:rsidRDefault="00B515DE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E995ACF" w14:textId="77777777" w:rsidR="00B515DE" w:rsidRPr="00507098" w:rsidRDefault="00B515DE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84C0EF2" w14:textId="77777777" w:rsidR="00B515DE" w:rsidRPr="00507098" w:rsidRDefault="00B515DE" w:rsidP="00C0625C">
                  <w:pPr>
                    <w:jc w:val="center"/>
                  </w:pPr>
                </w:p>
              </w:tc>
            </w:tr>
            <w:tr w:rsidR="00B515DE" w:rsidRPr="00507098" w14:paraId="601E1203" w14:textId="68E60898" w:rsidTr="00B515DE">
              <w:trPr>
                <w:trHeight w:val="417"/>
              </w:trPr>
              <w:tc>
                <w:tcPr>
                  <w:tcW w:w="568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5E8FE77" w14:textId="77777777" w:rsidR="00B515DE" w:rsidRPr="00507098" w:rsidRDefault="00B515DE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676ED80" w14:textId="77777777" w:rsidR="00B515DE" w:rsidRPr="00507098" w:rsidRDefault="00B515DE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B823246" w14:textId="77777777" w:rsidR="00B515DE" w:rsidRPr="00507098" w:rsidRDefault="00B515DE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EB35058" w14:textId="77777777" w:rsidR="00B515DE" w:rsidRPr="00507098" w:rsidRDefault="00B515DE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A2333B6" w14:textId="77777777" w:rsidR="00B515DE" w:rsidRPr="00507098" w:rsidRDefault="00B515DE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7B19094" w14:textId="77777777" w:rsidR="00B515DE" w:rsidRPr="00507098" w:rsidRDefault="00B515DE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BE48F47" w14:textId="77777777" w:rsidR="00B515DE" w:rsidRPr="00507098" w:rsidRDefault="00B515DE" w:rsidP="00C0625C">
                  <w:pPr>
                    <w:jc w:val="center"/>
                  </w:pPr>
                </w:p>
              </w:tc>
            </w:tr>
            <w:tr w:rsidR="00B515DE" w:rsidRPr="00507098" w14:paraId="6324FD99" w14:textId="6A596B62" w:rsidTr="00B515DE">
              <w:trPr>
                <w:trHeight w:val="417"/>
              </w:trPr>
              <w:tc>
                <w:tcPr>
                  <w:tcW w:w="568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CA5F951" w14:textId="77777777" w:rsidR="00B515DE" w:rsidRPr="00507098" w:rsidRDefault="00B515DE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65A9EC7" w14:textId="77777777" w:rsidR="00B515DE" w:rsidRPr="00507098" w:rsidRDefault="00B515DE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D89DFA1" w14:textId="77777777" w:rsidR="00B515DE" w:rsidRPr="00507098" w:rsidRDefault="00B515DE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29B1944" w14:textId="77777777" w:rsidR="00B515DE" w:rsidRPr="00507098" w:rsidRDefault="00B515DE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1ADBCDE" w14:textId="77777777" w:rsidR="00B515DE" w:rsidRPr="00507098" w:rsidRDefault="00B515DE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E172AA8" w14:textId="77777777" w:rsidR="00B515DE" w:rsidRPr="00507098" w:rsidRDefault="00B515DE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3799195" w14:textId="77777777" w:rsidR="00B515DE" w:rsidRPr="00507098" w:rsidRDefault="00B515DE" w:rsidP="00C0625C">
                  <w:pPr>
                    <w:jc w:val="center"/>
                  </w:pPr>
                </w:p>
              </w:tc>
            </w:tr>
          </w:tbl>
          <w:p w14:paraId="13A2404E" w14:textId="77777777" w:rsidR="00A93EFF" w:rsidRPr="00B967D9" w:rsidRDefault="00A93EFF" w:rsidP="00A93EFF">
            <w:pPr>
              <w:rPr>
                <w:rFonts w:ascii="Arial" w:hAnsi="Arial" w:cs="Arial"/>
                <w:sz w:val="24"/>
              </w:rPr>
            </w:pPr>
          </w:p>
        </w:tc>
      </w:tr>
      <w:tr w:rsidR="00915AFD" w:rsidRPr="00B967D9" w14:paraId="44596DDA" w14:textId="77777777" w:rsidTr="00A93EFF">
        <w:tc>
          <w:tcPr>
            <w:tcW w:w="3227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8A67F8F" w14:textId="77777777" w:rsidR="00915AFD" w:rsidRPr="00A93EFF" w:rsidRDefault="00915AFD" w:rsidP="00496475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A93EFF">
              <w:rPr>
                <w:rFonts w:ascii="Arial" w:hAnsi="Arial" w:cs="Arial"/>
                <w:b/>
                <w:sz w:val="28"/>
                <w:szCs w:val="28"/>
              </w:rPr>
              <w:t xml:space="preserve">Congrus / </w:t>
            </w:r>
          </w:p>
          <w:p w14:paraId="6678507D" w14:textId="77777777" w:rsidR="00915AFD" w:rsidRPr="00A93EFF" w:rsidRDefault="00915AFD" w:rsidP="00915AFD">
            <w:pPr>
              <w:pStyle w:val="Paragraphedeliste"/>
              <w:rPr>
                <w:rFonts w:ascii="Arial" w:hAnsi="Arial" w:cs="Arial"/>
                <w:b/>
                <w:sz w:val="28"/>
                <w:szCs w:val="28"/>
              </w:rPr>
            </w:pPr>
            <w:r w:rsidRPr="00A93EFF">
              <w:rPr>
                <w:rFonts w:ascii="Arial" w:hAnsi="Arial" w:cs="Arial"/>
                <w:b/>
                <w:sz w:val="28"/>
                <w:szCs w:val="28"/>
              </w:rPr>
              <w:t>non congrus</w:t>
            </w:r>
          </w:p>
          <w:p w14:paraId="30B4A673" w14:textId="77777777" w:rsidR="00FB1FA6" w:rsidRDefault="00FB1FA6" w:rsidP="00915AFD">
            <w:pPr>
              <w:pStyle w:val="Paragraphedelist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44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FA0CC8C" w14:textId="77777777" w:rsidR="00FB1FA6" w:rsidRDefault="00FB1FA6" w:rsidP="00DE4E09">
            <w:pPr>
              <w:jc w:val="both"/>
              <w:rPr>
                <w:rFonts w:ascii="Arial" w:hAnsi="Arial" w:cs="Arial"/>
                <w:noProof/>
                <w:sz w:val="24"/>
                <w:lang w:eastAsia="fr-CA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t>Congrus : a la même forme et la même dimension</w:t>
            </w:r>
          </w:p>
          <w:p w14:paraId="16D3FD84" w14:textId="4F43CB1C" w:rsidR="00A93EFF" w:rsidRDefault="00A93EFF" w:rsidP="00DE4E09">
            <w:pPr>
              <w:jc w:val="both"/>
              <w:rPr>
                <w:rFonts w:ascii="Arial" w:hAnsi="Arial" w:cs="Arial"/>
                <w:noProof/>
                <w:sz w:val="24"/>
                <w:lang w:eastAsia="fr-CA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76D3CFCE" wp14:editId="697797A2">
                      <wp:simplePos x="0" y="0"/>
                      <wp:positionH relativeFrom="column">
                        <wp:posOffset>901065</wp:posOffset>
                      </wp:positionH>
                      <wp:positionV relativeFrom="paragraph">
                        <wp:posOffset>48260</wp:posOffset>
                      </wp:positionV>
                      <wp:extent cx="586740" cy="419100"/>
                      <wp:effectExtent l="0" t="0" r="22860" b="19050"/>
                      <wp:wrapNone/>
                      <wp:docPr id="599" name="Rectangle 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6740" cy="4191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99" o:spid="_x0000_s1026" style="position:absolute;margin-left:70.95pt;margin-top:3.8pt;width:46.2pt;height:33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" filled="f" strokecolor="black [1600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4B2DA06B" wp14:editId="3CECA46D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55880</wp:posOffset>
                      </wp:positionV>
                      <wp:extent cx="586740" cy="419100"/>
                      <wp:effectExtent l="0" t="0" r="22860" b="19050"/>
                      <wp:wrapNone/>
                      <wp:docPr id="598" name="Rectangle 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6740" cy="4191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98" o:spid="_x0000_s1026" style="position:absolute;margin-left:1.35pt;margin-top:4.4pt;width:46.2pt;height:33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" filled="f" strokecolor="black [1600]" strokeweight="2pt"/>
                  </w:pict>
                </mc:Fallback>
              </mc:AlternateContent>
            </w:r>
          </w:p>
          <w:p w14:paraId="5DB15E95" w14:textId="77777777" w:rsidR="00A93EFF" w:rsidRDefault="00A93EFF" w:rsidP="00DE4E09">
            <w:pPr>
              <w:jc w:val="both"/>
              <w:rPr>
                <w:rFonts w:ascii="Arial" w:hAnsi="Arial" w:cs="Arial"/>
                <w:noProof/>
                <w:sz w:val="24"/>
                <w:lang w:eastAsia="fr-CA"/>
              </w:rPr>
            </w:pPr>
          </w:p>
          <w:p w14:paraId="1D6257DB" w14:textId="31A9C2F5" w:rsidR="00A93EFF" w:rsidRPr="00FB1FA6" w:rsidRDefault="00A93EFF" w:rsidP="00DE4E09">
            <w:pPr>
              <w:jc w:val="both"/>
              <w:rPr>
                <w:rFonts w:ascii="Arial" w:hAnsi="Arial" w:cs="Arial"/>
                <w:noProof/>
                <w:sz w:val="24"/>
                <w:lang w:eastAsia="fr-CA"/>
              </w:rPr>
            </w:pPr>
          </w:p>
        </w:tc>
        <w:tc>
          <w:tcPr>
            <w:tcW w:w="28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0D12A5F" w14:textId="3663D6A1" w:rsidR="00915AFD" w:rsidRDefault="00915AFD" w:rsidP="00E051B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513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4103612" w14:textId="77777777" w:rsidR="00A93EFF" w:rsidRDefault="00A93EFF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Non congrus : n’a pas la même forme </w:t>
            </w:r>
          </w:p>
          <w:p w14:paraId="2875128D" w14:textId="77777777" w:rsidR="00915AFD" w:rsidRDefault="00A93EFF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70CCE828" wp14:editId="035329BE">
                      <wp:simplePos x="0" y="0"/>
                      <wp:positionH relativeFrom="column">
                        <wp:posOffset>821055</wp:posOffset>
                      </wp:positionH>
                      <wp:positionV relativeFrom="paragraph">
                        <wp:posOffset>299720</wp:posOffset>
                      </wp:positionV>
                      <wp:extent cx="304800" cy="259080"/>
                      <wp:effectExtent l="0" t="0" r="19050" b="26670"/>
                      <wp:wrapNone/>
                      <wp:docPr id="601" name="Rectangle 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90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01" o:spid="_x0000_s1026" style="position:absolute;margin-left:64.65pt;margin-top:23.6pt;width:24pt;height:20.4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" filled="f" strokecolor="black [1600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411FD4CB" wp14:editId="25748609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231140</wp:posOffset>
                      </wp:positionV>
                      <wp:extent cx="586740" cy="419100"/>
                      <wp:effectExtent l="0" t="0" r="22860" b="19050"/>
                      <wp:wrapNone/>
                      <wp:docPr id="600" name="Rectangle 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6740" cy="4191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00" o:spid="_x0000_s1026" style="position:absolute;margin-left:.8pt;margin-top:18.2pt;width:46.2pt;height:33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" filled="f" strokecolor="black [1600]" strokeweight="2pt"/>
                  </w:pict>
                </mc:Fallback>
              </mc:AlternateContent>
            </w:r>
            <w:r>
              <w:rPr>
                <w:rFonts w:ascii="Arial" w:hAnsi="Arial" w:cs="Arial"/>
                <w:sz w:val="24"/>
              </w:rPr>
              <w:t>ou la même dimension.</w:t>
            </w:r>
          </w:p>
          <w:p w14:paraId="2E556B5D" w14:textId="77777777" w:rsidR="00A93EFF" w:rsidRDefault="00A93EFF" w:rsidP="00E051BD">
            <w:pPr>
              <w:rPr>
                <w:rFonts w:ascii="Arial" w:hAnsi="Arial" w:cs="Arial"/>
                <w:sz w:val="24"/>
              </w:rPr>
            </w:pPr>
          </w:p>
          <w:p w14:paraId="1E04ABD9" w14:textId="77777777" w:rsidR="00A93EFF" w:rsidRDefault="00A93EFF" w:rsidP="00E051BD">
            <w:pPr>
              <w:rPr>
                <w:rFonts w:ascii="Arial" w:hAnsi="Arial" w:cs="Arial"/>
                <w:sz w:val="24"/>
              </w:rPr>
            </w:pPr>
          </w:p>
          <w:p w14:paraId="34416E3D" w14:textId="77777777" w:rsidR="00A93EFF" w:rsidRDefault="00A93EFF" w:rsidP="00E051BD">
            <w:pPr>
              <w:rPr>
                <w:rFonts w:ascii="Arial" w:hAnsi="Arial" w:cs="Arial"/>
                <w:sz w:val="24"/>
              </w:rPr>
            </w:pPr>
          </w:p>
          <w:p w14:paraId="53537918" w14:textId="31EAA101" w:rsidR="00A93EFF" w:rsidRPr="00B967D9" w:rsidRDefault="00A93EFF" w:rsidP="00B515DE">
            <w:pPr>
              <w:spacing w:after="240"/>
              <w:rPr>
                <w:rFonts w:ascii="Arial" w:hAnsi="Arial" w:cs="Arial"/>
                <w:sz w:val="24"/>
              </w:rPr>
            </w:pPr>
          </w:p>
        </w:tc>
      </w:tr>
      <w:tr w:rsidR="00FB1FA6" w:rsidRPr="00B967D9" w14:paraId="60BF26AB" w14:textId="77777777" w:rsidTr="002C4E0E">
        <w:tc>
          <w:tcPr>
            <w:tcW w:w="3227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5D81FC2" w14:textId="77777777" w:rsidR="00FB1FA6" w:rsidRPr="00A93EFF" w:rsidRDefault="00FB1FA6" w:rsidP="005D5623">
            <w:pPr>
              <w:pStyle w:val="Paragraphedeliste"/>
              <w:numPr>
                <w:ilvl w:val="0"/>
                <w:numId w:val="11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A93EFF">
              <w:rPr>
                <w:rFonts w:ascii="Arial" w:hAnsi="Arial" w:cs="Arial"/>
                <w:b/>
                <w:sz w:val="28"/>
                <w:szCs w:val="28"/>
              </w:rPr>
              <w:t xml:space="preserve">Convexe / </w:t>
            </w:r>
          </w:p>
          <w:p w14:paraId="3F472DF8" w14:textId="77777777" w:rsidR="00FB1FA6" w:rsidRPr="00A93EFF" w:rsidRDefault="00FB1FA6" w:rsidP="00FB1FA6">
            <w:pPr>
              <w:pStyle w:val="Paragraphedeliste"/>
              <w:rPr>
                <w:rFonts w:ascii="Arial" w:hAnsi="Arial" w:cs="Arial"/>
                <w:b/>
                <w:sz w:val="28"/>
                <w:szCs w:val="28"/>
              </w:rPr>
            </w:pPr>
            <w:r w:rsidRPr="00A93EFF">
              <w:rPr>
                <w:rFonts w:ascii="Arial" w:hAnsi="Arial" w:cs="Arial"/>
                <w:b/>
                <w:sz w:val="28"/>
                <w:szCs w:val="28"/>
              </w:rPr>
              <w:t>non convexe</w:t>
            </w:r>
          </w:p>
          <w:p w14:paraId="28BB4A6D" w14:textId="77777777" w:rsidR="00FB1FA6" w:rsidRDefault="00FB1FA6" w:rsidP="00FB1FA6">
            <w:pPr>
              <w:pStyle w:val="Paragraphedeliste"/>
              <w:rPr>
                <w:rFonts w:ascii="Arial" w:hAnsi="Arial" w:cs="Arial"/>
                <w:sz w:val="28"/>
                <w:szCs w:val="28"/>
              </w:rPr>
            </w:pPr>
          </w:p>
          <w:p w14:paraId="34230E71" w14:textId="77777777" w:rsidR="00FB1FA6" w:rsidRDefault="00FB1FA6" w:rsidP="00FB1FA6">
            <w:pPr>
              <w:pStyle w:val="Paragraphedelist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69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FEDCC88" w14:textId="77777777" w:rsidR="00FB1FA6" w:rsidRPr="00D5431E" w:rsidRDefault="00FB1FA6" w:rsidP="005D5623">
            <w:pPr>
              <w:jc w:val="both"/>
              <w:rPr>
                <w:rFonts w:ascii="Arial" w:hAnsi="Arial" w:cs="Arial"/>
                <w:noProof/>
                <w:sz w:val="10"/>
                <w:lang w:eastAsia="fr-CA"/>
              </w:rPr>
            </w:pPr>
          </w:p>
          <w:p w14:paraId="3F2194B0" w14:textId="77777777" w:rsidR="002C4E0E" w:rsidRDefault="00FB1FA6" w:rsidP="005D5623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8542E2C" wp14:editId="707C0D72">
                      <wp:simplePos x="0" y="0"/>
                      <wp:positionH relativeFrom="column">
                        <wp:posOffset>593725</wp:posOffset>
                      </wp:positionH>
                      <wp:positionV relativeFrom="paragraph">
                        <wp:posOffset>-21590</wp:posOffset>
                      </wp:positionV>
                      <wp:extent cx="400685" cy="348615"/>
                      <wp:effectExtent l="26035" t="12065" r="25400" b="25400"/>
                      <wp:wrapSquare wrapText="bothSides"/>
                      <wp:docPr id="318" name="Pentagone régulier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639455">
                                <a:off x="0" y="0"/>
                                <a:ext cx="400685" cy="348615"/>
                              </a:xfrm>
                              <a:prstGeom prst="pentagon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entagone régulier 318" o:spid="_x0000_s1026" type="#_x0000_t56" style="position:absolute;margin-left:46.75pt;margin-top:-1.7pt;width:31.55pt;height:27.45pt;rotation:6159789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" fillcolor="white [3212]" strokecolor="black [3213]" strokeweight="2pt"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inline distT="0" distB="0" distL="0" distR="0" wp14:anchorId="621CC8D8" wp14:editId="0551FF2F">
                      <wp:extent cx="350520" cy="365760"/>
                      <wp:effectExtent l="0" t="0" r="11430" b="15240"/>
                      <wp:docPr id="319" name="Rectangle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520" cy="3657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319" o:spid="_x0000_s1026" style="width:27.6pt;height:2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" fillcolor="window" strokecolor="windowText" strokeweight="2pt">
                      <w10:anchorlock/>
                    </v:rect>
                  </w:pict>
                </mc:Fallback>
              </mc:AlternateContent>
            </w:r>
          </w:p>
          <w:p w14:paraId="20CC6230" w14:textId="0652020D" w:rsidR="00FB1FA6" w:rsidRPr="00B967D9" w:rsidRDefault="00FB1FA6" w:rsidP="005D5623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Convexe</w:t>
            </w:r>
          </w:p>
        </w:tc>
        <w:tc>
          <w:tcPr>
            <w:tcW w:w="4111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BDF8AAD" w14:textId="77777777" w:rsidR="00FB1FA6" w:rsidRPr="00D5431E" w:rsidRDefault="00FB1FA6" w:rsidP="005D5623">
            <w:pPr>
              <w:rPr>
                <w:rFonts w:ascii="Arial" w:hAnsi="Arial" w:cs="Arial"/>
                <w:noProof/>
                <w:sz w:val="8"/>
                <w:lang w:eastAsia="fr-CA"/>
              </w:rPr>
            </w:pPr>
          </w:p>
          <w:p w14:paraId="29D7F461" w14:textId="7957DF15" w:rsidR="00FB1FA6" w:rsidRDefault="00FB1FA6" w:rsidP="005D562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inline distT="0" distB="0" distL="0" distR="0" wp14:anchorId="35B75317" wp14:editId="54FB68DA">
                      <wp:extent cx="441960" cy="419100"/>
                      <wp:effectExtent l="0" t="0" r="15240" b="19050"/>
                      <wp:docPr id="320" name="Croix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1960" cy="419100"/>
                              </a:xfrm>
                              <a:prstGeom prst="plus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11" coordsize="21600,21600" o:spt="11" adj="5400" path="m@0,l@0@0,0@0,0@2@0@2@0,21600@1,21600@1@2,21600@2,21600@0@1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5400,5400,16200,16200;10800,10800,10800,10800"/>
                      <v:handles>
                        <v:h position="#0,topLeft" switch="" xrange="0,10800"/>
                      </v:handles>
                    </v:shapetype>
                    <v:shape id="Croix 320" o:spid="_x0000_s1026" type="#_x0000_t11" style="width:34.8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" fillcolor="white [3212]" strokecolor="black [3213]" strokeweight="2pt">
                      <w10:anchorlock/>
                    </v:shape>
                  </w:pict>
                </mc:Fallback>
              </mc:AlternateContent>
            </w:r>
          </w:p>
          <w:p w14:paraId="5CC6E56F" w14:textId="77777777" w:rsidR="00FB1FA6" w:rsidRPr="00B967D9" w:rsidRDefault="00FB1FA6" w:rsidP="00B515DE">
            <w:pPr>
              <w:spacing w:after="36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BF268AF" wp14:editId="2DA6D439">
                      <wp:simplePos x="0" y="0"/>
                      <wp:positionH relativeFrom="column">
                        <wp:posOffset>621665</wp:posOffset>
                      </wp:positionH>
                      <wp:positionV relativeFrom="paragraph">
                        <wp:posOffset>-424180</wp:posOffset>
                      </wp:positionV>
                      <wp:extent cx="484505" cy="403860"/>
                      <wp:effectExtent l="19050" t="0" r="29845" b="15240"/>
                      <wp:wrapSquare wrapText="bothSides"/>
                      <wp:docPr id="321" name="Chevron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505" cy="403860"/>
                              </a:xfrm>
                              <a:prstGeom prst="chevron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Chevron 321" o:spid="_x0000_s1026" type="#_x0000_t55" style="position:absolute;margin-left:48.95pt;margin-top:-33.4pt;width:38.15pt;height:31.8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" adj="12598" fillcolor="white [3212]" strokecolor="black [3213]" strokeweight="2pt"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</w:rPr>
              <w:t>Non convexe</w:t>
            </w:r>
          </w:p>
        </w:tc>
        <w:tc>
          <w:tcPr>
            <w:tcW w:w="326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55CB601" w14:textId="77777777" w:rsidR="00FB1FA6" w:rsidRPr="00B967D9" w:rsidRDefault="00FB1FA6" w:rsidP="005D5623">
            <w:pPr>
              <w:rPr>
                <w:rFonts w:ascii="Arial" w:hAnsi="Arial" w:cs="Arial"/>
                <w:sz w:val="24"/>
              </w:rPr>
            </w:pPr>
          </w:p>
        </w:tc>
      </w:tr>
      <w:tr w:rsidR="009603E9" w:rsidRPr="00B967D9" w14:paraId="63D4F443" w14:textId="77777777" w:rsidTr="00A93EFF">
        <w:tc>
          <w:tcPr>
            <w:tcW w:w="3227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03B53F3" w14:textId="77777777" w:rsidR="009603E9" w:rsidRPr="00A93EFF" w:rsidRDefault="009603E9" w:rsidP="00496475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A93EFF">
              <w:rPr>
                <w:rFonts w:ascii="Arial" w:hAnsi="Arial" w:cs="Arial"/>
                <w:b/>
                <w:sz w:val="28"/>
                <w:szCs w:val="28"/>
              </w:rPr>
              <w:t>Quadrilatère</w:t>
            </w:r>
          </w:p>
        </w:tc>
        <w:tc>
          <w:tcPr>
            <w:tcW w:w="2268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F106559" w14:textId="77777777" w:rsidR="009603E9" w:rsidRPr="00B967D9" w:rsidRDefault="009603E9" w:rsidP="005D5623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Polygone à 4 côtés</w:t>
            </w:r>
          </w:p>
        </w:tc>
        <w:tc>
          <w:tcPr>
            <w:tcW w:w="2551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30CD987" w14:textId="77777777" w:rsidR="009603E9" w:rsidRDefault="009603E9" w:rsidP="005D562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Carré</w:t>
            </w:r>
          </w:p>
          <w:p w14:paraId="2F01F3D9" w14:textId="77777777" w:rsidR="009603E9" w:rsidRDefault="009603E9" w:rsidP="005D562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Rectangle</w:t>
            </w:r>
          </w:p>
          <w:p w14:paraId="78F4A392" w14:textId="77777777" w:rsidR="009603E9" w:rsidRDefault="009603E9" w:rsidP="005D562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Trapèze</w:t>
            </w:r>
          </w:p>
          <w:p w14:paraId="5C340CC7" w14:textId="77777777" w:rsidR="009603E9" w:rsidRDefault="009603E9" w:rsidP="005D562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Losange</w:t>
            </w:r>
          </w:p>
          <w:p w14:paraId="53DB0822" w14:textId="77777777" w:rsidR="009603E9" w:rsidRDefault="009603E9" w:rsidP="005D562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Parallélogramme</w:t>
            </w:r>
          </w:p>
          <w:p w14:paraId="14D3D207" w14:textId="77777777" w:rsidR="009603E9" w:rsidRPr="00B967D9" w:rsidRDefault="009603E9" w:rsidP="005D562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521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D2D0992" w14:textId="77777777" w:rsidR="009603E9" w:rsidRPr="00B967D9" w:rsidRDefault="009603E9" w:rsidP="005D5623">
            <w:pPr>
              <w:rPr>
                <w:rFonts w:ascii="Arial" w:hAnsi="Arial" w:cs="Arial"/>
                <w:sz w:val="24"/>
              </w:rPr>
            </w:pPr>
          </w:p>
        </w:tc>
      </w:tr>
      <w:tr w:rsidR="007664F9" w:rsidRPr="00B967D9" w14:paraId="6F25834A" w14:textId="77777777" w:rsidTr="008A615C">
        <w:tc>
          <w:tcPr>
            <w:tcW w:w="237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BABA074" w14:textId="77777777" w:rsidR="007664F9" w:rsidRPr="00A93EFF" w:rsidRDefault="007664F9" w:rsidP="00496475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A93EFF">
              <w:rPr>
                <w:rFonts w:ascii="Arial" w:hAnsi="Arial" w:cs="Arial"/>
                <w:b/>
                <w:sz w:val="28"/>
                <w:szCs w:val="28"/>
              </w:rPr>
              <w:t>Carré</w:t>
            </w:r>
          </w:p>
        </w:tc>
        <w:tc>
          <w:tcPr>
            <w:tcW w:w="1701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237747C" w14:textId="77777777" w:rsidR="007664F9" w:rsidRPr="00D3083D" w:rsidRDefault="007664F9" w:rsidP="00DE4E09">
            <w:pPr>
              <w:jc w:val="both"/>
              <w:rPr>
                <w:rFonts w:ascii="Arial" w:hAnsi="Arial" w:cs="Arial"/>
                <w:noProof/>
                <w:sz w:val="12"/>
                <w:lang w:eastAsia="fr-CA"/>
              </w:rPr>
            </w:pPr>
          </w:p>
          <w:p w14:paraId="247C73B8" w14:textId="77777777" w:rsidR="00D3083D" w:rsidRDefault="00D3083D" w:rsidP="00DE4E09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inline distT="0" distB="0" distL="0" distR="0" wp14:anchorId="74284F98" wp14:editId="49825F99">
                      <wp:extent cx="640080" cy="640080"/>
                      <wp:effectExtent l="0" t="0" r="26670" b="26670"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080" cy="640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3" o:spid="_x0000_s1026" style="width:50.4pt;height:5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" fillcolor="white [3212]" strokecolor="black [3213]" strokeweight="2pt">
                      <w10:anchorlock/>
                    </v:rect>
                  </w:pict>
                </mc:Fallback>
              </mc:AlternateContent>
            </w:r>
          </w:p>
          <w:p w14:paraId="557015F0" w14:textId="77777777" w:rsidR="00052E53" w:rsidRPr="003C7458" w:rsidRDefault="00052E53" w:rsidP="00DE4E09">
            <w:pPr>
              <w:jc w:val="both"/>
              <w:rPr>
                <w:rFonts w:ascii="Arial" w:hAnsi="Arial" w:cs="Arial"/>
                <w:sz w:val="12"/>
              </w:rPr>
            </w:pPr>
          </w:p>
        </w:tc>
        <w:tc>
          <w:tcPr>
            <w:tcW w:w="3969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8067C97" w14:textId="77777777" w:rsidR="003C7458" w:rsidRDefault="003C7458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Quadrilatère</w:t>
            </w:r>
          </w:p>
          <w:p w14:paraId="3BE695FB" w14:textId="77777777" w:rsidR="007664F9" w:rsidRPr="0082527B" w:rsidRDefault="0082527B" w:rsidP="00E051BD">
            <w:pPr>
              <w:rPr>
                <w:rFonts w:ascii="Arial" w:hAnsi="Arial" w:cs="Arial"/>
                <w:sz w:val="24"/>
              </w:rPr>
            </w:pPr>
            <w:r w:rsidRPr="0082527B">
              <w:rPr>
                <w:rFonts w:ascii="Arial" w:hAnsi="Arial" w:cs="Arial"/>
                <w:sz w:val="24"/>
              </w:rPr>
              <w:t>- 4 côtés isométriques</w:t>
            </w:r>
          </w:p>
          <w:p w14:paraId="181491F5" w14:textId="77777777" w:rsidR="0082527B" w:rsidRPr="0082527B" w:rsidRDefault="0082527B" w:rsidP="00E051BD">
            <w:pPr>
              <w:rPr>
                <w:rFonts w:ascii="Arial" w:hAnsi="Arial" w:cs="Arial"/>
                <w:sz w:val="24"/>
              </w:rPr>
            </w:pPr>
            <w:r w:rsidRPr="0082527B">
              <w:rPr>
                <w:rFonts w:ascii="Arial" w:hAnsi="Arial" w:cs="Arial"/>
                <w:sz w:val="24"/>
              </w:rPr>
              <w:t>- 2 paires de côtés parallèles</w:t>
            </w:r>
          </w:p>
          <w:p w14:paraId="68301A53" w14:textId="77777777" w:rsidR="0082527B" w:rsidRPr="00B967D9" w:rsidRDefault="0082527B" w:rsidP="00B515DE">
            <w:pPr>
              <w:spacing w:after="360"/>
              <w:rPr>
                <w:rFonts w:ascii="Arial" w:hAnsi="Arial" w:cs="Arial"/>
                <w:sz w:val="24"/>
              </w:rPr>
            </w:pPr>
            <w:r w:rsidRPr="0082527B">
              <w:rPr>
                <w:rFonts w:ascii="Arial" w:hAnsi="Arial" w:cs="Arial"/>
                <w:sz w:val="24"/>
              </w:rPr>
              <w:t>- 4 angles isométriques de 90</w:t>
            </w:r>
            <w:r w:rsidRPr="0082527B">
              <w:rPr>
                <w:rFonts w:ascii="Arial" w:hAnsi="Arial" w:cs="Arial"/>
                <w:sz w:val="24"/>
                <w:vertAlign w:val="superscript"/>
              </w:rPr>
              <w:t>o</w:t>
            </w:r>
          </w:p>
        </w:tc>
        <w:tc>
          <w:tcPr>
            <w:tcW w:w="6521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86ED672" w14:textId="77777777" w:rsidR="007664F9" w:rsidRPr="00B967D9" w:rsidRDefault="007664F9" w:rsidP="00E051BD">
            <w:pPr>
              <w:rPr>
                <w:rFonts w:ascii="Arial" w:hAnsi="Arial" w:cs="Arial"/>
                <w:sz w:val="24"/>
              </w:rPr>
            </w:pPr>
          </w:p>
        </w:tc>
      </w:tr>
    </w:tbl>
    <w:p w14:paraId="73BAA8C8" w14:textId="77777777" w:rsidR="00B515DE" w:rsidRDefault="00B515DE">
      <w:r>
        <w:br w:type="page"/>
      </w:r>
    </w:p>
    <w:tbl>
      <w:tblPr>
        <w:tblStyle w:val="Grilledutableau"/>
        <w:tblW w:w="14567" w:type="dxa"/>
        <w:tblLayout w:type="fixed"/>
        <w:tblLook w:val="04A0" w:firstRow="1" w:lastRow="0" w:firstColumn="1" w:lastColumn="0" w:noHBand="0" w:noVBand="1"/>
      </w:tblPr>
      <w:tblGrid>
        <w:gridCol w:w="2093"/>
        <w:gridCol w:w="283"/>
        <w:gridCol w:w="851"/>
        <w:gridCol w:w="1843"/>
        <w:gridCol w:w="2976"/>
        <w:gridCol w:w="709"/>
        <w:gridCol w:w="2268"/>
        <w:gridCol w:w="3544"/>
      </w:tblGrid>
      <w:tr w:rsidR="007664F9" w:rsidRPr="00B967D9" w14:paraId="048D43FA" w14:textId="77777777" w:rsidTr="00B515DE">
        <w:tc>
          <w:tcPr>
            <w:tcW w:w="2376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2E8243E" w14:textId="5805DB4B" w:rsidR="007664F9" w:rsidRPr="00A93EFF" w:rsidRDefault="007664F9" w:rsidP="00496475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A93EFF">
              <w:rPr>
                <w:rFonts w:ascii="Arial" w:hAnsi="Arial" w:cs="Arial"/>
                <w:b/>
                <w:sz w:val="28"/>
                <w:szCs w:val="28"/>
              </w:rPr>
              <w:lastRenderedPageBreak/>
              <w:t>Rectangle</w:t>
            </w:r>
          </w:p>
        </w:tc>
        <w:tc>
          <w:tcPr>
            <w:tcW w:w="2694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EC317FF" w14:textId="77777777" w:rsidR="007664F9" w:rsidRPr="00D3083D" w:rsidRDefault="007664F9" w:rsidP="00DE4E09">
            <w:pPr>
              <w:jc w:val="both"/>
              <w:rPr>
                <w:rFonts w:ascii="Arial" w:hAnsi="Arial" w:cs="Arial"/>
                <w:noProof/>
                <w:sz w:val="12"/>
                <w:lang w:eastAsia="fr-CA"/>
              </w:rPr>
            </w:pPr>
          </w:p>
          <w:p w14:paraId="3D7C5154" w14:textId="77777777" w:rsidR="00D3083D" w:rsidRPr="00D3083D" w:rsidRDefault="00D3083D" w:rsidP="00DE4E09">
            <w:pPr>
              <w:jc w:val="both"/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inline distT="0" distB="0" distL="0" distR="0" wp14:anchorId="7DF04102" wp14:editId="04FAD6FA">
                      <wp:extent cx="914400" cy="434340"/>
                      <wp:effectExtent l="0" t="0" r="19050" b="22860"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434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4" o:spid="_x0000_s1026" style="width:1in;height:3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" fillcolor="white [3212]" strokecolor="black [3213]" strokeweight="2pt">
                      <w10:anchorlock/>
                    </v:rect>
                  </w:pict>
                </mc:Fallback>
              </mc:AlternateContent>
            </w:r>
          </w:p>
          <w:p w14:paraId="6548DD21" w14:textId="77777777" w:rsidR="00052E53" w:rsidRPr="00B967D9" w:rsidRDefault="00052E53" w:rsidP="00DE4E09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3685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7581E1F" w14:textId="77777777" w:rsidR="003C7458" w:rsidRDefault="003C7458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Quadrilatère</w:t>
            </w:r>
          </w:p>
          <w:p w14:paraId="4A884AA7" w14:textId="77777777" w:rsidR="007664F9" w:rsidRPr="0082527B" w:rsidRDefault="0082527B" w:rsidP="00E051BD">
            <w:pPr>
              <w:rPr>
                <w:rFonts w:ascii="Arial" w:hAnsi="Arial" w:cs="Arial"/>
                <w:sz w:val="24"/>
              </w:rPr>
            </w:pPr>
            <w:r w:rsidRPr="0082527B">
              <w:rPr>
                <w:rFonts w:ascii="Arial" w:hAnsi="Arial" w:cs="Arial"/>
                <w:sz w:val="24"/>
              </w:rPr>
              <w:t>- 2 paires de côtés isométriques</w:t>
            </w:r>
          </w:p>
          <w:p w14:paraId="69A4B5C4" w14:textId="77777777" w:rsidR="0082527B" w:rsidRPr="0082527B" w:rsidRDefault="0082527B" w:rsidP="00E051BD">
            <w:pPr>
              <w:rPr>
                <w:rFonts w:ascii="Arial" w:hAnsi="Arial" w:cs="Arial"/>
                <w:sz w:val="24"/>
              </w:rPr>
            </w:pPr>
            <w:r w:rsidRPr="0082527B">
              <w:rPr>
                <w:rFonts w:ascii="Arial" w:hAnsi="Arial" w:cs="Arial"/>
                <w:sz w:val="24"/>
              </w:rPr>
              <w:t>- 2 paires de côtés parallèles</w:t>
            </w:r>
          </w:p>
          <w:p w14:paraId="6EDE1CE2" w14:textId="77777777" w:rsidR="0082527B" w:rsidRDefault="0082527B" w:rsidP="00E051BD">
            <w:pPr>
              <w:rPr>
                <w:rFonts w:ascii="Arial" w:hAnsi="Arial" w:cs="Arial"/>
                <w:sz w:val="24"/>
                <w:vertAlign w:val="superscript"/>
              </w:rPr>
            </w:pPr>
            <w:r w:rsidRPr="0082527B">
              <w:rPr>
                <w:rFonts w:ascii="Arial" w:hAnsi="Arial" w:cs="Arial"/>
                <w:sz w:val="24"/>
              </w:rPr>
              <w:t>- 4 angles isométriques de 90</w:t>
            </w:r>
            <w:r w:rsidRPr="0082527B">
              <w:rPr>
                <w:rFonts w:ascii="Arial" w:hAnsi="Arial" w:cs="Arial"/>
                <w:sz w:val="24"/>
                <w:vertAlign w:val="superscript"/>
              </w:rPr>
              <w:t>o</w:t>
            </w:r>
          </w:p>
          <w:p w14:paraId="5A06ED88" w14:textId="60850222" w:rsidR="003C7458" w:rsidRPr="003C7458" w:rsidRDefault="003C7458" w:rsidP="00E051B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812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6D355BE" w14:textId="77777777" w:rsidR="007664F9" w:rsidRPr="00B967D9" w:rsidRDefault="007664F9" w:rsidP="00E051BD">
            <w:pPr>
              <w:rPr>
                <w:rFonts w:ascii="Arial" w:hAnsi="Arial" w:cs="Arial"/>
                <w:sz w:val="24"/>
              </w:rPr>
            </w:pPr>
          </w:p>
        </w:tc>
      </w:tr>
      <w:tr w:rsidR="007664F9" w:rsidRPr="00B967D9" w14:paraId="19D95D9C" w14:textId="77777777" w:rsidTr="006A76AB">
        <w:tc>
          <w:tcPr>
            <w:tcW w:w="2376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AC28623" w14:textId="501C3C50" w:rsidR="007664F9" w:rsidRPr="00A93EFF" w:rsidRDefault="00BD2AD9" w:rsidP="00496475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6A76AB">
              <w:rPr>
                <w:rFonts w:ascii="Arial" w:hAnsi="Arial" w:cs="Arial"/>
                <w:b/>
                <w:sz w:val="28"/>
                <w:szCs w:val="28"/>
              </w:rPr>
              <w:t>Triangle</w:t>
            </w:r>
          </w:p>
        </w:tc>
        <w:tc>
          <w:tcPr>
            <w:tcW w:w="2694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3A0BB64" w14:textId="77777777" w:rsidR="00D3083D" w:rsidRPr="00D3083D" w:rsidRDefault="00D3083D" w:rsidP="00DE4E09">
            <w:pPr>
              <w:jc w:val="both"/>
              <w:rPr>
                <w:rFonts w:ascii="Arial" w:hAnsi="Arial" w:cs="Arial"/>
                <w:sz w:val="14"/>
              </w:rPr>
            </w:pPr>
          </w:p>
          <w:p w14:paraId="5841BA87" w14:textId="77777777" w:rsidR="007664F9" w:rsidRDefault="00052E53" w:rsidP="00DE4E09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177CEE71" wp14:editId="2ED42BB6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-1905</wp:posOffset>
                      </wp:positionV>
                      <wp:extent cx="640080" cy="457200"/>
                      <wp:effectExtent l="0" t="0" r="26670" b="19050"/>
                      <wp:wrapSquare wrapText="bothSides"/>
                      <wp:docPr id="6" name="Triangle 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640080" cy="4572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riangle rectangle 6" o:spid="_x0000_s1026" type="#_x0000_t6" style="position:absolute;margin-left:.15pt;margin-top:-.15pt;width:50.4pt;height:36pt;rotation:18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" fillcolor="white [3212]" strokecolor="black [3213]" strokeweight="2pt"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inline distT="0" distB="0" distL="0" distR="0" wp14:anchorId="1C9DA39C" wp14:editId="669A5DE1">
                      <wp:extent cx="419100" cy="457200"/>
                      <wp:effectExtent l="0" t="0" r="19050" b="19050"/>
                      <wp:docPr id="5" name="Triangle isocè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5720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Triangle isocèle 5" o:spid="_x0000_s1026" type="#_x0000_t5" style="width:33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" fillcolor="white [3212]" strokecolor="black [3213]" strokeweight="2pt">
                      <w10:anchorlock/>
                    </v:shape>
                  </w:pict>
                </mc:Fallback>
              </mc:AlternateContent>
            </w:r>
          </w:p>
          <w:p w14:paraId="6C9DA6A8" w14:textId="77777777" w:rsidR="00D3083D" w:rsidRPr="00B967D9" w:rsidRDefault="00D3083D" w:rsidP="00DE4E09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297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70F5E29" w14:textId="63528E13" w:rsidR="007664F9" w:rsidRDefault="006A76AB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Polygone à 3 côtés</w:t>
            </w:r>
          </w:p>
          <w:p w14:paraId="239C30B9" w14:textId="77777777" w:rsidR="00052E53" w:rsidRDefault="00052E53" w:rsidP="00E051BD">
            <w:pPr>
              <w:rPr>
                <w:rFonts w:ascii="Arial" w:hAnsi="Arial" w:cs="Arial"/>
                <w:sz w:val="24"/>
              </w:rPr>
            </w:pPr>
          </w:p>
          <w:p w14:paraId="3A05FD5A" w14:textId="77777777" w:rsidR="00052E53" w:rsidRPr="00B967D9" w:rsidRDefault="00052E53" w:rsidP="00E051B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521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2D53EDD" w14:textId="77777777" w:rsidR="007664F9" w:rsidRPr="00B967D9" w:rsidRDefault="007664F9" w:rsidP="00E051BD">
            <w:pPr>
              <w:rPr>
                <w:rFonts w:ascii="Arial" w:hAnsi="Arial" w:cs="Arial"/>
                <w:sz w:val="24"/>
              </w:rPr>
            </w:pPr>
          </w:p>
        </w:tc>
      </w:tr>
      <w:tr w:rsidR="007664F9" w:rsidRPr="00B967D9" w14:paraId="2B223108" w14:textId="77777777" w:rsidTr="00B06167">
        <w:tc>
          <w:tcPr>
            <w:tcW w:w="3227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2E8DB6D" w14:textId="77777777" w:rsidR="007664F9" w:rsidRPr="00A93EFF" w:rsidRDefault="00BD2AD9" w:rsidP="00496475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A93EFF">
              <w:rPr>
                <w:rFonts w:ascii="Arial" w:hAnsi="Arial" w:cs="Arial"/>
                <w:b/>
                <w:sz w:val="28"/>
                <w:szCs w:val="28"/>
              </w:rPr>
              <w:t>Trapèze</w:t>
            </w:r>
          </w:p>
        </w:tc>
        <w:tc>
          <w:tcPr>
            <w:tcW w:w="184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A36AF73" w14:textId="77777777" w:rsidR="00052E53" w:rsidRPr="00D3083D" w:rsidRDefault="00052E53" w:rsidP="00DE4E09">
            <w:pPr>
              <w:jc w:val="both"/>
              <w:rPr>
                <w:rFonts w:ascii="Arial" w:hAnsi="Arial" w:cs="Arial"/>
                <w:noProof/>
                <w:sz w:val="8"/>
                <w:lang w:eastAsia="fr-CA"/>
              </w:rPr>
            </w:pPr>
          </w:p>
          <w:p w14:paraId="1EF5BA3A" w14:textId="77777777" w:rsidR="00D3083D" w:rsidRDefault="00D3083D" w:rsidP="00DE4E09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inline distT="0" distB="0" distL="0" distR="0" wp14:anchorId="4B106225" wp14:editId="1C2BCE5D">
                      <wp:extent cx="947123" cy="396240"/>
                      <wp:effectExtent l="0" t="0" r="24765" b="22860"/>
                      <wp:docPr id="7" name="Trapèz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7123" cy="396240"/>
                              </a:xfrm>
                              <a:prstGeom prst="trapezoid">
                                <a:avLst>
                                  <a:gd name="adj" fmla="val 5680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Trapèze 7" o:spid="_x0000_s1026" style="width:74.6pt;height:3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947123,39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" path="m,396240l225092,,722031,,947123,396240,,396240xe" fillcolor="white [3212]" strokecolor="black [3213]" strokeweight="2pt">
                      <v:path arrowok="t" o:connecttype="custom" o:connectlocs="0,396240;225092,0;722031,0;947123,396240;0,396240" o:connectangles="0,0,0,0,0"/>
                      <w10:anchorlock/>
                    </v:shape>
                  </w:pict>
                </mc:Fallback>
              </mc:AlternateContent>
            </w:r>
          </w:p>
          <w:p w14:paraId="53F608D4" w14:textId="71681BFA" w:rsidR="00D3083D" w:rsidRPr="00B967D9" w:rsidRDefault="00D3083D" w:rsidP="00DE4E09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5953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0BD8AFA" w14:textId="77777777" w:rsidR="007664F9" w:rsidRDefault="003C7458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Quadrilatère</w:t>
            </w:r>
          </w:p>
          <w:p w14:paraId="22896A1F" w14:textId="77777777" w:rsidR="003C7458" w:rsidRPr="00B967D9" w:rsidRDefault="003C7458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- 2 côtés parallèles</w:t>
            </w:r>
          </w:p>
        </w:tc>
        <w:tc>
          <w:tcPr>
            <w:tcW w:w="354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CB8DDD0" w14:textId="77777777" w:rsidR="007664F9" w:rsidRPr="00B967D9" w:rsidRDefault="007664F9" w:rsidP="00E051BD">
            <w:pPr>
              <w:rPr>
                <w:rFonts w:ascii="Arial" w:hAnsi="Arial" w:cs="Arial"/>
                <w:sz w:val="24"/>
              </w:rPr>
            </w:pPr>
          </w:p>
        </w:tc>
      </w:tr>
      <w:tr w:rsidR="00BD2AD9" w:rsidRPr="00B967D9" w14:paraId="6D541A73" w14:textId="77777777" w:rsidTr="00B06167">
        <w:tc>
          <w:tcPr>
            <w:tcW w:w="209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9BFC9C9" w14:textId="77777777" w:rsidR="00BD2AD9" w:rsidRPr="00A93EFF" w:rsidRDefault="00BD2AD9" w:rsidP="00496475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A93EFF">
              <w:rPr>
                <w:rFonts w:ascii="Arial" w:hAnsi="Arial" w:cs="Arial"/>
                <w:b/>
                <w:sz w:val="28"/>
                <w:szCs w:val="28"/>
              </w:rPr>
              <w:t>Losange</w:t>
            </w:r>
          </w:p>
        </w:tc>
        <w:tc>
          <w:tcPr>
            <w:tcW w:w="2977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DAD019B" w14:textId="2BB561DE" w:rsidR="00D3083D" w:rsidRPr="00A93EFF" w:rsidRDefault="00B06167" w:rsidP="00B06167">
            <w:pPr>
              <w:jc w:val="righ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fr-CA"/>
              </w:rPr>
              <w:drawing>
                <wp:inline distT="0" distB="0" distL="0" distR="0" wp14:anchorId="42D98ABF" wp14:editId="0C8A2B8C">
                  <wp:extent cx="939165" cy="542290"/>
                  <wp:effectExtent l="0" t="0" r="0" b="0"/>
                  <wp:docPr id="602" name="Image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1236C20" w14:textId="77777777" w:rsidR="003C7458" w:rsidRDefault="003C7458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Quadrilatère</w:t>
            </w:r>
          </w:p>
          <w:p w14:paraId="26F7F925" w14:textId="77777777" w:rsidR="00BD2AD9" w:rsidRDefault="0082527B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- 4 côtés isométriques</w:t>
            </w:r>
          </w:p>
          <w:p w14:paraId="121DBB0A" w14:textId="77777777" w:rsidR="0082527B" w:rsidRDefault="0082527B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- 2 paires de côtés parallèles</w:t>
            </w:r>
          </w:p>
          <w:p w14:paraId="199D23C2" w14:textId="77777777" w:rsidR="0082527B" w:rsidRPr="00B967D9" w:rsidRDefault="0082527B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- 2 paires d’angles isométriques</w:t>
            </w:r>
          </w:p>
        </w:tc>
        <w:tc>
          <w:tcPr>
            <w:tcW w:w="354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C719B00" w14:textId="77777777" w:rsidR="00BD2AD9" w:rsidRPr="00B967D9" w:rsidRDefault="00BD2AD9" w:rsidP="00E051BD">
            <w:pPr>
              <w:rPr>
                <w:rFonts w:ascii="Arial" w:hAnsi="Arial" w:cs="Arial"/>
                <w:sz w:val="24"/>
              </w:rPr>
            </w:pPr>
          </w:p>
        </w:tc>
      </w:tr>
    </w:tbl>
    <w:tbl>
      <w:tblPr>
        <w:tblW w:w="14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 w:rsidR="00B515DE" w:rsidRPr="00507098" w14:paraId="6E7832AC" w14:textId="77777777" w:rsidTr="00625D46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63AAF57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4659D1C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949026F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0EF05D5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CBFAE57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0904A5F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A8207A4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96BCBFD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77D5F3D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FBB4EB8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FC7E572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2BA4951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F9B687E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80468DC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C37BDE0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17C2140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2147D26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7120009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8981C08" w14:textId="77777777" w:rsidR="00B515DE" w:rsidRPr="00507098" w:rsidRDefault="00B515DE" w:rsidP="00C0625C">
            <w:pPr>
              <w:jc w:val="center"/>
            </w:pPr>
          </w:p>
        </w:tc>
      </w:tr>
      <w:tr w:rsidR="00B515DE" w:rsidRPr="00507098" w14:paraId="149848AB" w14:textId="77777777" w:rsidTr="00625D46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43CF389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1579CC6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9260EC8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411C0A2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817F21D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9B009F1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17A405D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A03F325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493B798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1F7244D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1386EE6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D0327A1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D13F632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1D8CA89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4DEB29A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E7686B4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41A692E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441CF9E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BC6CC4B" w14:textId="77777777" w:rsidR="00B515DE" w:rsidRPr="00507098" w:rsidRDefault="00B515DE" w:rsidP="00C0625C">
            <w:pPr>
              <w:jc w:val="center"/>
            </w:pPr>
          </w:p>
        </w:tc>
      </w:tr>
      <w:tr w:rsidR="00B515DE" w:rsidRPr="00507098" w14:paraId="06E82092" w14:textId="77777777" w:rsidTr="00625D46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1287F7F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9AFE787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C520F51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3227836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C6A64BD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8A79E8C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17A2C4F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702CF87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1E05F69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7B9123D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1FD98DB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8DDFC93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72F6659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0764118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3AC0A9C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A1FFB29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7F30A5F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1E19403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5F80517" w14:textId="77777777" w:rsidR="00B515DE" w:rsidRPr="00507098" w:rsidRDefault="00B515DE" w:rsidP="00C0625C">
            <w:pPr>
              <w:jc w:val="center"/>
            </w:pPr>
          </w:p>
        </w:tc>
      </w:tr>
      <w:tr w:rsidR="00B515DE" w:rsidRPr="00507098" w14:paraId="732BC619" w14:textId="77777777" w:rsidTr="00625D46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2363305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4500036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C24F6B3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1191E20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BA57715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5D64915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8BE660C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B5DB5C6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513377B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D445F9E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3152CDB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E669C29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1819920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3DC3E5C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351322D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CFED1A0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6BCA28C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DB489E9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21B7A34" w14:textId="77777777" w:rsidR="00B515DE" w:rsidRPr="00507098" w:rsidRDefault="00B515DE" w:rsidP="00C0625C">
            <w:pPr>
              <w:jc w:val="center"/>
            </w:pPr>
          </w:p>
        </w:tc>
      </w:tr>
      <w:tr w:rsidR="00B515DE" w:rsidRPr="00507098" w14:paraId="08F42420" w14:textId="77777777" w:rsidTr="00625D46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15BA98A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483F8A9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5E74A08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50FD832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BE5ADFC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55082C0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CB4D04C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FA7D78F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50594FD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2319A7C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4004217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8F44B49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EF9350B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974B4B2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D44F85E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9F8F09B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E336EEE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6338DA1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2CD4C48" w14:textId="77777777" w:rsidR="00B515DE" w:rsidRPr="00507098" w:rsidRDefault="00B515DE" w:rsidP="00C0625C">
            <w:pPr>
              <w:jc w:val="center"/>
            </w:pPr>
          </w:p>
        </w:tc>
      </w:tr>
      <w:tr w:rsidR="00B515DE" w:rsidRPr="00507098" w14:paraId="0E587808" w14:textId="77777777" w:rsidTr="00625D46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91A9B6C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CC92FC3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D3A2827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B23319D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0333EE3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9003EB1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971D6EE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F4F3F00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E30DB55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35B4125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EDEE642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8344632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875CC4B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A2B5B2D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C557F7A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70832A7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08C0782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708F413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D883B52" w14:textId="77777777" w:rsidR="00B515DE" w:rsidRPr="00507098" w:rsidRDefault="00B515DE" w:rsidP="00C0625C">
            <w:pPr>
              <w:jc w:val="center"/>
            </w:pPr>
          </w:p>
        </w:tc>
      </w:tr>
      <w:tr w:rsidR="00B515DE" w:rsidRPr="00507098" w14:paraId="33060161" w14:textId="77777777" w:rsidTr="00625D46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3018A11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D1AB31A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455A8C4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5382326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5A92845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57AB323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F3717E9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F9D2973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B4BF885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C89D4B2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EB163FD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655CB03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459ED5C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8F3AFE6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7AFDD5A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0CB9485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D0D8F73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C452683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3E35378" w14:textId="77777777" w:rsidR="00B515DE" w:rsidRPr="00507098" w:rsidRDefault="00B515DE" w:rsidP="00C0625C">
            <w:pPr>
              <w:jc w:val="center"/>
            </w:pPr>
          </w:p>
        </w:tc>
      </w:tr>
      <w:tr w:rsidR="00B515DE" w:rsidRPr="00507098" w14:paraId="5A5DFCF3" w14:textId="77777777" w:rsidTr="00625D46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86FB777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0DDFFCF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FAB8F27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39F94AD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C176B97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9876947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ADEB883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D594CC3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5E2A025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22673F9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83BEAB4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DA7CDAA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989B72B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344C03E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F8FD946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C8F289A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B154B13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AEDFB69" w14:textId="77777777" w:rsidR="00B515DE" w:rsidRPr="00507098" w:rsidRDefault="00B515DE" w:rsidP="00C0625C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6D2A704" w14:textId="77777777" w:rsidR="00B515DE" w:rsidRPr="00507098" w:rsidRDefault="00B515DE" w:rsidP="00C0625C">
            <w:pPr>
              <w:jc w:val="center"/>
            </w:pPr>
          </w:p>
        </w:tc>
      </w:tr>
    </w:tbl>
    <w:p w14:paraId="5A501636" w14:textId="77777777" w:rsidR="00B515DE" w:rsidRDefault="00B515DE">
      <w:r>
        <w:br w:type="page"/>
      </w:r>
    </w:p>
    <w:tbl>
      <w:tblPr>
        <w:tblStyle w:val="Grilledutableau"/>
        <w:tblW w:w="14567" w:type="dxa"/>
        <w:tblLayout w:type="fixed"/>
        <w:tblLook w:val="04A0" w:firstRow="1" w:lastRow="0" w:firstColumn="1" w:lastColumn="0" w:noHBand="0" w:noVBand="1"/>
      </w:tblPr>
      <w:tblGrid>
        <w:gridCol w:w="1951"/>
        <w:gridCol w:w="851"/>
        <w:gridCol w:w="1984"/>
        <w:gridCol w:w="709"/>
        <w:gridCol w:w="2693"/>
        <w:gridCol w:w="567"/>
        <w:gridCol w:w="1843"/>
        <w:gridCol w:w="3969"/>
      </w:tblGrid>
      <w:tr w:rsidR="00BD2AD9" w:rsidRPr="00B967D9" w14:paraId="312AD44A" w14:textId="77777777" w:rsidTr="006E79E1">
        <w:tc>
          <w:tcPr>
            <w:tcW w:w="14567" w:type="dxa"/>
            <w:gridSpan w:val="8"/>
            <w:shd w:val="clear" w:color="auto" w:fill="D9D9D9" w:themeFill="background1" w:themeFillShade="D9"/>
          </w:tcPr>
          <w:p w14:paraId="753C9B9D" w14:textId="5AE9E702" w:rsidR="00BD2AD9" w:rsidRPr="00B967D9" w:rsidRDefault="00BD2AD9" w:rsidP="00E051BD">
            <w:pPr>
              <w:rPr>
                <w:rFonts w:ascii="Arial" w:hAnsi="Arial" w:cs="Arial"/>
                <w:sz w:val="24"/>
              </w:rPr>
            </w:pPr>
            <w:r w:rsidRPr="007664F9">
              <w:rPr>
                <w:rFonts w:ascii="Arial" w:hAnsi="Arial" w:cs="Arial"/>
                <w:b/>
                <w:sz w:val="44"/>
                <w:szCs w:val="28"/>
              </w:rPr>
              <w:lastRenderedPageBreak/>
              <w:t>F</w:t>
            </w:r>
            <w:r>
              <w:rPr>
                <w:rFonts w:ascii="Arial" w:hAnsi="Arial" w:cs="Arial"/>
                <w:sz w:val="28"/>
                <w:szCs w:val="28"/>
              </w:rPr>
              <w:t>rise</w:t>
            </w:r>
          </w:p>
        </w:tc>
      </w:tr>
      <w:tr w:rsidR="00780916" w:rsidRPr="00B967D9" w14:paraId="1E0D2348" w14:textId="77777777" w:rsidTr="00B06167">
        <w:tc>
          <w:tcPr>
            <w:tcW w:w="4786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31EF745" w14:textId="77777777" w:rsidR="00780916" w:rsidRPr="00780916" w:rsidRDefault="00780916" w:rsidP="00D92390">
            <w:pPr>
              <w:spacing w:after="240"/>
              <w:rPr>
                <w:rFonts w:ascii="Arial" w:hAnsi="Arial" w:cs="Arial"/>
                <w:sz w:val="24"/>
                <w:szCs w:val="28"/>
              </w:rPr>
            </w:pPr>
            <w:r w:rsidRPr="00780916">
              <w:rPr>
                <w:rFonts w:ascii="Arial" w:hAnsi="Arial" w:cs="Arial"/>
                <w:sz w:val="24"/>
                <w:szCs w:val="28"/>
              </w:rPr>
              <w:t>Bande continue sur laquelle les motifs se répètent en suivant une régularité</w:t>
            </w:r>
          </w:p>
          <w:p w14:paraId="6600EA7B" w14:textId="77777777" w:rsidR="00780916" w:rsidRPr="00FB1FA6" w:rsidRDefault="00780916" w:rsidP="005D5623">
            <w:pPr>
              <w:rPr>
                <w:rFonts w:ascii="Arial" w:hAnsi="Arial" w:cs="Arial"/>
                <w:b/>
                <w:sz w:val="24"/>
                <w:szCs w:val="28"/>
              </w:rPr>
            </w:pPr>
          </w:p>
        </w:tc>
        <w:tc>
          <w:tcPr>
            <w:tcW w:w="9781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C305769" w14:textId="3D33EAF6" w:rsidR="00780916" w:rsidRPr="00780916" w:rsidRDefault="00780916" w:rsidP="005D5623">
            <w:pPr>
              <w:rPr>
                <w:rFonts w:ascii="Arial" w:hAnsi="Arial" w:cs="Arial"/>
                <w:noProof/>
                <w:sz w:val="10"/>
                <w:szCs w:val="28"/>
                <w:lang w:eastAsia="fr-CA"/>
              </w:rPr>
            </w:pPr>
          </w:p>
          <w:p w14:paraId="7596321B" w14:textId="389EE5F3" w:rsidR="00780916" w:rsidRPr="00B967D9" w:rsidRDefault="00D92390" w:rsidP="005D562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g">
                  <w:drawing>
                    <wp:inline distT="0" distB="0" distL="0" distR="0" wp14:anchorId="02E32C51" wp14:editId="6027CCE8">
                      <wp:extent cx="3879273" cy="358140"/>
                      <wp:effectExtent l="0" t="0" r="26035" b="22860"/>
                      <wp:docPr id="537" name="Groupe 5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79273" cy="358140"/>
                                <a:chOff x="0" y="0"/>
                                <a:chExt cx="3879273" cy="358140"/>
                              </a:xfrm>
                            </wpg:grpSpPr>
                            <wps:wsp>
                              <wps:cNvPr id="624" name="Bande diagonale 624"/>
                              <wps:cNvSpPr/>
                              <wps:spPr>
                                <a:xfrm>
                                  <a:off x="3460173" y="0"/>
                                  <a:ext cx="419100" cy="358140"/>
                                </a:xfrm>
                                <a:prstGeom prst="diagStripe">
                                  <a:avLst/>
                                </a:prstGeom>
                                <a:solidFill>
                                  <a:srgbClr val="9BBB59"/>
                                </a:solidFill>
                                <a:ln w="25400" cap="flat" cmpd="sng" algn="ctr">
                                  <a:solidFill>
                                    <a:srgbClr val="9BBB59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39" name="Groupe 339"/>
                              <wpg:cNvGrpSpPr/>
                              <wpg:grpSpPr>
                                <a:xfrm>
                                  <a:off x="0" y="0"/>
                                  <a:ext cx="3352800" cy="358140"/>
                                  <a:chOff x="0" y="0"/>
                                  <a:chExt cx="3352800" cy="358140"/>
                                </a:xfrm>
                              </wpg:grpSpPr>
                              <wps:wsp>
                                <wps:cNvPr id="340" name="Rectangle 340"/>
                                <wps:cNvSpPr/>
                                <wps:spPr>
                                  <a:xfrm>
                                    <a:off x="1036320" y="91440"/>
                                    <a:ext cx="419100" cy="266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 cap="flat" cmpd="sng" algn="ctr"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1" name="Bande diagonale 341"/>
                                <wps:cNvSpPr/>
                                <wps:spPr>
                                  <a:xfrm>
                                    <a:off x="1569720" y="0"/>
                                    <a:ext cx="419100" cy="358140"/>
                                  </a:xfrm>
                                  <a:prstGeom prst="diagStripe">
                                    <a:avLst/>
                                  </a:prstGeom>
                                  <a:solidFill>
                                    <a:srgbClr val="9BBB59"/>
                                  </a:solidFill>
                                  <a:ln w="25400" cap="flat" cmpd="sng" algn="ctr">
                                    <a:solidFill>
                                      <a:srgbClr val="9BBB59">
                                        <a:shade val="50000"/>
                                      </a:srgb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2" name="Triangle isocèle 342"/>
                                <wps:cNvSpPr/>
                                <wps:spPr>
                                  <a:xfrm>
                                    <a:off x="510540" y="15240"/>
                                    <a:ext cx="411480" cy="3429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4F81BD"/>
                                  </a:solidFill>
                                  <a:ln w="25400" cap="flat" cmpd="sng" algn="ctr">
                                    <a:solidFill>
                                      <a:srgbClr val="4F81BD">
                                        <a:shade val="50000"/>
                                      </a:srgb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3" name="Triangle isocèle 343"/>
                                <wps:cNvSpPr/>
                                <wps:spPr>
                                  <a:xfrm>
                                    <a:off x="1927860" y="15240"/>
                                    <a:ext cx="411480" cy="3429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4F81BD"/>
                                  </a:solidFill>
                                  <a:ln w="25400" cap="flat" cmpd="sng" algn="ctr">
                                    <a:solidFill>
                                      <a:srgbClr val="4F81BD">
                                        <a:shade val="50000"/>
                                      </a:srgb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4" name="Triangle isocèle 344"/>
                                <wps:cNvSpPr/>
                                <wps:spPr>
                                  <a:xfrm>
                                    <a:off x="2423160" y="15240"/>
                                    <a:ext cx="411480" cy="3429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4F81BD"/>
                                  </a:solidFill>
                                  <a:ln w="25400" cap="flat" cmpd="sng" algn="ctr">
                                    <a:solidFill>
                                      <a:srgbClr val="4F81BD">
                                        <a:shade val="50000"/>
                                      </a:srgb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5" name="Rectangle 345"/>
                                <wps:cNvSpPr/>
                                <wps:spPr>
                                  <a:xfrm>
                                    <a:off x="2933700" y="91440"/>
                                    <a:ext cx="419100" cy="266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 cap="flat" cmpd="sng" algn="ctr"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6" name="Triangle isocèle 346"/>
                                <wps:cNvSpPr/>
                                <wps:spPr>
                                  <a:xfrm>
                                    <a:off x="0" y="15240"/>
                                    <a:ext cx="411480" cy="3429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4F81BD"/>
                                  </a:solidFill>
                                  <a:ln w="25400" cap="flat" cmpd="sng" algn="ctr">
                                    <a:solidFill>
                                      <a:srgbClr val="4F81BD">
                                        <a:shade val="50000"/>
                                      </a:srgb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e 537" o:spid="_x0000_s1026" style="width:305.45pt;height:28.2pt;mso-position-horizontal-relative:char;mso-position-vertical-relative:line" coordsize="38792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">
                      <v:shape id="Bande diagonale 624" o:spid="_x0000_s1027" style="position:absolute;left:34601;width:4191;height:3581;visibility:visible;mso-wrap-style:square;v-text-anchor:middle" coordsize="419100,358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ZMQsUA&#10;AADcAAAADwAAAGRycy9kb3ducmV2LnhtbESPQWvCQBSE74X+h+UJvRTdVGyQ1FVaQSh4KDUePD6y&#10;z2xq9m3IPjX+e7dQ6HGYmW+YxWrwrbpQH5vABl4mGSjiKtiGawP7cjOeg4qCbLENTAZuFGG1fHxY&#10;YGHDlb/pspNaJQjHAg04ka7QOlaOPMZJ6IiTdwy9R0myr7Xt8ZrgvtXTLMu1x4bTgsOO1o6q0+7s&#10;DZTPHz8u16Wn437jv163UeQwN+ZpNLy/gRIa5D/81/60BvLpDH7PpCO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9kxCxQAAANwAAAAPAAAAAAAAAAAAAAAAAJgCAABkcnMv&#10;ZG93bnJldi54bWxQSwUGAAAAAAQABAD1AAAAigMAAAAA&#10;" path="m,179070l209550,,419100,,,358140,,179070xe" fillcolor="#9bbb59" strokecolor="#71893f" strokeweight="2pt">
                        <v:path arrowok="t" o:connecttype="custom" o:connectlocs="0,179070;209550,0;419100,0;0,358140;0,179070" o:connectangles="0,0,0,0,0"/>
                      </v:shape>
                      <v:group id="Groupe 339" o:spid="_x0000_s1028" style="position:absolute;width:33528;height:3581" coordsize="33528,3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      <v:rect id="Rectangle 340" o:spid="_x0000_s1029" style="position:absolute;left:10363;top:914;width:4191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Iau8MA&#10;AADcAAAADwAAAGRycy9kb3ducmV2LnhtbERPy2oCMRTdF/yHcIVuRDO1UmQ0ihSsQ0GhPhbuLpPr&#10;ZHByEyapjn9vFoUuD+c9X3a2ETdqQ+1YwdsoA0FcOl1zpeB4WA+nIEJE1tg4JgUPCrBc9F7mmGt3&#10;5x+67WMlUgiHHBWYGH0uZSgNWQwj54kTd3GtxZhgW0nd4j2F20aOs+xDWqw5NRj09GmovO5/rYL1&#10;xgxW8nt78kXYXey48F+bwVmp1363moGI1MV/8Z+70AreJ2l+Op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Iau8MAAADcAAAADwAAAAAAAAAAAAAAAACYAgAAZHJzL2Rv&#10;d25yZXYueG1sUEsFBgAAAAAEAAQA9QAAAIgDAAAAAA==&#10;" filled="f" strokecolor="black [3213]" strokeweight="2pt"/>
                        <v:shape id="Bande diagonale 341" o:spid="_x0000_s1030" style="position:absolute;left:15697;width:4191;height:3581;visibility:visible;mso-wrap-style:square;v-text-anchor:middle" coordsize="419100,358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Cp/sUA&#10;AADcAAAADwAAAGRycy9kb3ducmV2LnhtbESPQWvCQBSE74X+h+UVehHd2KpIdJW2IBQ8FI0Hj4/s&#10;MxvNvg3ZV03/fVco9DjMzDfMct37Rl2pi3VgA+NRBoq4DLbmysCh2AznoKIgW2wCk4EfirBePT4s&#10;Mbfhxju67qVSCcIxRwNOpM21jqUjj3EUWuLknULnUZLsKm07vCW4b/RLls20x5rTgsOWPhyVl/23&#10;N1AM3s9upgtPp8PGf023UeQ4N+b5qX9bgBLq5T/81/60Bl4nY7ifSUd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MKn+xQAAANwAAAAPAAAAAAAAAAAAAAAAAJgCAABkcnMv&#10;ZG93bnJldi54bWxQSwUGAAAAAAQABAD1AAAAigMAAAAA&#10;" path="m,179070l209550,,419100,,,358140,,179070xe" fillcolor="#9bbb59" strokecolor="#71893f" strokeweight="2pt">
                          <v:path arrowok="t" o:connecttype="custom" o:connectlocs="0,179070;209550,0;419100,0;0,358140;0,179070" o:connectangles="0,0,0,0,0"/>
                        </v:shape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Triangle isocèle 342" o:spid="_x0000_s1031" type="#_x0000_t5" style="position:absolute;left:5105;top:152;width:4115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pqWMQA&#10;AADcAAAADwAAAGRycy9kb3ducmV2LnhtbESPQWsCMRSE70L/Q3gFb5rVqtjtZkUKtb140Ba8vm5e&#10;N6Gbl2WT1e2/NwXB4zAz3zDFZnCNOFMXrGcFs2kGgrjy2nKt4OvzbbIGESKyxsYzKfijAJvyYVRg&#10;rv2FD3Q+xlokCIccFZgY21zKUBlyGKa+JU7ej+8cxiS7WuoOLwnuGjnPspV0aDktGGzp1VD1e+yd&#10;ArkLdtb09nn9vT/h+2k5bKk3So0fh+0LiEhDvIdv7Q+t4Gkxh/8z6QjI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aaljEAAAA3AAAAA8AAAAAAAAAAAAAAAAAmAIAAGRycy9k&#10;b3ducmV2LnhtbFBLBQYAAAAABAAEAPUAAACJAwAAAAA=&#10;" fillcolor="#4f81bd" strokecolor="#385d8a" strokeweight="2pt"/>
                        <v:shape id="Triangle isocèle 343" o:spid="_x0000_s1032" type="#_x0000_t5" style="position:absolute;left:19278;top:152;width:4115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Pw8QA&#10;AADcAAAADwAAAGRycy9kb3ducmV2LnhtbESPQWsCMRSE7wX/Q3iCt5pV26LrZkUKtb30UBW8PjfP&#10;TXDzsmyyuv33TaHQ4zAz3zDFZnCNuFEXrGcFs2kGgrjy2nKt4Hh4e1yCCBFZY+OZFHxTgE05eigw&#10;1/7OX3Tbx1okCIccFZgY21zKUBlyGKa+JU7exXcOY5JdLXWH9wR3jZxn2Yt0aDktGGzp1VB13fdO&#10;gdwFO2t6u1qeP0/4fnoettQbpSbjYbsGEWmI/+G/9odWsHhawO+ZdARk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Wz8PEAAAA3AAAAA8AAAAAAAAAAAAAAAAAmAIAAGRycy9k&#10;b3ducmV2LnhtbFBLBQYAAAAABAAEAPUAAACJAwAAAAA=&#10;" fillcolor="#4f81bd" strokecolor="#385d8a" strokeweight="2pt"/>
                        <v:shape id="Triangle isocèle 344" o:spid="_x0000_s1033" type="#_x0000_t5" style="position:absolute;left:24231;top:152;width:4115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9Xt8UA&#10;AADcAAAADwAAAGRycy9kb3ducmV2LnhtbESPS2vDMBCE74H8B7GF3hI5aRJS13IIhT4uOeQBuW6t&#10;rSVqrYwlJ+6/rwqBHIeZ+YYpNoNrxIW6YD0rmE0zEMSV15ZrBafj22QNIkRkjY1nUvBLATbleFRg&#10;rv2V93Q5xFokCIccFZgY21zKUBlyGKa+JU7et+8cxiS7WuoOrwnuGjnPspV0aDktGGzp1VD1c+id&#10;Avke7Kzp7fP6a3fGj/Ny2FJvlHp8GLYvICIN8R6+tT+1gqfFAv7PpCMg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/1e3xQAAANwAAAAPAAAAAAAAAAAAAAAAAJgCAABkcnMv&#10;ZG93bnJldi54bWxQSwUGAAAAAAQABAD1AAAAigMAAAAA&#10;" fillcolor="#4f81bd" strokecolor="#385d8a" strokeweight="2pt"/>
                        <v:rect id="Rectangle 345" o:spid="_x0000_s1034" style="position:absolute;left:29337;top:914;width:4191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W5I8YA&#10;AADcAAAADwAAAGRycy9kb3ducmV2LnhtbESPQWsCMRSE70L/Q3gFL1KzWi1laxQRrEtBobYevD02&#10;z83SzUvYRN3++6YgeBxm5htmtuhsIy7UhtqxgtEwA0FcOl1zpeD7a/30CiJEZI2NY1LwSwEW84fe&#10;DHPtrvxJl32sRIJwyFGBidHnUobSkMUwdJ44eSfXWoxJtpXULV4T3DZynGUv0mLNacGgp5Wh8md/&#10;tgrWGzNYyo/twRdhd7Ljwr9vBkel+o/d8g1EpC7ew7d2oRU8T6bwfyYd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W5I8YAAADcAAAADwAAAAAAAAAAAAAAAACYAgAAZHJz&#10;L2Rvd25yZXYueG1sUEsFBgAAAAAEAAQA9QAAAIsDAAAAAA==&#10;" filled="f" strokecolor="black [3213]" strokeweight="2pt"/>
                        <v:shape id="Triangle isocèle 346" o:spid="_x0000_s1035" type="#_x0000_t5" style="position:absolute;top:152;width:4114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FsW8QA&#10;AADcAAAADwAAAGRycy9kb3ducmV2LnhtbESPQWsCMRSE74X+h/AKvdWsbRVdNysi2PbiQVvw+tw8&#10;N6Gbl2WT1e2/bwTB4zAz3zDFcnCNOFMXrGcF41EGgrjy2nKt4Od78zIDESKyxsYzKfijAMvy8aHA&#10;XPsL7+i8j7VIEA45KjAxtrmUoTLkMIx8S5y8k+8cxiS7WuoOLwnuGvmaZVPp0HJaMNjS2lD1u++d&#10;AvkR7Ljp7Xx23B7w8zAZVtQbpZ6fhtUCRKQh3sO39pdW8PY+heuZdARk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hbFvEAAAA3AAAAA8AAAAAAAAAAAAAAAAAmAIAAGRycy9k&#10;b3ducmV2LnhtbFBLBQYAAAAABAAEAPUAAACJAwAAAAA=&#10;" fillcolor="#4f81bd" strokecolor="#385d8a" strokeweight="2pt"/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FB1FA6" w:rsidRPr="00B967D9" w14:paraId="5990A36F" w14:textId="77777777" w:rsidTr="006E79E1">
        <w:tc>
          <w:tcPr>
            <w:tcW w:w="14567" w:type="dxa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90F432A" w14:textId="77777777" w:rsidR="00FB1FA6" w:rsidRPr="00B967D9" w:rsidRDefault="00FB1FA6" w:rsidP="005D562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t>I</w:t>
            </w:r>
            <w:r w:rsidRPr="00882394">
              <w:rPr>
                <w:rFonts w:ascii="Arial" w:hAnsi="Arial" w:cs="Arial"/>
                <w:sz w:val="28"/>
                <w:szCs w:val="28"/>
              </w:rPr>
              <w:t>sométrique</w:t>
            </w:r>
          </w:p>
        </w:tc>
      </w:tr>
      <w:tr w:rsidR="00FB1FA6" w:rsidRPr="00B967D9" w14:paraId="45BBB316" w14:textId="77777777" w:rsidTr="00B06167">
        <w:tc>
          <w:tcPr>
            <w:tcW w:w="4786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545B7D9" w14:textId="77777777" w:rsidR="00FB1FA6" w:rsidRDefault="002C4E0E" w:rsidP="00D92390">
            <w:pPr>
              <w:spacing w:after="24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Qui a la même mesure (ex : côtés isométriques, angles isométriques)</w:t>
            </w:r>
          </w:p>
          <w:p w14:paraId="0DF29A1B" w14:textId="6CE416A5" w:rsidR="002C4E0E" w:rsidRPr="002C4E0E" w:rsidRDefault="002C4E0E" w:rsidP="005D562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0B15AD4" w14:textId="37F8459C" w:rsidR="00FB1FA6" w:rsidRPr="00B967D9" w:rsidRDefault="002C4E0E" w:rsidP="002C4E0E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5DB4515" wp14:editId="277DD4B7">
                      <wp:simplePos x="0" y="0"/>
                      <wp:positionH relativeFrom="column">
                        <wp:posOffset>756285</wp:posOffset>
                      </wp:positionH>
                      <wp:positionV relativeFrom="paragraph">
                        <wp:posOffset>104140</wp:posOffset>
                      </wp:positionV>
                      <wp:extent cx="365760" cy="208280"/>
                      <wp:effectExtent l="0" t="0" r="15240" b="20320"/>
                      <wp:wrapNone/>
                      <wp:docPr id="337" name="Rectangle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760" cy="208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37" o:spid="_x0000_s1026" style="position:absolute;margin-left:59.55pt;margin-top:8.2pt;width:28.8pt;height:16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" filled="f" strokecolor="black [3213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7750B3C" wp14:editId="042F1754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106680</wp:posOffset>
                      </wp:positionV>
                      <wp:extent cx="365760" cy="208280"/>
                      <wp:effectExtent l="0" t="0" r="15240" b="20320"/>
                      <wp:wrapNone/>
                      <wp:docPr id="338" name="Rectangle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760" cy="208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38" o:spid="_x0000_s1026" style="position:absolute;margin-left:17.55pt;margin-top:8.4pt;width:28.8pt;height:16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</w:p>
        </w:tc>
        <w:tc>
          <w:tcPr>
            <w:tcW w:w="2410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EF66A09" w14:textId="3CDE51E3" w:rsidR="00FB1FA6" w:rsidRPr="00B967D9" w:rsidRDefault="00FB1FA6" w:rsidP="005D562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96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E4E87C8" w14:textId="77777777" w:rsidR="00FB1FA6" w:rsidRPr="00B967D9" w:rsidRDefault="00FB1FA6" w:rsidP="005D5623">
            <w:pPr>
              <w:rPr>
                <w:rFonts w:ascii="Arial" w:hAnsi="Arial" w:cs="Arial"/>
                <w:sz w:val="24"/>
              </w:rPr>
            </w:pPr>
          </w:p>
        </w:tc>
      </w:tr>
      <w:tr w:rsidR="00E12ECF" w:rsidRPr="00B967D9" w14:paraId="35EF1A79" w14:textId="77777777" w:rsidTr="006E79E1">
        <w:tc>
          <w:tcPr>
            <w:tcW w:w="14567" w:type="dxa"/>
            <w:gridSpan w:val="8"/>
            <w:shd w:val="clear" w:color="auto" w:fill="D9D9D9" w:themeFill="background1" w:themeFillShade="D9"/>
          </w:tcPr>
          <w:p w14:paraId="4CD22C02" w14:textId="1C4DE76C" w:rsidR="00E12ECF" w:rsidRPr="00B967D9" w:rsidRDefault="00E12ECF" w:rsidP="00E051BD">
            <w:pPr>
              <w:rPr>
                <w:rFonts w:ascii="Arial" w:hAnsi="Arial" w:cs="Arial"/>
                <w:sz w:val="24"/>
              </w:rPr>
            </w:pPr>
            <w:r w:rsidRPr="007664F9">
              <w:rPr>
                <w:rFonts w:ascii="Arial" w:hAnsi="Arial" w:cs="Arial"/>
                <w:b/>
                <w:sz w:val="44"/>
                <w:szCs w:val="28"/>
              </w:rPr>
              <w:t>P</w:t>
            </w:r>
            <w:r>
              <w:rPr>
                <w:rFonts w:ascii="Arial" w:hAnsi="Arial" w:cs="Arial"/>
                <w:sz w:val="28"/>
                <w:szCs w:val="28"/>
              </w:rPr>
              <w:t>lan cartésien</w:t>
            </w:r>
          </w:p>
        </w:tc>
      </w:tr>
      <w:tr w:rsidR="007664F9" w:rsidRPr="00B967D9" w14:paraId="11A90A23" w14:textId="77777777" w:rsidTr="00D92390">
        <w:tc>
          <w:tcPr>
            <w:tcW w:w="1951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0D77451" w14:textId="77777777" w:rsidR="007664F9" w:rsidRPr="00C0625C" w:rsidRDefault="0079121E" w:rsidP="00496475">
            <w:pPr>
              <w:pStyle w:val="Paragraphedeliste"/>
              <w:numPr>
                <w:ilvl w:val="0"/>
                <w:numId w:val="22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C0625C">
              <w:rPr>
                <w:rFonts w:ascii="Arial" w:hAnsi="Arial" w:cs="Arial"/>
                <w:b/>
                <w:sz w:val="28"/>
                <w:szCs w:val="28"/>
              </w:rPr>
              <w:t>Axes</w:t>
            </w:r>
          </w:p>
        </w:tc>
        <w:tc>
          <w:tcPr>
            <w:tcW w:w="3544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DE14AB1" w14:textId="658944EB" w:rsidR="00FF2BDB" w:rsidRPr="007B0B83" w:rsidRDefault="007B0B83" w:rsidP="00FF2BDB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g">
                  <w:drawing>
                    <wp:anchor distT="0" distB="0" distL="114300" distR="114300" simplePos="0" relativeHeight="252161024" behindDoc="0" locked="0" layoutInCell="1" allowOverlap="1" wp14:anchorId="5E25C655" wp14:editId="64AFA851">
                      <wp:simplePos x="0" y="0"/>
                      <wp:positionH relativeFrom="column">
                        <wp:posOffset>2171700</wp:posOffset>
                      </wp:positionH>
                      <wp:positionV relativeFrom="paragraph">
                        <wp:posOffset>74930</wp:posOffset>
                      </wp:positionV>
                      <wp:extent cx="2446020" cy="2301240"/>
                      <wp:effectExtent l="0" t="0" r="0" b="3810"/>
                      <wp:wrapNone/>
                      <wp:docPr id="325" name="Groupe 3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46020" cy="2301240"/>
                                <a:chOff x="0" y="0"/>
                                <a:chExt cx="2446020" cy="2301240"/>
                              </a:xfrm>
                            </wpg:grpSpPr>
                            <wpg:grpSp>
                              <wpg:cNvPr id="561" name="Groupe 561"/>
                              <wpg:cNvGrpSpPr/>
                              <wpg:grpSpPr>
                                <a:xfrm>
                                  <a:off x="7620" y="91440"/>
                                  <a:ext cx="2438400" cy="2209800"/>
                                  <a:chOff x="0" y="0"/>
                                  <a:chExt cx="2438400" cy="2209800"/>
                                </a:xfrm>
                              </wpg:grpSpPr>
                              <wpg:grpSp>
                                <wpg:cNvPr id="491" name="Groupe 491"/>
                                <wpg:cNvGrpSpPr/>
                                <wpg:grpSpPr>
                                  <a:xfrm>
                                    <a:off x="0" y="0"/>
                                    <a:ext cx="2148840" cy="2209800"/>
                                    <a:chOff x="0" y="0"/>
                                    <a:chExt cx="2148840" cy="2209800"/>
                                  </a:xfrm>
                                </wpg:grpSpPr>
                                <wps:wsp>
                                  <wps:cNvPr id="529" name="Zone de texte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1783080"/>
                                      <a:ext cx="304800" cy="4267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6E295B0" w14:textId="77777777" w:rsidR="008F15AB" w:rsidRDefault="008F15AB" w:rsidP="007B0B83">
                                        <w: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  <wps:wsp>
                                  <wps:cNvPr id="543" name="Connecteur droit avec flèche 543"/>
                                  <wps:cNvCnPr/>
                                  <wps:spPr>
                                    <a:xfrm>
                                      <a:off x="320040" y="1897380"/>
                                      <a:ext cx="1828800" cy="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92" name="Connecteur droit avec flèche 292"/>
                                  <wps:cNvCnPr/>
                                  <wps:spPr>
                                    <a:xfrm flipV="1">
                                      <a:off x="327660" y="0"/>
                                      <a:ext cx="0" cy="189738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95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148840" y="1767840"/>
                                    <a:ext cx="289560" cy="2895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76E7FAE" w14:textId="1470B19F" w:rsidR="008F15AB" w:rsidRDefault="008F15AB">
                                      <w: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324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9560" cy="297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64D3416" w14:textId="42535B8C" w:rsidR="008F15AB" w:rsidRDefault="008F15AB">
                                    <w: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325" o:spid="_x0000_s1033" style="position:absolute;margin-left:171pt;margin-top:5.9pt;width:192.6pt;height:181.2pt;z-index:252161024" coordsize="24460,23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">
                      <v:group id="Groupe 561" o:spid="_x0000_s1034" style="position:absolute;left:76;top:914;width:24384;height:22098" coordsize="24384,22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      <v:group id="Groupe 491" o:spid="_x0000_s1035" style="position:absolute;width:21488;height:22098" coordsize="21488,22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        <v:shape id="_x0000_s1036" type="#_x0000_t202" style="position:absolute;top:17830;width:3048;height:4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oOqcQA&#10;AADcAAAADwAAAGRycy9kb3ducmV2LnhtbESPS2vCQBSF94L/YbiF7nSioGiaiRShUIqL+lh0eclc&#10;MzGZO2lmEtN/3ykUXB7O4+Nku9E2YqDOV44VLOYJCOLC6YpLBZfz22wDwgdkjY1jUvBDHnb5dJJh&#10;qt2djzScQiniCPsUFZgQ2lRKXxiy6OeuJY7e1XUWQ5RdKXWH9zhuG7lMkrW0WHEkGGxpb6ioT72N&#10;kIMv+qP7vi0Otfwy9RpXn+ZDqeen8fUFRKAxPML/7XetYLXc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qDqnEAAAA3AAAAA8AAAAAAAAAAAAAAAAAmAIAAGRycy9k&#10;b3ducmV2LnhtbFBLBQYAAAAABAAEAPUAAACJAwAAAAA=&#10;" stroked="f">
                            <v:textbox style="mso-fit-shape-to-text:t">
                              <w:txbxContent>
                                <w:p w14:paraId="06E295B0" w14:textId="77777777" w:rsidR="008F15AB" w:rsidRDefault="008F15AB" w:rsidP="007B0B83">
                                  <w:r>
                                    <w:t>0</w:t>
                                  </w:r>
                                </w:p>
                              </w:txbxContent>
                            </v:textbox>
                          </v:shape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Connecteur droit avec flèche 543" o:spid="_x0000_s1037" type="#_x0000_t32" style="position:absolute;left:3200;top:18973;width:1828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4iV8gAAADcAAAADwAAAGRycy9kb3ducmV2LnhtbESPQWvCQBSE70L/w/KEXopuqlY0dZVi&#10;bLGHEowePL5mn0lo9m3Irpr213cLBY/DzHzDLFadqcWFWldZVvA4jEAQ51ZXXCg47F8HMxDOI2us&#10;LZOCb3KwWt71Fhhre+UdXTJfiABhF6OC0vsmltLlJRl0Q9sQB+9kW4M+yLaQusVrgJtajqJoKg1W&#10;HBZKbGhdUv6VnY2CzfZI6fw9nWRp9zB++/xJPuokUeq+3708g/DU+Vv4v73VCp4mY/g7E4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64iV8gAAADcAAAADwAAAAAA&#10;AAAAAAAAAAChAgAAZHJzL2Rvd25yZXYueG1sUEsFBgAAAAAEAAQA+QAAAJYDAAAAAA==&#10;" strokecolor="black [3040]" strokeweight="1pt">
                            <v:stroke endarrow="open"/>
                          </v:shape>
                          <v:shape id="Connecteur droit avec flèche 292" o:spid="_x0000_s1038" type="#_x0000_t32" style="position:absolute;left:3276;width:0;height:1897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/UWMMAAADcAAAADwAAAGRycy9kb3ducmV2LnhtbESPT2sCMRTE7wW/Q3hCbzXrIqVujVIE&#10;QfBSrdjrI3n7h25e1iS667c3BcHjMDO/YRarwbbiSj40jhVMJxkIYu1Mw5WC48/m7QNEiMgGW8ek&#10;4EYBVsvRywIL43re0/UQK5EgHApUUMfYFVIGXZPFMHEdcfJK5y3GJH0ljcc+wW0r8yx7lxYbTgs1&#10;drSuSf8dLlbB7FSW1Vl+t+db2Onj9vSre89KvY6Hr08QkYb4DD/aW6Mgn+fwfyYd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f1FjDAAAA3AAAAA8AAAAAAAAAAAAA&#10;AAAAoQIAAGRycy9kb3ducmV2LnhtbFBLBQYAAAAABAAEAPkAAACRAwAAAAA=&#10;" strokecolor="black [3040]" strokeweight="1pt">
                            <v:stroke endarrow="open"/>
                          </v:shape>
                        </v:group>
                        <v:shape id="_x0000_s1039" type="#_x0000_t202" style="position:absolute;left:21488;top:17678;width:2896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QYcsMA&#10;AADcAAAADwAAAGRycy9kb3ducmV2LnhtbESP3YrCMBSE7wXfIZwFb8Smij9r1yiroHjrzwOcNse2&#10;bHNSmqytb28EwcthZr5hVpvOVOJOjSstKxhHMQjizOqScwXXy370DcJ5ZI2VZVLwIAebdb+3wkTb&#10;lk90P/tcBAi7BBUU3teJlC4ryKCLbE0cvJttDPogm1zqBtsAN5WcxPFcGiw5LBRY066g7O/8bxTc&#10;ju1wtmzTg78uTtP5FstFah9KDb663x8Qnjr/Cb/bR61gspzB60w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QYcsMAAADcAAAADwAAAAAAAAAAAAAAAACYAgAAZHJzL2Rv&#10;d25yZXYueG1sUEsFBgAAAAAEAAQA9QAAAIgDAAAAAA==&#10;" stroked="f">
                          <v:textbox>
                            <w:txbxContent>
                              <w:p w14:paraId="076E7FAE" w14:textId="1470B19F" w:rsidR="008F15AB" w:rsidRDefault="008F15AB">
                                <w:r>
                                  <w:t>X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40" type="#_x0000_t202" style="position:absolute;width:2895;height:2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Z7k8MA&#10;AADcAAAADwAAAGRycy9kb3ducmV2LnhtbESP26rCMBRE3wX/IWzBF9HUy/FSjeI5oPjq5QO2zbYt&#10;Njulibb+vRGE8zjMzBpmtWlMIZ5UudyyguEgAkGcWJ1zquBy3vXnIJxH1lhYJgUvcrBZt1srjLWt&#10;+UjPk09FgLCLUUHmfRlL6ZKMDLqBLYmDd7OVQR9klUpdYR3gppCjKJpKgzmHhQxL+ssouZ8eRsHt&#10;UPd+FvV17y+z42T6i/nsal9KdTvNdgnCU+P/w9/2QSsYjybwOROO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Z7k8MAAADcAAAADwAAAAAAAAAAAAAAAACYAgAAZHJzL2Rv&#10;d25yZXYueG1sUEsFBgAAAAAEAAQA9QAAAIgDAAAAAA==&#10;" stroked="f">
                        <v:textbox>
                          <w:txbxContent>
                            <w:p w14:paraId="364D3416" w14:textId="42535B8C" w:rsidR="008F15AB" w:rsidRDefault="008F15AB">
                              <w:r>
                                <w:t>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F2BDB" w:rsidRPr="007B0B83">
              <w:rPr>
                <w:rFonts w:ascii="Arial" w:hAnsi="Arial" w:cs="Arial"/>
                <w:sz w:val="24"/>
              </w:rPr>
              <w:t>X</w:t>
            </w:r>
            <w:r w:rsidRPr="007B0B83">
              <w:rPr>
                <w:rFonts w:ascii="Arial" w:hAnsi="Arial" w:cs="Arial"/>
                <w:sz w:val="24"/>
              </w:rPr>
              <w:t> :</w:t>
            </w:r>
            <w:r w:rsidR="00FF2BDB" w:rsidRPr="007B0B83">
              <w:rPr>
                <w:rFonts w:ascii="Arial" w:hAnsi="Arial" w:cs="Arial"/>
                <w:sz w:val="24"/>
              </w:rPr>
              <w:t xml:space="preserve"> droite graduée horizontale qui permet de trouver la 1</w:t>
            </w:r>
            <w:r w:rsidR="00FF2BDB" w:rsidRPr="007B0B83">
              <w:rPr>
                <w:rFonts w:ascii="Arial" w:hAnsi="Arial" w:cs="Arial"/>
                <w:sz w:val="24"/>
                <w:vertAlign w:val="superscript"/>
              </w:rPr>
              <w:t>re</w:t>
            </w:r>
            <w:r w:rsidRPr="007B0B83">
              <w:rPr>
                <w:rFonts w:ascii="Arial" w:hAnsi="Arial" w:cs="Arial"/>
                <w:sz w:val="24"/>
              </w:rPr>
              <w:t xml:space="preserve"> coordonnée</w:t>
            </w:r>
            <w:r w:rsidR="00FF2BDB" w:rsidRPr="007B0B83">
              <w:rPr>
                <w:rFonts w:ascii="Arial" w:hAnsi="Arial" w:cs="Arial"/>
                <w:sz w:val="24"/>
              </w:rPr>
              <w:t xml:space="preserve"> (abscisse)</w:t>
            </w:r>
          </w:p>
          <w:p w14:paraId="643B94DB" w14:textId="77777777" w:rsidR="007B0B83" w:rsidRPr="007B0B83" w:rsidRDefault="007B0B83" w:rsidP="00FF2BDB">
            <w:pPr>
              <w:rPr>
                <w:rFonts w:ascii="Arial" w:hAnsi="Arial" w:cs="Arial"/>
                <w:sz w:val="24"/>
              </w:rPr>
            </w:pPr>
          </w:p>
          <w:p w14:paraId="76FB6401" w14:textId="12DC206B" w:rsidR="00FF2BDB" w:rsidRPr="007B0B83" w:rsidRDefault="007B0B83" w:rsidP="00FF2BDB">
            <w:pPr>
              <w:rPr>
                <w:rFonts w:ascii="Arial" w:hAnsi="Arial" w:cs="Arial"/>
                <w:sz w:val="24"/>
              </w:rPr>
            </w:pPr>
            <w:r w:rsidRPr="007B0B83">
              <w:rPr>
                <w:rFonts w:ascii="Arial" w:hAnsi="Arial" w:cs="Arial"/>
                <w:sz w:val="24"/>
              </w:rPr>
              <w:t xml:space="preserve">Y : </w:t>
            </w:r>
            <w:r w:rsidR="00FF2BDB" w:rsidRPr="007B0B83">
              <w:rPr>
                <w:rFonts w:ascii="Arial" w:hAnsi="Arial" w:cs="Arial"/>
                <w:sz w:val="24"/>
              </w:rPr>
              <w:t>droite graduée verticale qui permet de trouver la 2</w:t>
            </w:r>
            <w:r w:rsidR="00FF2BDB" w:rsidRPr="007B0B83">
              <w:rPr>
                <w:rFonts w:ascii="Arial" w:hAnsi="Arial" w:cs="Arial"/>
                <w:sz w:val="24"/>
                <w:vertAlign w:val="superscript"/>
              </w:rPr>
              <w:t>e</w:t>
            </w:r>
            <w:r w:rsidRPr="007B0B83">
              <w:rPr>
                <w:rFonts w:ascii="Arial" w:hAnsi="Arial" w:cs="Arial"/>
                <w:sz w:val="24"/>
              </w:rPr>
              <w:t xml:space="preserve"> coordonnée</w:t>
            </w:r>
            <w:r w:rsidR="00FF2BDB" w:rsidRPr="007B0B83">
              <w:rPr>
                <w:rFonts w:ascii="Arial" w:hAnsi="Arial" w:cs="Arial"/>
                <w:sz w:val="24"/>
              </w:rPr>
              <w:t xml:space="preserve"> (ordonnée)</w:t>
            </w:r>
          </w:p>
          <w:p w14:paraId="50D727B9" w14:textId="77777777" w:rsidR="00D663F1" w:rsidRPr="00B967D9" w:rsidRDefault="00D663F1" w:rsidP="00DE4E09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3260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B2F1198" w14:textId="77777777" w:rsidR="007664F9" w:rsidRDefault="007664F9" w:rsidP="00E051BD">
            <w:pPr>
              <w:rPr>
                <w:rFonts w:ascii="Arial" w:hAnsi="Arial" w:cs="Arial"/>
                <w:sz w:val="24"/>
                <w:highlight w:val="yellow"/>
              </w:rPr>
            </w:pPr>
          </w:p>
          <w:tbl>
            <w:tblPr>
              <w:tblpPr w:leftFromText="141" w:rightFromText="141" w:vertAnchor="text" w:horzAnchor="margin" w:tblpXSpec="right" w:tblpY="90"/>
              <w:tblW w:w="297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7"/>
              <w:gridCol w:w="44"/>
              <w:gridCol w:w="426"/>
              <w:gridCol w:w="99"/>
              <w:gridCol w:w="373"/>
              <w:gridCol w:w="152"/>
              <w:gridCol w:w="319"/>
              <w:gridCol w:w="205"/>
              <w:gridCol w:w="266"/>
              <w:gridCol w:w="258"/>
              <w:gridCol w:w="213"/>
              <w:gridCol w:w="311"/>
            </w:tblGrid>
            <w:tr w:rsidR="007B0B83" w:rsidRPr="00976D8F" w14:paraId="07BBA606" w14:textId="77777777" w:rsidTr="008E6099">
              <w:trPr>
                <w:trHeight w:val="276"/>
              </w:trPr>
              <w:tc>
                <w:tcPr>
                  <w:tcW w:w="351" w:type="dxa"/>
                  <w:gridSpan w:val="2"/>
                  <w:vMerge w:val="restart"/>
                  <w:tcBorders>
                    <w:top w:val="single" w:sz="4" w:space="0" w:color="FFFFFF"/>
                    <w:left w:val="single" w:sz="4" w:space="0" w:color="FFFFFF"/>
                  </w:tcBorders>
                  <w:shd w:val="clear" w:color="auto" w:fill="auto"/>
                </w:tcPr>
                <w:p w14:paraId="4E6D970A" w14:textId="77777777" w:rsidR="007B0B83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sz w:val="10"/>
                      <w:szCs w:val="10"/>
                      <w:lang w:eastAsia="fr-CA"/>
                    </w:rPr>
                  </w:pPr>
                </w:p>
                <w:p w14:paraId="5D484900" w14:textId="77777777" w:rsidR="007B0B83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sz w:val="10"/>
                      <w:szCs w:val="10"/>
                      <w:lang w:eastAsia="fr-CA"/>
                    </w:rPr>
                  </w:pPr>
                </w:p>
                <w:p w14:paraId="39257432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sz w:val="10"/>
                      <w:szCs w:val="10"/>
                      <w:lang w:eastAsia="fr-CA"/>
                    </w:rPr>
                  </w:pPr>
                </w:p>
                <w:p w14:paraId="6CE76AEB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  <w:r w:rsidRPr="00976D8F">
                    <w:rPr>
                      <w:rFonts w:ascii="Calibri" w:eastAsia="Calibri" w:hAnsi="Calibri" w:cs="Times New Roman"/>
                      <w:lang w:eastAsia="fr-CA"/>
                    </w:rPr>
                    <w:t>4</w:t>
                  </w:r>
                </w:p>
              </w:tc>
              <w:tc>
                <w:tcPr>
                  <w:tcW w:w="525" w:type="dxa"/>
                  <w:gridSpan w:val="2"/>
                  <w:shd w:val="clear" w:color="auto" w:fill="auto"/>
                </w:tcPr>
                <w:p w14:paraId="04FDA186" w14:textId="77777777" w:rsidR="007B0B83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  <w:p w14:paraId="112A5797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</w:tc>
              <w:tc>
                <w:tcPr>
                  <w:tcW w:w="525" w:type="dxa"/>
                  <w:gridSpan w:val="2"/>
                  <w:shd w:val="clear" w:color="auto" w:fill="auto"/>
                </w:tcPr>
                <w:p w14:paraId="206F0164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</w:tc>
              <w:tc>
                <w:tcPr>
                  <w:tcW w:w="524" w:type="dxa"/>
                  <w:gridSpan w:val="2"/>
                  <w:shd w:val="clear" w:color="auto" w:fill="auto"/>
                </w:tcPr>
                <w:p w14:paraId="5D952262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</w:tc>
              <w:tc>
                <w:tcPr>
                  <w:tcW w:w="524" w:type="dxa"/>
                  <w:gridSpan w:val="2"/>
                  <w:shd w:val="clear" w:color="auto" w:fill="auto"/>
                </w:tcPr>
                <w:p w14:paraId="3D54E743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</w:tc>
              <w:tc>
                <w:tcPr>
                  <w:tcW w:w="524" w:type="dxa"/>
                  <w:gridSpan w:val="2"/>
                  <w:shd w:val="clear" w:color="auto" w:fill="auto"/>
                </w:tcPr>
                <w:p w14:paraId="7D38D120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</w:tc>
            </w:tr>
            <w:tr w:rsidR="007B0B83" w:rsidRPr="00976D8F" w14:paraId="334D874D" w14:textId="77777777" w:rsidTr="008E6099">
              <w:trPr>
                <w:trHeight w:val="300"/>
              </w:trPr>
              <w:tc>
                <w:tcPr>
                  <w:tcW w:w="351" w:type="dxa"/>
                  <w:gridSpan w:val="2"/>
                  <w:vMerge/>
                  <w:tcBorders>
                    <w:left w:val="single" w:sz="4" w:space="0" w:color="FFFFFF"/>
                    <w:bottom w:val="single" w:sz="4" w:space="0" w:color="FFFFFF"/>
                  </w:tcBorders>
                  <w:shd w:val="clear" w:color="auto" w:fill="auto"/>
                </w:tcPr>
                <w:p w14:paraId="44DCEF26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</w:tc>
              <w:tc>
                <w:tcPr>
                  <w:tcW w:w="525" w:type="dxa"/>
                  <w:gridSpan w:val="2"/>
                  <w:vMerge w:val="restart"/>
                  <w:shd w:val="clear" w:color="auto" w:fill="auto"/>
                </w:tcPr>
                <w:p w14:paraId="6ACF5CC5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</w:tc>
              <w:tc>
                <w:tcPr>
                  <w:tcW w:w="525" w:type="dxa"/>
                  <w:gridSpan w:val="2"/>
                  <w:vMerge w:val="restart"/>
                  <w:shd w:val="clear" w:color="auto" w:fill="auto"/>
                </w:tcPr>
                <w:p w14:paraId="3026D4D9" w14:textId="7031AD65" w:rsidR="007B0B83" w:rsidRPr="00976D8F" w:rsidRDefault="00A906BD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  <w:r>
                    <w:rPr>
                      <w:rFonts w:ascii="Calibri" w:eastAsia="Calibri" w:hAnsi="Calibri" w:cs="Times New Roman"/>
                      <w:noProof/>
                      <w:lang w:eastAsia="fr-CA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182528" behindDoc="0" locked="0" layoutInCell="1" allowOverlap="1" wp14:anchorId="3CD5EF15" wp14:editId="5D103B8E">
                            <wp:simplePos x="0" y="0"/>
                            <wp:positionH relativeFrom="column">
                              <wp:posOffset>214630</wp:posOffset>
                            </wp:positionH>
                            <wp:positionV relativeFrom="paragraph">
                              <wp:posOffset>113665</wp:posOffset>
                            </wp:positionV>
                            <wp:extent cx="304800" cy="304800"/>
                            <wp:effectExtent l="0" t="0" r="0" b="19050"/>
                            <wp:wrapNone/>
                            <wp:docPr id="361" name="Groupe 36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04800" cy="304800"/>
                                      <a:chOff x="0" y="0"/>
                                      <a:chExt cx="304800" cy="304800"/>
                                    </a:xfrm>
                                  </wpg:grpSpPr>
                                  <wps:wsp>
                                    <wps:cNvPr id="359" name="Ellipse 359"/>
                                    <wps:cNvSpPr/>
                                    <wps:spPr>
                                      <a:xfrm>
                                        <a:off x="0" y="243840"/>
                                        <a:ext cx="68580" cy="60960"/>
                                      </a:xfrm>
                                      <a:prstGeom prst="ellipse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0" name="Zone de texte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8580" y="0"/>
                                        <a:ext cx="236220" cy="2438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4A185228" w14:textId="798A1D67" w:rsidR="008F15AB" w:rsidRDefault="008F15AB">
                                          <w:r>
                                            <w:t>A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id="Groupe 361" o:spid="_x0000_s1041" style="position:absolute;margin-left:16.9pt;margin-top:8.95pt;width:24pt;height:24pt;z-index:252182528" coordsize="3048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">
                            <v:oval id="Ellipse 359" o:spid="_x0000_s1042" style="position:absolute;top:243840;width:68580;height:609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erxscA&#10;AADcAAAADwAAAGRycy9kb3ducmV2LnhtbESPT2vCQBTE70K/w/IKvYhu2tKg0VVqwSLowb+ot0f2&#10;NQnNvk2zq6b99K5Q8DjMzG+Y4bgxpThT7QrLCp67EQji1OqCMwXbzbTTA+E8ssbSMin4JQfj0UNr&#10;iIm2F17Ree0zESDsElSQe18lUro0J4Ouayvi4H3Z2qAPss6krvES4KaUL1EUS4MFh4UcK/rIKf1e&#10;n4yCYzydcLyct3lRuXSy+8S/w/5HqafH5n0AwlPj7+H/9kwreH3rw+1MOAJyd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nq8bHAAAA3AAAAA8AAAAAAAAAAAAAAAAAmAIAAGRy&#10;cy9kb3ducmV2LnhtbFBLBQYAAAAABAAEAPUAAACMAwAAAAA=&#10;" fillcolor="#4f81bd [3204]" strokecolor="#243f60 [1604]" strokeweight="2pt"/>
                            <v:shape id="_x0000_s1043" type="#_x0000_t202" style="position:absolute;left:68580;width:236220;height:243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fEUMEA&#10;AADcAAAADwAAAGRycy9kb3ducmV2LnhtbERPyW7CMBC9I/EP1iBxQeCwJW2KQYBUxJXlAybxkESN&#10;x1FsSPj7+lCpx6e3b3a9qcWLWldZVjCfRSCIc6srLhTcb9/TDxDOI2usLZOCNznYbYeDDabadnyh&#10;19UXIoSwS1FB6X2TSunykgy6mW2IA/ewrUEfYFtI3WIXwk0tF1EUS4MVh4YSGzqWlP9cn0bB49xN&#10;1p9ddvL35LKKD1glmX0rNR71+y8Qnnr/L/5zn7WCZRzmhzPhCM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HxFDBAAAA3AAAAA8AAAAAAAAAAAAAAAAAmAIAAGRycy9kb3du&#10;cmV2LnhtbFBLBQYAAAAABAAEAPUAAACGAwAAAAA=&#10;" stroked="f">
                              <v:textbox>
                                <w:txbxContent>
                                  <w:p w14:paraId="4A185228" w14:textId="798A1D67" w:rsidR="008F15AB" w:rsidRDefault="008F15AB">
                                    <w:r>
                                      <w:t>A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24" w:type="dxa"/>
                  <w:gridSpan w:val="2"/>
                  <w:vMerge w:val="restart"/>
                  <w:shd w:val="clear" w:color="auto" w:fill="auto"/>
                </w:tcPr>
                <w:p w14:paraId="5CC0563B" w14:textId="1AC27C44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</w:tc>
              <w:tc>
                <w:tcPr>
                  <w:tcW w:w="524" w:type="dxa"/>
                  <w:gridSpan w:val="2"/>
                  <w:vMerge w:val="restart"/>
                  <w:shd w:val="clear" w:color="auto" w:fill="auto"/>
                </w:tcPr>
                <w:p w14:paraId="59B907A0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</w:tc>
              <w:tc>
                <w:tcPr>
                  <w:tcW w:w="524" w:type="dxa"/>
                  <w:gridSpan w:val="2"/>
                  <w:vMerge w:val="restart"/>
                  <w:shd w:val="clear" w:color="auto" w:fill="auto"/>
                </w:tcPr>
                <w:p w14:paraId="2A665812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</w:tc>
            </w:tr>
            <w:tr w:rsidR="007B0B83" w:rsidRPr="00976D8F" w14:paraId="145CDF9F" w14:textId="77777777" w:rsidTr="008E6099">
              <w:trPr>
                <w:trHeight w:val="276"/>
              </w:trPr>
              <w:tc>
                <w:tcPr>
                  <w:tcW w:w="351" w:type="dxa"/>
                  <w:gridSpan w:val="2"/>
                  <w:vMerge w:val="restart"/>
                  <w:tcBorders>
                    <w:top w:val="single" w:sz="4" w:space="0" w:color="FFFFFF"/>
                    <w:left w:val="single" w:sz="4" w:space="0" w:color="FFFFFF"/>
                  </w:tcBorders>
                  <w:shd w:val="clear" w:color="auto" w:fill="auto"/>
                </w:tcPr>
                <w:p w14:paraId="404C69DE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sz w:val="10"/>
                      <w:szCs w:val="10"/>
                      <w:lang w:eastAsia="fr-CA"/>
                    </w:rPr>
                  </w:pPr>
                </w:p>
                <w:p w14:paraId="4E863BC5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  <w:r w:rsidRPr="00976D8F">
                    <w:rPr>
                      <w:rFonts w:ascii="Calibri" w:eastAsia="Calibri" w:hAnsi="Calibri" w:cs="Times New Roman"/>
                      <w:lang w:eastAsia="fr-CA"/>
                    </w:rPr>
                    <w:t>3</w:t>
                  </w:r>
                </w:p>
              </w:tc>
              <w:tc>
                <w:tcPr>
                  <w:tcW w:w="525" w:type="dxa"/>
                  <w:gridSpan w:val="2"/>
                  <w:vMerge/>
                  <w:shd w:val="clear" w:color="auto" w:fill="auto"/>
                </w:tcPr>
                <w:p w14:paraId="0EAFD168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</w:tc>
              <w:tc>
                <w:tcPr>
                  <w:tcW w:w="525" w:type="dxa"/>
                  <w:gridSpan w:val="2"/>
                  <w:vMerge/>
                  <w:shd w:val="clear" w:color="auto" w:fill="auto"/>
                </w:tcPr>
                <w:p w14:paraId="0A013849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</w:tc>
              <w:tc>
                <w:tcPr>
                  <w:tcW w:w="524" w:type="dxa"/>
                  <w:gridSpan w:val="2"/>
                  <w:vMerge/>
                  <w:shd w:val="clear" w:color="auto" w:fill="auto"/>
                </w:tcPr>
                <w:p w14:paraId="6BD8F027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</w:tc>
              <w:tc>
                <w:tcPr>
                  <w:tcW w:w="524" w:type="dxa"/>
                  <w:gridSpan w:val="2"/>
                  <w:vMerge/>
                  <w:shd w:val="clear" w:color="auto" w:fill="auto"/>
                </w:tcPr>
                <w:p w14:paraId="7C820BBD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</w:tc>
              <w:tc>
                <w:tcPr>
                  <w:tcW w:w="524" w:type="dxa"/>
                  <w:gridSpan w:val="2"/>
                  <w:vMerge/>
                  <w:shd w:val="clear" w:color="auto" w:fill="auto"/>
                </w:tcPr>
                <w:p w14:paraId="2409505E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</w:tc>
            </w:tr>
            <w:tr w:rsidR="007B0B83" w:rsidRPr="00976D8F" w14:paraId="119C7162" w14:textId="77777777" w:rsidTr="008E6099">
              <w:trPr>
                <w:trHeight w:val="276"/>
              </w:trPr>
              <w:tc>
                <w:tcPr>
                  <w:tcW w:w="351" w:type="dxa"/>
                  <w:gridSpan w:val="2"/>
                  <w:vMerge/>
                  <w:tcBorders>
                    <w:left w:val="single" w:sz="4" w:space="0" w:color="FFFFFF"/>
                    <w:bottom w:val="single" w:sz="4" w:space="0" w:color="FFFFFF"/>
                  </w:tcBorders>
                  <w:shd w:val="clear" w:color="auto" w:fill="auto"/>
                </w:tcPr>
                <w:p w14:paraId="49FB9673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</w:tc>
              <w:tc>
                <w:tcPr>
                  <w:tcW w:w="525" w:type="dxa"/>
                  <w:gridSpan w:val="2"/>
                  <w:vMerge w:val="restart"/>
                  <w:shd w:val="clear" w:color="auto" w:fill="auto"/>
                </w:tcPr>
                <w:p w14:paraId="53C7A2C0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</w:tc>
              <w:tc>
                <w:tcPr>
                  <w:tcW w:w="525" w:type="dxa"/>
                  <w:gridSpan w:val="2"/>
                  <w:vMerge w:val="restart"/>
                  <w:shd w:val="clear" w:color="auto" w:fill="auto"/>
                </w:tcPr>
                <w:p w14:paraId="2CBB8BF3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</w:tc>
              <w:tc>
                <w:tcPr>
                  <w:tcW w:w="524" w:type="dxa"/>
                  <w:gridSpan w:val="2"/>
                  <w:vMerge w:val="restart"/>
                  <w:shd w:val="clear" w:color="auto" w:fill="auto"/>
                </w:tcPr>
                <w:p w14:paraId="31F4A7D8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</w:tc>
              <w:tc>
                <w:tcPr>
                  <w:tcW w:w="524" w:type="dxa"/>
                  <w:gridSpan w:val="2"/>
                  <w:vMerge w:val="restart"/>
                  <w:shd w:val="clear" w:color="auto" w:fill="auto"/>
                </w:tcPr>
                <w:p w14:paraId="11D7D6A6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</w:tc>
              <w:tc>
                <w:tcPr>
                  <w:tcW w:w="524" w:type="dxa"/>
                  <w:gridSpan w:val="2"/>
                  <w:vMerge w:val="restart"/>
                  <w:shd w:val="clear" w:color="auto" w:fill="auto"/>
                </w:tcPr>
                <w:p w14:paraId="2052553B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</w:tc>
            </w:tr>
            <w:tr w:rsidR="007B0B83" w:rsidRPr="00976D8F" w14:paraId="29F5C134" w14:textId="77777777" w:rsidTr="008E6099">
              <w:trPr>
                <w:trHeight w:val="276"/>
              </w:trPr>
              <w:tc>
                <w:tcPr>
                  <w:tcW w:w="351" w:type="dxa"/>
                  <w:gridSpan w:val="2"/>
                  <w:vMerge w:val="restart"/>
                  <w:tcBorders>
                    <w:top w:val="single" w:sz="4" w:space="0" w:color="FFFFFF"/>
                    <w:left w:val="single" w:sz="4" w:space="0" w:color="FFFFFF"/>
                  </w:tcBorders>
                  <w:shd w:val="clear" w:color="auto" w:fill="auto"/>
                </w:tcPr>
                <w:p w14:paraId="39B671E0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sz w:val="10"/>
                      <w:szCs w:val="10"/>
                      <w:lang w:eastAsia="fr-CA"/>
                    </w:rPr>
                  </w:pPr>
                </w:p>
                <w:p w14:paraId="273B7DD6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  <w:r w:rsidRPr="00976D8F">
                    <w:rPr>
                      <w:rFonts w:ascii="Calibri" w:eastAsia="Calibri" w:hAnsi="Calibri" w:cs="Times New Roman"/>
                      <w:lang w:eastAsia="fr-CA"/>
                    </w:rPr>
                    <w:t>2</w:t>
                  </w:r>
                </w:p>
              </w:tc>
              <w:tc>
                <w:tcPr>
                  <w:tcW w:w="525" w:type="dxa"/>
                  <w:gridSpan w:val="2"/>
                  <w:vMerge/>
                  <w:shd w:val="clear" w:color="auto" w:fill="auto"/>
                </w:tcPr>
                <w:p w14:paraId="30573DF4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</w:tc>
              <w:tc>
                <w:tcPr>
                  <w:tcW w:w="525" w:type="dxa"/>
                  <w:gridSpan w:val="2"/>
                  <w:vMerge/>
                  <w:shd w:val="clear" w:color="auto" w:fill="auto"/>
                </w:tcPr>
                <w:p w14:paraId="1DF090DC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</w:tc>
              <w:tc>
                <w:tcPr>
                  <w:tcW w:w="524" w:type="dxa"/>
                  <w:gridSpan w:val="2"/>
                  <w:vMerge/>
                  <w:shd w:val="clear" w:color="auto" w:fill="auto"/>
                </w:tcPr>
                <w:p w14:paraId="30F20BE2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</w:tc>
              <w:tc>
                <w:tcPr>
                  <w:tcW w:w="524" w:type="dxa"/>
                  <w:gridSpan w:val="2"/>
                  <w:vMerge/>
                  <w:shd w:val="clear" w:color="auto" w:fill="auto"/>
                </w:tcPr>
                <w:p w14:paraId="50BEAD46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</w:tc>
              <w:tc>
                <w:tcPr>
                  <w:tcW w:w="524" w:type="dxa"/>
                  <w:gridSpan w:val="2"/>
                  <w:vMerge/>
                  <w:shd w:val="clear" w:color="auto" w:fill="auto"/>
                </w:tcPr>
                <w:p w14:paraId="3E0A3DE8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</w:tc>
            </w:tr>
            <w:tr w:rsidR="007B0B83" w:rsidRPr="00976D8F" w14:paraId="0035B707" w14:textId="77777777" w:rsidTr="008E6099">
              <w:trPr>
                <w:trHeight w:val="276"/>
              </w:trPr>
              <w:tc>
                <w:tcPr>
                  <w:tcW w:w="351" w:type="dxa"/>
                  <w:gridSpan w:val="2"/>
                  <w:vMerge/>
                  <w:tcBorders>
                    <w:left w:val="single" w:sz="4" w:space="0" w:color="FFFFFF"/>
                    <w:bottom w:val="single" w:sz="4" w:space="0" w:color="FFFFFF"/>
                  </w:tcBorders>
                  <w:shd w:val="clear" w:color="auto" w:fill="auto"/>
                </w:tcPr>
                <w:p w14:paraId="5401AC26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</w:tc>
              <w:tc>
                <w:tcPr>
                  <w:tcW w:w="525" w:type="dxa"/>
                  <w:gridSpan w:val="2"/>
                  <w:vMerge w:val="restart"/>
                  <w:shd w:val="clear" w:color="auto" w:fill="auto"/>
                </w:tcPr>
                <w:p w14:paraId="5F3619DA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</w:tc>
              <w:tc>
                <w:tcPr>
                  <w:tcW w:w="525" w:type="dxa"/>
                  <w:gridSpan w:val="2"/>
                  <w:vMerge w:val="restart"/>
                  <w:shd w:val="clear" w:color="auto" w:fill="auto"/>
                </w:tcPr>
                <w:p w14:paraId="398A9730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</w:tc>
              <w:tc>
                <w:tcPr>
                  <w:tcW w:w="524" w:type="dxa"/>
                  <w:gridSpan w:val="2"/>
                  <w:vMerge w:val="restart"/>
                  <w:shd w:val="clear" w:color="auto" w:fill="auto"/>
                </w:tcPr>
                <w:p w14:paraId="14D6E1DC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</w:tc>
              <w:tc>
                <w:tcPr>
                  <w:tcW w:w="524" w:type="dxa"/>
                  <w:gridSpan w:val="2"/>
                  <w:vMerge w:val="restart"/>
                  <w:shd w:val="clear" w:color="auto" w:fill="auto"/>
                </w:tcPr>
                <w:p w14:paraId="12A36B19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</w:tc>
              <w:tc>
                <w:tcPr>
                  <w:tcW w:w="524" w:type="dxa"/>
                  <w:gridSpan w:val="2"/>
                  <w:vMerge w:val="restart"/>
                  <w:shd w:val="clear" w:color="auto" w:fill="auto"/>
                </w:tcPr>
                <w:p w14:paraId="22505E13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</w:tc>
            </w:tr>
            <w:tr w:rsidR="007B0B83" w:rsidRPr="00976D8F" w14:paraId="543CA0EE" w14:textId="77777777" w:rsidTr="008E6099">
              <w:trPr>
                <w:trHeight w:val="276"/>
              </w:trPr>
              <w:tc>
                <w:tcPr>
                  <w:tcW w:w="351" w:type="dxa"/>
                  <w:gridSpan w:val="2"/>
                  <w:vMerge w:val="restart"/>
                  <w:tcBorders>
                    <w:top w:val="single" w:sz="4" w:space="0" w:color="FFFFFF"/>
                    <w:left w:val="single" w:sz="4" w:space="0" w:color="FFFFFF"/>
                  </w:tcBorders>
                  <w:shd w:val="clear" w:color="auto" w:fill="auto"/>
                </w:tcPr>
                <w:p w14:paraId="27BB3CE5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sz w:val="12"/>
                      <w:szCs w:val="12"/>
                      <w:lang w:eastAsia="fr-CA"/>
                    </w:rPr>
                  </w:pPr>
                </w:p>
                <w:p w14:paraId="551BDD41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  <w:r w:rsidRPr="00976D8F">
                    <w:rPr>
                      <w:rFonts w:ascii="Calibri" w:eastAsia="Calibri" w:hAnsi="Calibri" w:cs="Times New Roman"/>
                      <w:lang w:eastAsia="fr-CA"/>
                    </w:rPr>
                    <w:t>1</w:t>
                  </w:r>
                </w:p>
              </w:tc>
              <w:tc>
                <w:tcPr>
                  <w:tcW w:w="525" w:type="dxa"/>
                  <w:gridSpan w:val="2"/>
                  <w:vMerge/>
                  <w:shd w:val="clear" w:color="auto" w:fill="auto"/>
                </w:tcPr>
                <w:p w14:paraId="2903FA74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</w:tc>
              <w:tc>
                <w:tcPr>
                  <w:tcW w:w="525" w:type="dxa"/>
                  <w:gridSpan w:val="2"/>
                  <w:vMerge/>
                  <w:shd w:val="clear" w:color="auto" w:fill="auto"/>
                </w:tcPr>
                <w:p w14:paraId="18AC06F0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</w:tc>
              <w:tc>
                <w:tcPr>
                  <w:tcW w:w="524" w:type="dxa"/>
                  <w:gridSpan w:val="2"/>
                  <w:vMerge/>
                  <w:shd w:val="clear" w:color="auto" w:fill="auto"/>
                </w:tcPr>
                <w:p w14:paraId="1A92F404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</w:tc>
              <w:tc>
                <w:tcPr>
                  <w:tcW w:w="524" w:type="dxa"/>
                  <w:gridSpan w:val="2"/>
                  <w:vMerge/>
                  <w:shd w:val="clear" w:color="auto" w:fill="auto"/>
                </w:tcPr>
                <w:p w14:paraId="12A7F43B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</w:tc>
              <w:tc>
                <w:tcPr>
                  <w:tcW w:w="524" w:type="dxa"/>
                  <w:gridSpan w:val="2"/>
                  <w:vMerge/>
                  <w:shd w:val="clear" w:color="auto" w:fill="auto"/>
                </w:tcPr>
                <w:p w14:paraId="50512671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</w:tc>
            </w:tr>
            <w:tr w:rsidR="007B0B83" w:rsidRPr="00976D8F" w14:paraId="35AD6DCE" w14:textId="77777777" w:rsidTr="008E6099">
              <w:trPr>
                <w:trHeight w:val="312"/>
              </w:trPr>
              <w:tc>
                <w:tcPr>
                  <w:tcW w:w="351" w:type="dxa"/>
                  <w:gridSpan w:val="2"/>
                  <w:vMerge/>
                  <w:tcBorders>
                    <w:left w:val="single" w:sz="4" w:space="0" w:color="FFFFFF"/>
                    <w:bottom w:val="single" w:sz="4" w:space="0" w:color="FFFFFF"/>
                  </w:tcBorders>
                  <w:shd w:val="clear" w:color="auto" w:fill="auto"/>
                </w:tcPr>
                <w:p w14:paraId="34F6A92C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</w:tc>
              <w:tc>
                <w:tcPr>
                  <w:tcW w:w="525" w:type="dxa"/>
                  <w:gridSpan w:val="2"/>
                  <w:vMerge w:val="restart"/>
                  <w:shd w:val="clear" w:color="auto" w:fill="auto"/>
                </w:tcPr>
                <w:p w14:paraId="75C4C73C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</w:tc>
              <w:tc>
                <w:tcPr>
                  <w:tcW w:w="525" w:type="dxa"/>
                  <w:gridSpan w:val="2"/>
                  <w:vMerge w:val="restart"/>
                  <w:shd w:val="clear" w:color="auto" w:fill="auto"/>
                </w:tcPr>
                <w:p w14:paraId="191C493A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</w:tc>
              <w:tc>
                <w:tcPr>
                  <w:tcW w:w="524" w:type="dxa"/>
                  <w:gridSpan w:val="2"/>
                  <w:vMerge w:val="restart"/>
                  <w:shd w:val="clear" w:color="auto" w:fill="auto"/>
                </w:tcPr>
                <w:p w14:paraId="6D31F648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</w:tc>
              <w:tc>
                <w:tcPr>
                  <w:tcW w:w="524" w:type="dxa"/>
                  <w:gridSpan w:val="2"/>
                  <w:vMerge w:val="restart"/>
                  <w:shd w:val="clear" w:color="auto" w:fill="auto"/>
                </w:tcPr>
                <w:p w14:paraId="30C21B8C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</w:tc>
              <w:tc>
                <w:tcPr>
                  <w:tcW w:w="524" w:type="dxa"/>
                  <w:gridSpan w:val="2"/>
                  <w:vMerge w:val="restart"/>
                  <w:shd w:val="clear" w:color="auto" w:fill="auto"/>
                </w:tcPr>
                <w:p w14:paraId="21A79936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</w:tc>
            </w:tr>
            <w:tr w:rsidR="007B0B83" w:rsidRPr="00976D8F" w14:paraId="51516481" w14:textId="77777777" w:rsidTr="008E6099">
              <w:trPr>
                <w:trHeight w:val="238"/>
              </w:trPr>
              <w:tc>
                <w:tcPr>
                  <w:tcW w:w="351" w:type="dxa"/>
                  <w:gridSpan w:val="2"/>
                  <w:tcBorders>
                    <w:top w:val="single" w:sz="4" w:space="0" w:color="FFFFFF"/>
                    <w:left w:val="single" w:sz="4" w:space="0" w:color="FFFFFF"/>
                  </w:tcBorders>
                  <w:shd w:val="clear" w:color="auto" w:fill="auto"/>
                </w:tcPr>
                <w:p w14:paraId="595A52B9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</w:tc>
              <w:tc>
                <w:tcPr>
                  <w:tcW w:w="525" w:type="dxa"/>
                  <w:gridSpan w:val="2"/>
                  <w:vMerge/>
                  <w:shd w:val="clear" w:color="auto" w:fill="auto"/>
                </w:tcPr>
                <w:p w14:paraId="792469B5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</w:tc>
              <w:tc>
                <w:tcPr>
                  <w:tcW w:w="525" w:type="dxa"/>
                  <w:gridSpan w:val="2"/>
                  <w:vMerge/>
                  <w:shd w:val="clear" w:color="auto" w:fill="auto"/>
                </w:tcPr>
                <w:p w14:paraId="04F8312E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</w:tc>
              <w:tc>
                <w:tcPr>
                  <w:tcW w:w="524" w:type="dxa"/>
                  <w:gridSpan w:val="2"/>
                  <w:vMerge/>
                  <w:shd w:val="clear" w:color="auto" w:fill="auto"/>
                </w:tcPr>
                <w:p w14:paraId="40835EE5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</w:tc>
              <w:tc>
                <w:tcPr>
                  <w:tcW w:w="524" w:type="dxa"/>
                  <w:gridSpan w:val="2"/>
                  <w:vMerge/>
                  <w:shd w:val="clear" w:color="auto" w:fill="auto"/>
                </w:tcPr>
                <w:p w14:paraId="0ADC3EFA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</w:tc>
              <w:tc>
                <w:tcPr>
                  <w:tcW w:w="524" w:type="dxa"/>
                  <w:gridSpan w:val="2"/>
                  <w:vMerge/>
                  <w:shd w:val="clear" w:color="auto" w:fill="auto"/>
                </w:tcPr>
                <w:p w14:paraId="3E68B0BF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</w:tc>
            </w:tr>
            <w:tr w:rsidR="007B0B83" w:rsidRPr="00976D8F" w14:paraId="133B2703" w14:textId="77777777" w:rsidTr="008E6099">
              <w:trPr>
                <w:gridAfter w:val="1"/>
                <w:wAfter w:w="311" w:type="dxa"/>
                <w:trHeight w:val="562"/>
              </w:trPr>
              <w:tc>
                <w:tcPr>
                  <w:tcW w:w="307" w:type="dxa"/>
                  <w:tcBorders>
                    <w:top w:val="single" w:sz="4" w:space="0" w:color="FFFFFF" w:themeColor="background1"/>
                    <w:left w:val="single" w:sz="4" w:space="0" w:color="FFFFFF"/>
                    <w:bottom w:val="single" w:sz="4" w:space="0" w:color="FFFFFF"/>
                    <w:right w:val="nil"/>
                  </w:tcBorders>
                  <w:shd w:val="clear" w:color="auto" w:fill="auto"/>
                </w:tcPr>
                <w:p w14:paraId="3A898FE4" w14:textId="77777777" w:rsidR="007B0B83" w:rsidRPr="00976D8F" w:rsidRDefault="007B0B83" w:rsidP="007B0B83">
                  <w:pPr>
                    <w:spacing w:after="0" w:line="240" w:lineRule="auto"/>
                    <w:jc w:val="right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</w:tc>
              <w:tc>
                <w:tcPr>
                  <w:tcW w:w="47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4A61EE4D" w14:textId="77777777" w:rsidR="007B0B83" w:rsidRPr="00976D8F" w:rsidRDefault="007B0B83" w:rsidP="007B0B83">
                  <w:pPr>
                    <w:spacing w:after="0" w:line="240" w:lineRule="auto"/>
                    <w:jc w:val="right"/>
                    <w:rPr>
                      <w:rFonts w:ascii="Calibri" w:eastAsia="Calibri" w:hAnsi="Calibri" w:cs="Times New Roman"/>
                      <w:lang w:eastAsia="fr-CA"/>
                    </w:rPr>
                  </w:pPr>
                </w:p>
              </w:tc>
              <w:tc>
                <w:tcPr>
                  <w:tcW w:w="47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29FFDCF6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  <w:r w:rsidRPr="00976D8F">
                    <w:rPr>
                      <w:rFonts w:ascii="Calibri" w:eastAsia="Calibri" w:hAnsi="Calibri" w:cs="Times New Roman"/>
                      <w:lang w:eastAsia="fr-CA"/>
                    </w:rPr>
                    <w:t>1</w:t>
                  </w:r>
                </w:p>
              </w:tc>
              <w:tc>
                <w:tcPr>
                  <w:tcW w:w="4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57CC8CCD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  <w:r w:rsidRPr="00976D8F">
                    <w:rPr>
                      <w:rFonts w:ascii="Calibri" w:eastAsia="Calibri" w:hAnsi="Calibri" w:cs="Times New Roman"/>
                      <w:lang w:eastAsia="fr-CA"/>
                    </w:rPr>
                    <w:t xml:space="preserve">2 </w:t>
                  </w:r>
                </w:p>
              </w:tc>
              <w:tc>
                <w:tcPr>
                  <w:tcW w:w="4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5D428098" w14:textId="77777777" w:rsidR="007B0B83" w:rsidRPr="00976D8F" w:rsidRDefault="007B0B83" w:rsidP="007B0B83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fr-CA"/>
                    </w:rPr>
                  </w:pPr>
                  <w:r w:rsidRPr="00976D8F">
                    <w:rPr>
                      <w:rFonts w:ascii="Calibri" w:eastAsia="Calibri" w:hAnsi="Calibri" w:cs="Times New Roman"/>
                      <w:lang w:eastAsia="fr-CA"/>
                    </w:rPr>
                    <w:t>3</w:t>
                  </w:r>
                </w:p>
              </w:tc>
              <w:tc>
                <w:tcPr>
                  <w:tcW w:w="4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5B4C252D" w14:textId="77777777" w:rsidR="007B0B83" w:rsidRPr="00976D8F" w:rsidRDefault="007B0B83" w:rsidP="007B0B83">
                  <w:pPr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  <w:lang w:eastAsia="fr-CA"/>
                    </w:rPr>
                  </w:pPr>
                  <w:r w:rsidRPr="00976D8F">
                    <w:rPr>
                      <w:rFonts w:ascii="Calibri" w:eastAsia="Calibri" w:hAnsi="Calibri" w:cs="Times New Roman"/>
                      <w:lang w:eastAsia="fr-CA"/>
                    </w:rPr>
                    <w:t>4</w:t>
                  </w:r>
                </w:p>
              </w:tc>
            </w:tr>
          </w:tbl>
          <w:p w14:paraId="691BCE9A" w14:textId="3CE9EC1B" w:rsidR="007B0B83" w:rsidRPr="00B06167" w:rsidRDefault="007B0B83" w:rsidP="00E051BD">
            <w:pPr>
              <w:rPr>
                <w:rFonts w:ascii="Arial" w:hAnsi="Arial" w:cs="Arial"/>
                <w:sz w:val="24"/>
                <w:highlight w:val="yellow"/>
              </w:rPr>
            </w:pPr>
          </w:p>
        </w:tc>
        <w:tc>
          <w:tcPr>
            <w:tcW w:w="5812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6DDCDA9" w14:textId="77777777" w:rsidR="00D92390" w:rsidRDefault="00D92390" w:rsidP="00D92390">
            <w:pPr>
              <w:rPr>
                <w:rFonts w:ascii="Arial" w:hAnsi="Arial" w:cs="Arial"/>
                <w:sz w:val="28"/>
              </w:rPr>
            </w:pPr>
            <w:r w:rsidRPr="00D92390">
              <w:rPr>
                <w:rFonts w:ascii="Arial" w:hAnsi="Arial" w:cs="Arial"/>
                <w:sz w:val="28"/>
              </w:rPr>
              <w:t>Les coordonnées du point A sont :</w:t>
            </w:r>
          </w:p>
          <w:p w14:paraId="6AD1E773" w14:textId="5627990C" w:rsidR="007664F9" w:rsidRPr="00B06167" w:rsidRDefault="00D92390" w:rsidP="00D92390">
            <w:pPr>
              <w:spacing w:before="240"/>
              <w:rPr>
                <w:rFonts w:ascii="Arial" w:hAnsi="Arial" w:cs="Arial"/>
                <w:sz w:val="24"/>
                <w:highlight w:val="yellow"/>
              </w:rPr>
            </w:pPr>
            <w:r w:rsidRPr="00D92390">
              <w:rPr>
                <w:rFonts w:ascii="Arial" w:hAnsi="Arial" w:cs="Arial"/>
                <w:sz w:val="28"/>
              </w:rPr>
              <w:t>( ____, ____ )</w:t>
            </w:r>
          </w:p>
        </w:tc>
      </w:tr>
      <w:tr w:rsidR="007664F9" w:rsidRPr="00B967D9" w14:paraId="4C0FADCC" w14:textId="77777777" w:rsidTr="00D92390">
        <w:tc>
          <w:tcPr>
            <w:tcW w:w="2802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CF68ECC" w14:textId="77777777" w:rsidR="007664F9" w:rsidRPr="00C0625C" w:rsidRDefault="0079121E" w:rsidP="00496475">
            <w:pPr>
              <w:pStyle w:val="Paragraphedeliste"/>
              <w:numPr>
                <w:ilvl w:val="0"/>
                <w:numId w:val="22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C0625C">
              <w:rPr>
                <w:rFonts w:ascii="Arial" w:hAnsi="Arial" w:cs="Arial"/>
                <w:b/>
                <w:sz w:val="28"/>
                <w:szCs w:val="28"/>
              </w:rPr>
              <w:t>Coordonnées</w:t>
            </w:r>
          </w:p>
        </w:tc>
        <w:tc>
          <w:tcPr>
            <w:tcW w:w="269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221E5AB" w14:textId="1BE8291E" w:rsidR="00FF2BDB" w:rsidRDefault="00A906BD" w:rsidP="00FF2BDB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</w:t>
            </w:r>
            <w:r w:rsidR="00FF2BDB">
              <w:rPr>
                <w:rFonts w:ascii="Arial" w:hAnsi="Arial" w:cs="Arial"/>
                <w:sz w:val="24"/>
              </w:rPr>
              <w:t>ouple de nombres qui donne la position d’un point dans un plan cartésien.</w:t>
            </w:r>
          </w:p>
          <w:p w14:paraId="1002511C" w14:textId="77777777" w:rsidR="00D663F1" w:rsidRPr="00B967D9" w:rsidRDefault="00D663F1" w:rsidP="00DE4E09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47E1487" w14:textId="77777777" w:rsidR="007664F9" w:rsidRDefault="00A906BD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(x,y)</w:t>
            </w:r>
          </w:p>
          <w:p w14:paraId="43EE45E9" w14:textId="36200BEF" w:rsidR="00A906BD" w:rsidRPr="00B967D9" w:rsidRDefault="00A906BD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Le premier nombre se rapporte à l’axe des x et le deuxième à l’axe des y.</w:t>
            </w:r>
          </w:p>
        </w:tc>
        <w:tc>
          <w:tcPr>
            <w:tcW w:w="5812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795D933" w14:textId="77777777" w:rsidR="00A906BD" w:rsidRDefault="00A906BD" w:rsidP="00E051BD">
            <w:pPr>
              <w:rPr>
                <w:rFonts w:ascii="Arial" w:hAnsi="Arial" w:cs="Arial"/>
                <w:sz w:val="24"/>
              </w:rPr>
            </w:pPr>
          </w:p>
          <w:p w14:paraId="26FCD1F7" w14:textId="6042DBBD" w:rsidR="007664F9" w:rsidRPr="00B967D9" w:rsidRDefault="007664F9" w:rsidP="00E051BD">
            <w:pPr>
              <w:rPr>
                <w:rFonts w:ascii="Arial" w:hAnsi="Arial" w:cs="Arial"/>
                <w:sz w:val="24"/>
              </w:rPr>
            </w:pPr>
          </w:p>
        </w:tc>
      </w:tr>
    </w:tbl>
    <w:p w14:paraId="230B913B" w14:textId="77777777" w:rsidR="00D92390" w:rsidRDefault="00D92390">
      <w:r>
        <w:br w:type="page"/>
      </w:r>
    </w:p>
    <w:tbl>
      <w:tblPr>
        <w:tblStyle w:val="Grilledutableau"/>
        <w:tblW w:w="14567" w:type="dxa"/>
        <w:tblLayout w:type="fixed"/>
        <w:tblLook w:val="04A0" w:firstRow="1" w:lastRow="0" w:firstColumn="1" w:lastColumn="0" w:noHBand="0" w:noVBand="1"/>
      </w:tblPr>
      <w:tblGrid>
        <w:gridCol w:w="2093"/>
        <w:gridCol w:w="142"/>
        <w:gridCol w:w="141"/>
        <w:gridCol w:w="426"/>
        <w:gridCol w:w="425"/>
        <w:gridCol w:w="425"/>
        <w:gridCol w:w="425"/>
        <w:gridCol w:w="1418"/>
        <w:gridCol w:w="283"/>
        <w:gridCol w:w="567"/>
        <w:gridCol w:w="1701"/>
        <w:gridCol w:w="142"/>
        <w:gridCol w:w="284"/>
        <w:gridCol w:w="1134"/>
        <w:gridCol w:w="850"/>
        <w:gridCol w:w="794"/>
        <w:gridCol w:w="1049"/>
        <w:gridCol w:w="567"/>
        <w:gridCol w:w="1701"/>
      </w:tblGrid>
      <w:tr w:rsidR="00D3083D" w:rsidRPr="00B967D9" w14:paraId="4A178D7E" w14:textId="77777777" w:rsidTr="006E79E1">
        <w:tc>
          <w:tcPr>
            <w:tcW w:w="14567" w:type="dxa"/>
            <w:gridSpan w:val="19"/>
            <w:shd w:val="clear" w:color="auto" w:fill="D9D9D9" w:themeFill="background1" w:themeFillShade="D9"/>
          </w:tcPr>
          <w:p w14:paraId="108B4660" w14:textId="4827343B" w:rsidR="00D3083D" w:rsidRPr="00B967D9" w:rsidRDefault="00D3083D" w:rsidP="00E051BD">
            <w:pPr>
              <w:rPr>
                <w:rFonts w:ascii="Arial" w:hAnsi="Arial" w:cs="Arial"/>
                <w:sz w:val="24"/>
              </w:rPr>
            </w:pPr>
            <w:r w:rsidRPr="007664F9">
              <w:rPr>
                <w:rFonts w:ascii="Arial" w:hAnsi="Arial" w:cs="Arial"/>
                <w:b/>
                <w:sz w:val="44"/>
                <w:szCs w:val="28"/>
              </w:rPr>
              <w:lastRenderedPageBreak/>
              <w:t>S</w:t>
            </w:r>
            <w:r>
              <w:rPr>
                <w:rFonts w:ascii="Arial" w:hAnsi="Arial" w:cs="Arial"/>
                <w:sz w:val="28"/>
                <w:szCs w:val="28"/>
              </w:rPr>
              <w:t>olides</w:t>
            </w:r>
          </w:p>
        </w:tc>
      </w:tr>
      <w:tr w:rsidR="0079121E" w:rsidRPr="00B967D9" w14:paraId="7719736F" w14:textId="77777777" w:rsidTr="00A906BD">
        <w:tc>
          <w:tcPr>
            <w:tcW w:w="2235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49BF298" w14:textId="77777777" w:rsidR="0079121E" w:rsidRPr="00C0625C" w:rsidRDefault="0079121E" w:rsidP="00496475">
            <w:pPr>
              <w:pStyle w:val="Paragraphedeliste"/>
              <w:numPr>
                <w:ilvl w:val="0"/>
                <w:numId w:val="21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C0625C">
              <w:rPr>
                <w:rFonts w:ascii="Arial" w:hAnsi="Arial" w:cs="Arial"/>
                <w:b/>
                <w:sz w:val="28"/>
                <w:szCs w:val="28"/>
              </w:rPr>
              <w:t>Polyèdre</w:t>
            </w:r>
          </w:p>
        </w:tc>
        <w:tc>
          <w:tcPr>
            <w:tcW w:w="3260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DB66032" w14:textId="3ABA2E48" w:rsidR="0079121E" w:rsidRDefault="00A906BD" w:rsidP="00DE4E09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Solide (en 3 dimensions) limité par des faces planes qui sont des polygones</w:t>
            </w:r>
          </w:p>
          <w:p w14:paraId="08955A19" w14:textId="77777777" w:rsidR="00D663F1" w:rsidRDefault="00D663F1" w:rsidP="00DE4E09">
            <w:pPr>
              <w:jc w:val="both"/>
              <w:rPr>
                <w:rFonts w:ascii="Arial" w:hAnsi="Arial" w:cs="Arial"/>
                <w:sz w:val="24"/>
              </w:rPr>
            </w:pPr>
          </w:p>
          <w:p w14:paraId="64AE3557" w14:textId="77777777" w:rsidR="00D663F1" w:rsidRDefault="00D663F1" w:rsidP="00DE4E09">
            <w:pPr>
              <w:jc w:val="both"/>
              <w:rPr>
                <w:rFonts w:ascii="Arial" w:hAnsi="Arial" w:cs="Arial"/>
                <w:sz w:val="24"/>
              </w:rPr>
            </w:pPr>
          </w:p>
          <w:p w14:paraId="0A4136A8" w14:textId="77777777" w:rsidR="00D663F1" w:rsidRDefault="00D663F1" w:rsidP="00DE4E09">
            <w:pPr>
              <w:jc w:val="both"/>
              <w:rPr>
                <w:rFonts w:ascii="Arial" w:hAnsi="Arial" w:cs="Arial"/>
                <w:sz w:val="24"/>
              </w:rPr>
            </w:pPr>
          </w:p>
          <w:p w14:paraId="02DA7BAA" w14:textId="77777777" w:rsidR="00D663F1" w:rsidRPr="00B967D9" w:rsidRDefault="00D663F1" w:rsidP="00DE4E09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2693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A47A2F6" w14:textId="77777777" w:rsidR="00A906BD" w:rsidRDefault="00A906BD" w:rsidP="00E051BD">
            <w:pPr>
              <w:rPr>
                <w:rFonts w:ascii="Arial" w:hAnsi="Arial" w:cs="Arial"/>
                <w:noProof/>
                <w:sz w:val="24"/>
                <w:lang w:eastAsia="fr-CA"/>
              </w:rPr>
            </w:pPr>
          </w:p>
          <w:p w14:paraId="12C6D7D1" w14:textId="5B702B36" w:rsidR="00A906BD" w:rsidRPr="00B967D9" w:rsidRDefault="00A906BD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7936964C" wp14:editId="3E30E017">
                  <wp:extent cx="871627" cy="1086006"/>
                  <wp:effectExtent l="0" t="0" r="5080" b="0"/>
                  <wp:docPr id="363" name="Image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ramide base carrée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327" cy="1085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51487059" wp14:editId="630AD56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-22860</wp:posOffset>
                      </wp:positionV>
                      <wp:extent cx="548640" cy="514985"/>
                      <wp:effectExtent l="0" t="0" r="22860" b="18415"/>
                      <wp:wrapSquare wrapText="bothSides"/>
                      <wp:docPr id="362" name="Cube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0" cy="514985"/>
                              </a:xfrm>
                              <a:prstGeom prst="cub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Cube 362" o:spid="_x0000_s1026" type="#_x0000_t16" style="position:absolute;margin-left:6.85pt;margin-top:-1.8pt;width:43.2pt;height:40.5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" fillcolor="white [3212]" strokecolor="black [3213]" strokeweight="2pt"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6379" w:type="dxa"/>
            <w:gridSpan w:val="7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943982D" w14:textId="77777777" w:rsidR="0079121E" w:rsidRDefault="0079121E" w:rsidP="00E051BD">
            <w:pPr>
              <w:rPr>
                <w:rFonts w:ascii="Arial" w:hAnsi="Arial" w:cs="Arial"/>
                <w:sz w:val="24"/>
              </w:rPr>
            </w:pPr>
          </w:p>
          <w:p w14:paraId="71522319" w14:textId="20A7A09E" w:rsidR="00A906BD" w:rsidRPr="00B967D9" w:rsidRDefault="00A906BD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59C99900" wp14:editId="006CEC42">
                  <wp:extent cx="822960" cy="847649"/>
                  <wp:effectExtent l="0" t="0" r="0" b="0"/>
                  <wp:docPr id="364" name="Imag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b_octahedron.gif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47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21E" w:rsidRPr="00B967D9" w14:paraId="3FB08C8C" w14:textId="77777777" w:rsidTr="008A615C">
        <w:tc>
          <w:tcPr>
            <w:tcW w:w="2376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66E652F" w14:textId="77777777" w:rsidR="0079121E" w:rsidRPr="00C0625C" w:rsidRDefault="0079121E" w:rsidP="00496475">
            <w:pPr>
              <w:pStyle w:val="Paragraphedeliste"/>
              <w:numPr>
                <w:ilvl w:val="0"/>
                <w:numId w:val="21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C0625C">
              <w:rPr>
                <w:rFonts w:ascii="Arial" w:hAnsi="Arial" w:cs="Arial"/>
                <w:b/>
                <w:sz w:val="28"/>
                <w:szCs w:val="28"/>
              </w:rPr>
              <w:t>Corps rond</w:t>
            </w:r>
          </w:p>
          <w:p w14:paraId="742C794A" w14:textId="77777777" w:rsidR="00415007" w:rsidRPr="00C0625C" w:rsidRDefault="00415007" w:rsidP="0041500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935F514" w14:textId="77777777" w:rsidR="00415007" w:rsidRPr="00C0625C" w:rsidRDefault="00415007" w:rsidP="0041500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608015E" w14:textId="77777777" w:rsidR="00415007" w:rsidRPr="00C0625C" w:rsidRDefault="00415007" w:rsidP="0041500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C294BB8" w14:textId="77777777" w:rsidR="00415007" w:rsidRPr="00C0625C" w:rsidRDefault="00415007" w:rsidP="00415007">
            <w:pPr>
              <w:rPr>
                <w:rFonts w:ascii="Arial" w:hAnsi="Arial" w:cs="Arial"/>
                <w:b/>
                <w:sz w:val="6"/>
                <w:szCs w:val="28"/>
              </w:rPr>
            </w:pPr>
          </w:p>
        </w:tc>
        <w:tc>
          <w:tcPr>
            <w:tcW w:w="3402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74A79C8" w14:textId="77777777" w:rsidR="0079121E" w:rsidRPr="00415007" w:rsidRDefault="0079121E" w:rsidP="00DE4E09">
            <w:pPr>
              <w:jc w:val="both"/>
              <w:rPr>
                <w:rFonts w:ascii="Arial" w:hAnsi="Arial" w:cs="Arial"/>
                <w:sz w:val="14"/>
              </w:rPr>
            </w:pPr>
          </w:p>
          <w:tbl>
            <w:tblPr>
              <w:tblStyle w:val="Grilledutableau"/>
              <w:tblW w:w="314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48"/>
            </w:tblGrid>
            <w:tr w:rsidR="00415007" w14:paraId="1177A70E" w14:textId="77777777" w:rsidTr="00415007">
              <w:tc>
                <w:tcPr>
                  <w:tcW w:w="3148" w:type="dxa"/>
                </w:tcPr>
                <w:p w14:paraId="6F2EC060" w14:textId="77777777" w:rsidR="00415007" w:rsidRDefault="00415007" w:rsidP="00DE4E09">
                  <w:pPr>
                    <w:jc w:val="both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fr-CA"/>
                    </w:rPr>
                    <w:drawing>
                      <wp:inline distT="0" distB="0" distL="0" distR="0" wp14:anchorId="59C67417" wp14:editId="2D608A6C">
                        <wp:extent cx="640080" cy="640080"/>
                        <wp:effectExtent l="0" t="0" r="7620" b="7620"/>
                        <wp:docPr id="349" name="Image 3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ne.jpg"/>
                                <pic:cNvPicPr/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8986" cy="6389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  <w:sz w:val="24"/>
                      <w:lang w:eastAsia="fr-CA"/>
                    </w:rPr>
                    <mc:AlternateContent>
                      <mc:Choice Requires="wps">
                        <w:drawing>
                          <wp:inline distT="0" distB="0" distL="0" distR="0" wp14:anchorId="6BAB1292" wp14:editId="1CF453DE">
                            <wp:extent cx="617220" cy="426720"/>
                            <wp:effectExtent l="0" t="0" r="11430" b="11430"/>
                            <wp:docPr id="348" name="Organigramme : Disque magnétique 3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17220" cy="426720"/>
                                    </a:xfrm>
                                    <a:prstGeom prst="flowChartMagneticDisk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id="_x0000_t132" coordsize="21600,21600" o:spt="132" path="m10800,qx,3391l,18209qy10800,21600,21600,18209l21600,3391qy10800,xem,3391nfqy10800,6782,21600,3391e">
                            <v:path o:extrusionok="f" gradientshapeok="t" o:connecttype="custom" o:connectlocs="10800,6782;10800,0;0,10800;10800,21600;21600,10800" o:connectangles="270,270,180,90,0" textboxrect="0,6782,21600,18209"/>
                          </v:shapetype>
                          <v:shape id="Organigramme : Disque magnétique 348" o:spid="_x0000_s1026" type="#_x0000_t132" style="width:48.6pt;height:3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" fillcolor="white [3212]" strokecolor="black [3213]" strokeweight="2pt">
                            <w10:anchorlock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noProof/>
                      <w:sz w:val="24"/>
                      <w:lang w:eastAsia="fr-CA"/>
                    </w:rPr>
                    <w:drawing>
                      <wp:inline distT="0" distB="0" distL="0" distR="0" wp14:anchorId="6442239E" wp14:editId="585D5889">
                        <wp:extent cx="571500" cy="571500"/>
                        <wp:effectExtent l="0" t="0" r="0" b="0"/>
                        <wp:docPr id="347" name="Image 3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12px-Sphere.png"/>
                                <pic:cNvPicPr/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1304" cy="571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F971118" w14:textId="77777777" w:rsidR="00415007" w:rsidRPr="00415007" w:rsidRDefault="00415007" w:rsidP="00DE4E09">
                  <w:pPr>
                    <w:jc w:val="both"/>
                    <w:rPr>
                      <w:rFonts w:ascii="Arial" w:hAnsi="Arial" w:cs="Arial"/>
                      <w:sz w:val="14"/>
                    </w:rPr>
                  </w:pPr>
                </w:p>
              </w:tc>
            </w:tr>
          </w:tbl>
          <w:p w14:paraId="365075C4" w14:textId="77777777" w:rsidR="00D663F1" w:rsidRPr="00B967D9" w:rsidRDefault="00D663F1" w:rsidP="00DE4E09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2694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7C2A417" w14:textId="77777777" w:rsidR="0079121E" w:rsidRPr="00B967D9" w:rsidRDefault="00415007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Solide qui ont au moins une face courbe (cône, cylindre, boule)</w:t>
            </w:r>
          </w:p>
        </w:tc>
        <w:tc>
          <w:tcPr>
            <w:tcW w:w="6095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11DCF90" w14:textId="77777777" w:rsidR="0079121E" w:rsidRPr="00B967D9" w:rsidRDefault="0079121E" w:rsidP="00E051BD">
            <w:pPr>
              <w:rPr>
                <w:rFonts w:ascii="Arial" w:hAnsi="Arial" w:cs="Arial"/>
                <w:sz w:val="24"/>
              </w:rPr>
            </w:pPr>
          </w:p>
        </w:tc>
      </w:tr>
      <w:tr w:rsidR="00415007" w:rsidRPr="00B967D9" w14:paraId="16F01B41" w14:textId="77777777" w:rsidTr="00A906BD">
        <w:tc>
          <w:tcPr>
            <w:tcW w:w="2802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3B96CA1" w14:textId="77777777" w:rsidR="00456450" w:rsidRPr="00C0625C" w:rsidRDefault="00415007" w:rsidP="00496475">
            <w:pPr>
              <w:pStyle w:val="Paragraphedeliste"/>
              <w:numPr>
                <w:ilvl w:val="0"/>
                <w:numId w:val="14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C0625C">
              <w:rPr>
                <w:rFonts w:ascii="Arial" w:hAnsi="Arial" w:cs="Arial"/>
                <w:b/>
                <w:sz w:val="28"/>
                <w:szCs w:val="28"/>
              </w:rPr>
              <w:t xml:space="preserve">Convexe / </w:t>
            </w:r>
          </w:p>
          <w:p w14:paraId="730CAA67" w14:textId="7B890F70" w:rsidR="00415007" w:rsidRPr="00C0625C" w:rsidRDefault="00415007" w:rsidP="00456450">
            <w:pPr>
              <w:pStyle w:val="Paragraphedeliste"/>
              <w:rPr>
                <w:rFonts w:ascii="Arial" w:hAnsi="Arial" w:cs="Arial"/>
                <w:b/>
                <w:sz w:val="28"/>
                <w:szCs w:val="28"/>
              </w:rPr>
            </w:pPr>
            <w:r w:rsidRPr="00C0625C">
              <w:rPr>
                <w:rFonts w:ascii="Arial" w:hAnsi="Arial" w:cs="Arial"/>
                <w:b/>
                <w:sz w:val="28"/>
                <w:szCs w:val="28"/>
              </w:rPr>
              <w:t>non convexe</w:t>
            </w:r>
          </w:p>
        </w:tc>
        <w:tc>
          <w:tcPr>
            <w:tcW w:w="2693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1FCF5CD" w14:textId="430540CA" w:rsidR="00415007" w:rsidRDefault="00456450" w:rsidP="00E34596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5FEB4CD1" wp14:editId="60EEC4EA">
                  <wp:extent cx="822960" cy="847649"/>
                  <wp:effectExtent l="0" t="0" r="0" b="0"/>
                  <wp:docPr id="365" name="Imag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b_octahedron.gif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47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6EBEA0" w14:textId="7D3AE7BC" w:rsidR="00415007" w:rsidRPr="00B967D9" w:rsidRDefault="00A906BD" w:rsidP="00E34596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Convexe</w:t>
            </w:r>
          </w:p>
        </w:tc>
        <w:tc>
          <w:tcPr>
            <w:tcW w:w="2551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7D91F37" w14:textId="20205ABA" w:rsidR="00415007" w:rsidRDefault="00456450" w:rsidP="00E34596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144549B2" wp14:editId="2CF30FFF">
                  <wp:extent cx="1257300" cy="895456"/>
                  <wp:effectExtent l="0" t="0" r="0" b="0"/>
                  <wp:docPr id="366" name="Image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yèdre non convexe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613" cy="893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C081BD" w14:textId="77777777" w:rsidR="00A906BD" w:rsidRDefault="00A906BD" w:rsidP="00E34596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Non convexe</w:t>
            </w:r>
          </w:p>
          <w:p w14:paraId="0393AB10" w14:textId="77777777" w:rsidR="00A906BD" w:rsidRPr="00456450" w:rsidRDefault="00A906BD" w:rsidP="00E34596">
            <w:pPr>
              <w:rPr>
                <w:rFonts w:ascii="Arial" w:hAnsi="Arial" w:cs="Arial"/>
                <w:sz w:val="12"/>
              </w:rPr>
            </w:pPr>
          </w:p>
        </w:tc>
        <w:tc>
          <w:tcPr>
            <w:tcW w:w="6521" w:type="dxa"/>
            <w:gridSpan w:val="8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3163B5C" w14:textId="77777777" w:rsidR="00415007" w:rsidRPr="00B967D9" w:rsidRDefault="00415007" w:rsidP="00E34596">
            <w:pPr>
              <w:rPr>
                <w:rFonts w:ascii="Arial" w:hAnsi="Arial" w:cs="Arial"/>
                <w:sz w:val="24"/>
              </w:rPr>
            </w:pPr>
          </w:p>
        </w:tc>
      </w:tr>
      <w:tr w:rsidR="0079121E" w:rsidRPr="00B967D9" w14:paraId="16E5158A" w14:textId="77777777" w:rsidTr="00A93EFF">
        <w:tc>
          <w:tcPr>
            <w:tcW w:w="3227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452567F" w14:textId="4C3E0D8B" w:rsidR="0079121E" w:rsidRPr="00C0625C" w:rsidRDefault="0079121E" w:rsidP="00496475">
            <w:pPr>
              <w:pStyle w:val="Paragraphedeliste"/>
              <w:numPr>
                <w:ilvl w:val="0"/>
                <w:numId w:val="21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C0625C">
              <w:rPr>
                <w:rFonts w:ascii="Arial" w:hAnsi="Arial" w:cs="Arial"/>
                <w:b/>
                <w:sz w:val="28"/>
                <w:szCs w:val="28"/>
              </w:rPr>
              <w:t>Cube</w:t>
            </w:r>
          </w:p>
        </w:tc>
        <w:tc>
          <w:tcPr>
            <w:tcW w:w="2268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5CCFD5C" w14:textId="77777777" w:rsidR="0079121E" w:rsidRDefault="00D3083D" w:rsidP="00DE4E09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101A6E71" wp14:editId="610BA364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106680</wp:posOffset>
                      </wp:positionV>
                      <wp:extent cx="548640" cy="514985"/>
                      <wp:effectExtent l="0" t="0" r="22860" b="18415"/>
                      <wp:wrapSquare wrapText="bothSides"/>
                      <wp:docPr id="12" name="Cub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0" cy="514985"/>
                              </a:xfrm>
                              <a:prstGeom prst="cub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Cube 12" o:spid="_x0000_s1026" type="#_x0000_t16" style="position:absolute;margin-left:.15pt;margin-top:8.4pt;width:43.2pt;height:40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" fillcolor="white [3212]" strokecolor="black [3213]" strokeweight="2pt">
                      <w10:wrap type="square"/>
                    </v:shape>
                  </w:pict>
                </mc:Fallback>
              </mc:AlternateContent>
            </w:r>
          </w:p>
          <w:p w14:paraId="1420873E" w14:textId="77777777" w:rsidR="00D3083D" w:rsidRDefault="00D3083D" w:rsidP="00DE4E09">
            <w:pPr>
              <w:jc w:val="both"/>
              <w:rPr>
                <w:rFonts w:ascii="Arial" w:hAnsi="Arial" w:cs="Arial"/>
                <w:sz w:val="24"/>
              </w:rPr>
            </w:pPr>
          </w:p>
          <w:p w14:paraId="3EF120AD" w14:textId="77777777" w:rsidR="00D3083D" w:rsidRDefault="00D3083D" w:rsidP="00DE4E09">
            <w:pPr>
              <w:jc w:val="both"/>
              <w:rPr>
                <w:rFonts w:ascii="Arial" w:hAnsi="Arial" w:cs="Arial"/>
                <w:sz w:val="24"/>
              </w:rPr>
            </w:pPr>
          </w:p>
          <w:p w14:paraId="437F6DCE" w14:textId="77777777" w:rsidR="00D3083D" w:rsidRPr="00B967D9" w:rsidRDefault="00D3083D" w:rsidP="00DE4E09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2551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34A1A0E" w14:textId="6E432FB5" w:rsidR="00D663F1" w:rsidRPr="00B967D9" w:rsidRDefault="00544E56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Solide ayant six faces carrées.</w:t>
            </w:r>
          </w:p>
        </w:tc>
        <w:tc>
          <w:tcPr>
            <w:tcW w:w="6521" w:type="dxa"/>
            <w:gridSpan w:val="8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CD65E1C" w14:textId="77777777" w:rsidR="0079121E" w:rsidRPr="00B967D9" w:rsidRDefault="0079121E" w:rsidP="00E051BD">
            <w:pPr>
              <w:rPr>
                <w:rFonts w:ascii="Arial" w:hAnsi="Arial" w:cs="Arial"/>
                <w:sz w:val="24"/>
              </w:rPr>
            </w:pPr>
          </w:p>
        </w:tc>
      </w:tr>
      <w:tr w:rsidR="00456450" w:rsidRPr="00B967D9" w14:paraId="35C04805" w14:textId="76BE23B0" w:rsidTr="00D92390">
        <w:tc>
          <w:tcPr>
            <w:tcW w:w="209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D781FE7" w14:textId="3CAA1727" w:rsidR="00456450" w:rsidRPr="00C0625C" w:rsidRDefault="00456450" w:rsidP="00456450">
            <w:pPr>
              <w:pStyle w:val="Paragraphedeliste"/>
              <w:numPr>
                <w:ilvl w:val="0"/>
                <w:numId w:val="21"/>
              </w:num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625C">
              <w:rPr>
                <w:rFonts w:ascii="Arial" w:hAnsi="Arial" w:cs="Arial"/>
                <w:b/>
                <w:sz w:val="28"/>
                <w:szCs w:val="28"/>
              </w:rPr>
              <w:t>Prisme</w:t>
            </w:r>
          </w:p>
        </w:tc>
        <w:tc>
          <w:tcPr>
            <w:tcW w:w="4252" w:type="dxa"/>
            <w:gridSpan w:val="9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46CD9C7" w14:textId="77777777" w:rsidR="00456450" w:rsidRPr="00C0625C" w:rsidRDefault="00456450" w:rsidP="00456450">
            <w:pPr>
              <w:jc w:val="center"/>
              <w:rPr>
                <w:rFonts w:ascii="Arial" w:hAnsi="Arial" w:cs="Arial"/>
                <w:b/>
                <w:noProof/>
                <w:sz w:val="10"/>
                <w:lang w:eastAsia="fr-CA"/>
              </w:rPr>
            </w:pPr>
          </w:p>
          <w:p w14:paraId="4EEB80AF" w14:textId="183DC01C" w:rsidR="00456450" w:rsidRPr="00C0625C" w:rsidRDefault="00625D46" w:rsidP="00456450">
            <w:pPr>
              <w:jc w:val="center"/>
              <w:rPr>
                <w:rFonts w:ascii="Arial" w:hAnsi="Arial" w:cs="Arial"/>
                <w:b/>
                <w:noProof/>
                <w:sz w:val="24"/>
                <w:lang w:eastAsia="fr-CA"/>
              </w:rPr>
            </w:pPr>
            <w:r w:rsidRPr="00C0625C">
              <w:rPr>
                <w:rFonts w:ascii="Arial" w:hAnsi="Arial" w:cs="Arial"/>
                <w:b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5DE2AC82" wp14:editId="50B96C07">
                      <wp:simplePos x="0" y="0"/>
                      <wp:positionH relativeFrom="column">
                        <wp:posOffset>1099185</wp:posOffset>
                      </wp:positionH>
                      <wp:positionV relativeFrom="paragraph">
                        <wp:posOffset>191770</wp:posOffset>
                      </wp:positionV>
                      <wp:extent cx="0" cy="396240"/>
                      <wp:effectExtent l="95250" t="0" r="114300" b="60960"/>
                      <wp:wrapNone/>
                      <wp:docPr id="576" name="Connecteur droit avec flèche 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9624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576" o:spid="_x0000_s1026" type="#_x0000_t32" style="position:absolute;margin-left:86.55pt;margin-top:15.1pt;width:0;height:31.2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" strokecolor="black [3213]" strokeweight="1pt">
                      <v:stroke endarrow="open"/>
                    </v:shape>
                  </w:pict>
                </mc:Fallback>
              </mc:AlternateContent>
            </w:r>
            <w:r w:rsidRPr="00C0625C">
              <w:rPr>
                <w:rFonts w:ascii="Arial" w:hAnsi="Arial" w:cs="Arial"/>
                <w:b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02E73EA9" wp14:editId="43626991">
                      <wp:simplePos x="0" y="0"/>
                      <wp:positionH relativeFrom="column">
                        <wp:posOffset>1642341</wp:posOffset>
                      </wp:positionH>
                      <wp:positionV relativeFrom="paragraph">
                        <wp:posOffset>209665</wp:posOffset>
                      </wp:positionV>
                      <wp:extent cx="311727" cy="396240"/>
                      <wp:effectExtent l="0" t="0" r="50800" b="60960"/>
                      <wp:wrapNone/>
                      <wp:docPr id="367" name="Connecteur droit avec flèche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1727" cy="39624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367" o:spid="_x0000_s1026" type="#_x0000_t32" style="position:absolute;margin-left:129.3pt;margin-top:16.5pt;width:24.55pt;height:31.2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" strokecolor="black [3213]" strokeweight="1pt">
                      <v:stroke endarrow="open"/>
                    </v:shape>
                  </w:pict>
                </mc:Fallback>
              </mc:AlternateContent>
            </w:r>
            <w:r w:rsidRPr="00C0625C">
              <w:rPr>
                <w:rFonts w:ascii="Arial" w:hAnsi="Arial" w:cs="Arial"/>
                <w:b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600B5A0A" wp14:editId="42A23563">
                      <wp:simplePos x="0" y="0"/>
                      <wp:positionH relativeFrom="column">
                        <wp:posOffset>1274445</wp:posOffset>
                      </wp:positionH>
                      <wp:positionV relativeFrom="paragraph">
                        <wp:posOffset>57150</wp:posOffset>
                      </wp:positionV>
                      <wp:extent cx="0" cy="548640"/>
                      <wp:effectExtent l="95250" t="0" r="57150" b="60960"/>
                      <wp:wrapNone/>
                      <wp:docPr id="368" name="Connecteur droit avec flèche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864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368" o:spid="_x0000_s1026" type="#_x0000_t32" style="position:absolute;margin-left:100.35pt;margin-top:4.5pt;width:0;height:43.2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" strokecolor="black [3213]" strokeweight="1pt">
                      <v:stroke endarrow="open"/>
                    </v:shape>
                  </w:pict>
                </mc:Fallback>
              </mc:AlternateContent>
            </w:r>
            <w:r w:rsidRPr="00C0625C">
              <w:rPr>
                <w:rFonts w:ascii="Arial" w:hAnsi="Arial" w:cs="Arial"/>
                <w:b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5EBBF1A1" wp14:editId="13FFA068">
                      <wp:simplePos x="0" y="0"/>
                      <wp:positionH relativeFrom="column">
                        <wp:posOffset>249959</wp:posOffset>
                      </wp:positionH>
                      <wp:positionV relativeFrom="paragraph">
                        <wp:posOffset>209665</wp:posOffset>
                      </wp:positionV>
                      <wp:extent cx="592282" cy="396240"/>
                      <wp:effectExtent l="38100" t="0" r="17780" b="60960"/>
                      <wp:wrapNone/>
                      <wp:docPr id="577" name="Connecteur droit avec flèche 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92282" cy="39624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577" o:spid="_x0000_s1026" type="#_x0000_t32" style="position:absolute;margin-left:19.7pt;margin-top:16.5pt;width:46.65pt;height:31.2pt;flip:x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" strokecolor="black [3213]" strokeweight="1pt">
                      <v:stroke endarrow="open"/>
                    </v:shape>
                  </w:pict>
                </mc:Fallback>
              </mc:AlternateContent>
            </w:r>
            <w:r w:rsidR="00456450" w:rsidRPr="00C0625C">
              <w:rPr>
                <w:rFonts w:ascii="Arial" w:hAnsi="Arial" w:cs="Arial"/>
                <w:b/>
                <w:noProof/>
                <w:sz w:val="24"/>
                <w:lang w:eastAsia="fr-CA"/>
              </w:rPr>
              <mc:AlternateContent>
                <mc:Choice Requires="wps">
                  <w:drawing>
                    <wp:inline distT="0" distB="0" distL="0" distR="0" wp14:anchorId="168811F7" wp14:editId="7D25F403">
                      <wp:extent cx="861060" cy="408305"/>
                      <wp:effectExtent l="0" t="0" r="15240" b="10795"/>
                      <wp:docPr id="16" name="Cub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1060" cy="408305"/>
                              </a:xfrm>
                              <a:prstGeom prst="cub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Cube 16" o:spid="_x0000_s1026" type="#_x0000_t16" style="width:67.8pt;height:3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" fillcolor="white [3212]" strokecolor="black [3213]" strokeweight="2pt">
                      <w10:anchorlock/>
                    </v:shape>
                  </w:pict>
                </mc:Fallback>
              </mc:AlternateContent>
            </w:r>
          </w:p>
          <w:p w14:paraId="41CAA3BD" w14:textId="6E35DAB1" w:rsidR="00456450" w:rsidRPr="00C0625C" w:rsidRDefault="00456450" w:rsidP="00456450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14:paraId="3BB487CD" w14:textId="0BB12D4B" w:rsidR="00456450" w:rsidRPr="00C0625C" w:rsidRDefault="00456450" w:rsidP="00456450">
            <w:pPr>
              <w:rPr>
                <w:rFonts w:ascii="Arial" w:hAnsi="Arial" w:cs="Arial"/>
                <w:b/>
                <w:sz w:val="24"/>
              </w:rPr>
            </w:pPr>
            <w:r w:rsidRPr="00C0625C">
              <w:rPr>
                <w:rFonts w:ascii="Arial" w:hAnsi="Arial" w:cs="Arial"/>
                <w:b/>
                <w:sz w:val="24"/>
              </w:rPr>
              <w:t>Base   Faces latérales   Base</w:t>
            </w:r>
          </w:p>
        </w:tc>
        <w:tc>
          <w:tcPr>
            <w:tcW w:w="3261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55E8579" w14:textId="77777777" w:rsidR="00456450" w:rsidRDefault="00456450" w:rsidP="0045645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Solide qui a pour bases deux polygones congrus et parallèles.</w:t>
            </w:r>
          </w:p>
          <w:p w14:paraId="3633272F" w14:textId="77777777" w:rsidR="00456450" w:rsidRDefault="00456450" w:rsidP="00456450">
            <w:pPr>
              <w:rPr>
                <w:rFonts w:ascii="Arial" w:hAnsi="Arial" w:cs="Arial"/>
                <w:sz w:val="24"/>
              </w:rPr>
            </w:pPr>
          </w:p>
          <w:p w14:paraId="05EBC3A5" w14:textId="219A97DF" w:rsidR="00456450" w:rsidRPr="00B967D9" w:rsidRDefault="00456450" w:rsidP="00C0625C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On nomme les prismes en fonction de leur base (exemple : prisme à base rectangulaire, prisme à base triangulaire)</w:t>
            </w:r>
          </w:p>
        </w:tc>
        <w:tc>
          <w:tcPr>
            <w:tcW w:w="1644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0BD35A8" w14:textId="005D841C" w:rsidR="00456450" w:rsidRPr="00B967D9" w:rsidRDefault="00456450" w:rsidP="0045645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1EA1CD23" wp14:editId="3AABB59B">
                  <wp:extent cx="960120" cy="1078289"/>
                  <wp:effectExtent l="0" t="0" r="0" b="7620"/>
                  <wp:docPr id="588" name="Image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sme base pentagonale.jp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1078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7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76C12F1" w14:textId="77777777" w:rsidR="00456450" w:rsidRPr="00B967D9" w:rsidRDefault="00456450" w:rsidP="00456450">
            <w:pPr>
              <w:rPr>
                <w:rFonts w:ascii="Arial" w:hAnsi="Arial" w:cs="Arial"/>
                <w:sz w:val="24"/>
              </w:rPr>
            </w:pPr>
          </w:p>
        </w:tc>
      </w:tr>
      <w:tr w:rsidR="00456450" w:rsidRPr="00B967D9" w14:paraId="2703BD55" w14:textId="6E64A0EE" w:rsidTr="00D92390">
        <w:tc>
          <w:tcPr>
            <w:tcW w:w="2376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A827FE3" w14:textId="77777777" w:rsidR="00456450" w:rsidRPr="00C0625C" w:rsidRDefault="00471FD9" w:rsidP="00496475">
            <w:pPr>
              <w:pStyle w:val="Paragraphedeliste"/>
              <w:numPr>
                <w:ilvl w:val="0"/>
                <w:numId w:val="21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C0625C">
              <w:rPr>
                <w:rFonts w:ascii="Arial" w:hAnsi="Arial" w:cs="Arial"/>
                <w:b/>
                <w:noProof/>
                <w:sz w:val="24"/>
                <w:lang w:eastAsia="fr-C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31DD6699" wp14:editId="2C4A53BE">
                      <wp:simplePos x="0" y="0"/>
                      <wp:positionH relativeFrom="column">
                        <wp:posOffset>1429385</wp:posOffset>
                      </wp:positionH>
                      <wp:positionV relativeFrom="paragraph">
                        <wp:posOffset>78105</wp:posOffset>
                      </wp:positionV>
                      <wp:extent cx="472440" cy="396240"/>
                      <wp:effectExtent l="38100" t="0" r="22860" b="60960"/>
                      <wp:wrapNone/>
                      <wp:docPr id="595" name="Connecteur droit avec flèche 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72440" cy="39624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595" o:spid="_x0000_s1026" type="#_x0000_t32" style="position:absolute;margin-left:112.55pt;margin-top:6.15pt;width:37.2pt;height:31.2pt;flip:x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" strokecolor="black [3213]" strokeweight="1pt">
                      <v:stroke endarrow="open"/>
                    </v:shape>
                  </w:pict>
                </mc:Fallback>
              </mc:AlternateContent>
            </w:r>
            <w:r w:rsidR="00456450" w:rsidRPr="00C0625C">
              <w:rPr>
                <w:rFonts w:ascii="Arial" w:hAnsi="Arial" w:cs="Arial"/>
                <w:b/>
                <w:sz w:val="28"/>
                <w:szCs w:val="28"/>
              </w:rPr>
              <w:t>Pyramide</w:t>
            </w:r>
          </w:p>
          <w:p w14:paraId="76456942" w14:textId="77777777" w:rsidR="00471FD9" w:rsidRDefault="00471FD9" w:rsidP="00471FD9">
            <w:pPr>
              <w:rPr>
                <w:rFonts w:ascii="Arial" w:hAnsi="Arial" w:cs="Arial"/>
                <w:sz w:val="28"/>
                <w:szCs w:val="28"/>
              </w:rPr>
            </w:pPr>
          </w:p>
          <w:p w14:paraId="2C97C76D" w14:textId="5FE408F4" w:rsidR="00471FD9" w:rsidRPr="00471FD9" w:rsidRDefault="00471FD9" w:rsidP="00471FD9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Apex</w:t>
            </w:r>
          </w:p>
        </w:tc>
        <w:tc>
          <w:tcPr>
            <w:tcW w:w="1701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5CA71BE" w14:textId="419D9762" w:rsidR="00456450" w:rsidRPr="00B967D9" w:rsidRDefault="00456450" w:rsidP="00DE4E09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340F1BA4" wp14:editId="42A4227E">
                  <wp:extent cx="871627" cy="1086006"/>
                  <wp:effectExtent l="0" t="0" r="5080" b="0"/>
                  <wp:docPr id="291" name="Imag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ramide base carrée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327" cy="1085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27A7B5C" w14:textId="77777777" w:rsidR="00456450" w:rsidRDefault="00456450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2DCC134B" wp14:editId="090CDDB8">
                  <wp:extent cx="880110" cy="960120"/>
                  <wp:effectExtent l="0" t="0" r="0" b="0"/>
                  <wp:docPr id="303" name="Imag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lide_tetraedre_regulier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39" cy="965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DB637F" w14:textId="77777777" w:rsidR="00456450" w:rsidRPr="00B967D9" w:rsidRDefault="00456450" w:rsidP="00E051B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54" w:type="dxa"/>
            <w:gridSpan w:val="7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DDB9235" w14:textId="77777777" w:rsidR="00456450" w:rsidRDefault="00456450" w:rsidP="00456450">
            <w:pPr>
              <w:rPr>
                <w:rFonts w:ascii="Arial" w:hAnsi="Arial" w:cs="Arial"/>
                <w:sz w:val="24"/>
              </w:rPr>
            </w:pPr>
            <w:r w:rsidRPr="00456450">
              <w:rPr>
                <w:rFonts w:ascii="Arial" w:hAnsi="Arial" w:cs="Arial"/>
                <w:sz w:val="24"/>
              </w:rPr>
              <w:t>Solide qui possède une base qui est un polygone.</w:t>
            </w:r>
          </w:p>
          <w:p w14:paraId="1D4958A5" w14:textId="77777777" w:rsidR="00456450" w:rsidRPr="00456450" w:rsidRDefault="00456450" w:rsidP="00456450">
            <w:pPr>
              <w:rPr>
                <w:rFonts w:ascii="Arial" w:hAnsi="Arial" w:cs="Arial"/>
                <w:sz w:val="24"/>
              </w:rPr>
            </w:pPr>
          </w:p>
          <w:p w14:paraId="5E84C844" w14:textId="5BAAE8EB" w:rsidR="00456450" w:rsidRPr="00B967D9" w:rsidRDefault="00456450" w:rsidP="00D9239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Ses autres faces sont des trian</w:t>
            </w:r>
            <w:r w:rsidR="00D92390">
              <w:rPr>
                <w:rFonts w:ascii="Arial" w:hAnsi="Arial" w:cs="Arial"/>
                <w:sz w:val="24"/>
              </w:rPr>
              <w:t>gles.</w:t>
            </w:r>
          </w:p>
        </w:tc>
        <w:tc>
          <w:tcPr>
            <w:tcW w:w="2268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57EB370" w14:textId="77777777" w:rsidR="00456450" w:rsidRPr="00B967D9" w:rsidRDefault="00456450" w:rsidP="00544E56">
            <w:pPr>
              <w:rPr>
                <w:rFonts w:ascii="Arial" w:hAnsi="Arial" w:cs="Arial"/>
                <w:sz w:val="24"/>
              </w:rPr>
            </w:pPr>
          </w:p>
        </w:tc>
      </w:tr>
      <w:tr w:rsidR="00D92390" w:rsidRPr="00B967D9" w14:paraId="13D54FD8" w14:textId="77777777" w:rsidTr="00D92390">
        <w:tc>
          <w:tcPr>
            <w:tcW w:w="2376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B02600F" w14:textId="17757165" w:rsidR="00D92390" w:rsidRPr="00C0625C" w:rsidRDefault="00D92390" w:rsidP="00496475">
            <w:pPr>
              <w:pStyle w:val="Paragraphedeliste"/>
              <w:numPr>
                <w:ilvl w:val="0"/>
                <w:numId w:val="21"/>
              </w:numPr>
              <w:rPr>
                <w:rFonts w:ascii="Arial" w:hAnsi="Arial" w:cs="Arial"/>
                <w:b/>
                <w:noProof/>
                <w:sz w:val="24"/>
                <w:lang w:eastAsia="fr-CA"/>
              </w:rPr>
            </w:pPr>
            <w:r w:rsidRPr="00C0625C">
              <w:rPr>
                <w:rFonts w:ascii="Arial" w:hAnsi="Arial" w:cs="Arial"/>
                <w:b/>
                <w:noProof/>
                <w:sz w:val="28"/>
                <w:lang w:eastAsia="fr-CA"/>
              </w:rPr>
              <w:t>Apex</w:t>
            </w:r>
          </w:p>
        </w:tc>
        <w:tc>
          <w:tcPr>
            <w:tcW w:w="1701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52BE3B5" w14:textId="0F8BEC3D" w:rsidR="00D92390" w:rsidRDefault="00625D46" w:rsidP="00DE4E09">
            <w:pPr>
              <w:jc w:val="both"/>
              <w:rPr>
                <w:rFonts w:ascii="Arial" w:hAnsi="Arial" w:cs="Arial"/>
                <w:noProof/>
                <w:sz w:val="24"/>
                <w:lang w:eastAsia="fr-CA"/>
              </w:rPr>
            </w:pPr>
            <w:r w:rsidRPr="00C0625C">
              <w:rPr>
                <w:rFonts w:ascii="Arial" w:hAnsi="Arial" w:cs="Arial"/>
                <w:b/>
                <w:noProof/>
                <w:sz w:val="24"/>
                <w:lang w:eastAsia="fr-CA"/>
              </w:rPr>
              <mc:AlternateContent>
                <mc:Choice Requires="wpg">
                  <w:drawing>
                    <wp:anchor distT="0" distB="0" distL="114300" distR="114300" simplePos="0" relativeHeight="252224512" behindDoc="0" locked="0" layoutInCell="1" allowOverlap="1" wp14:anchorId="44262817" wp14:editId="05F28AA6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118110</wp:posOffset>
                      </wp:positionV>
                      <wp:extent cx="1577340" cy="152400"/>
                      <wp:effectExtent l="19050" t="76200" r="22860" b="57150"/>
                      <wp:wrapNone/>
                      <wp:docPr id="317" name="Groupe 3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7340" cy="152400"/>
                                <a:chOff x="0" y="0"/>
                                <a:chExt cx="1577340" cy="152400"/>
                              </a:xfrm>
                            </wpg:grpSpPr>
                            <wps:wsp>
                              <wps:cNvPr id="315" name="Connecteur droit avec flèche 315"/>
                              <wps:cNvCnPr/>
                              <wps:spPr>
                                <a:xfrm flipV="1">
                                  <a:off x="1104900" y="30480"/>
                                  <a:ext cx="472440" cy="12192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6" name="Connecteur droit avec flèche 316"/>
                              <wps:cNvCnPr/>
                              <wps:spPr>
                                <a:xfrm flipV="1">
                                  <a:off x="0" y="0"/>
                                  <a:ext cx="434340" cy="14478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317" o:spid="_x0000_s1026" style="position:absolute;margin-left:-.1pt;margin-top:9.3pt;width:124.2pt;height:12pt;z-index:252224512" coordsize="15773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">
                      <v:shape id="Connecteur droit avec flèche 315" o:spid="_x0000_s1027" type="#_x0000_t32" style="position:absolute;left:11049;top:304;width:4724;height:12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cg7sQAAADcAAAADwAAAGRycy9kb3ducmV2LnhtbESPQWvCQBSE74L/YXmFXqRurKRodBUr&#10;VPQi1FTPj+wzCc2+DbtbTf+9Kwgeh5n5hpkvO9OICzlfW1YwGiYgiAuray4V/ORfbxMQPiBrbCyT&#10;gn/ysFz0e3PMtL3yN10OoRQRwj5DBVUIbSalLyoy6Ie2JY7e2TqDIUpXSu3wGuGmke9J8iEN1hwX&#10;KmxpXVHxe/gzCnbTSb5Brj9P6+N+Oh7kqaNNqtTrS7eagQjUhWf40d5qBeNRCvcz8Qj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FyDuxAAAANwAAAAPAAAAAAAAAAAA&#10;AAAAAKECAABkcnMvZG93bnJldi54bWxQSwUGAAAAAAQABAD5AAAAkgMAAAAA&#10;" strokecolor="black [3213]" strokeweight="2.25pt">
                        <v:stroke endarrow="open"/>
                      </v:shape>
                      <v:shape id="Connecteur droit avec flèche 316" o:spid="_x0000_s1028" type="#_x0000_t32" style="position:absolute;width:4343;height:14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W+mcUAAADcAAAADwAAAGRycy9kb3ducmV2LnhtbESPQWvCQBSE7wX/w/IKvRTd2GAw0VWs&#10;UKmXQo16fmSfSWj2bdjdavrvu0Khx2FmvmGW68F04krOt5YVTCcJCOLK6pZrBcfybTwH4QOyxs4y&#10;KfghD+vV6GGJhbY3/qTrIdQiQtgXqKAJoS+k9FVDBv3E9sTRu1hnMETpaqkd3iLcdPIlSTJpsOW4&#10;0GBP24aqr8O3UbDP5+UOuX09b08fefpczhztZko9PQ6bBYhAQ/gP/7XftYJ0msH9TDw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sW+mcUAAADcAAAADwAAAAAAAAAA&#10;AAAAAAChAgAAZHJzL2Rvd25yZXYueG1sUEsFBgAAAAAEAAQA+QAAAJMDAAAAAA==&#10;" strokecolor="black [3213]" strokeweight="2.25pt">
                        <v:stroke endarrow="open"/>
                      </v:shape>
                    </v:group>
                  </w:pict>
                </mc:Fallback>
              </mc:AlternateContent>
            </w:r>
            <w:r w:rsidR="00D92390"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451B12C6" wp14:editId="3AAC09C6">
                  <wp:extent cx="871627" cy="1086006"/>
                  <wp:effectExtent l="0" t="0" r="5080" b="0"/>
                  <wp:docPr id="307" name="Imag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ramide base carrée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327" cy="1085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FCB82CD" w14:textId="7E8D52AB" w:rsidR="00D92390" w:rsidRDefault="00D92390" w:rsidP="00E051BD">
            <w:pPr>
              <w:rPr>
                <w:rFonts w:ascii="Arial" w:hAnsi="Arial" w:cs="Arial"/>
                <w:noProof/>
                <w:sz w:val="24"/>
                <w:lang w:eastAsia="fr-CA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0EA96934" wp14:editId="1435A5C4">
                  <wp:extent cx="1074420" cy="1074420"/>
                  <wp:effectExtent l="0" t="0" r="0" b="0"/>
                  <wp:docPr id="314" name="Imag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e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83" cy="1072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8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BA99808" w14:textId="77777777" w:rsidR="00D92390" w:rsidRDefault="00D92390" w:rsidP="0045645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Sommet opposé à la base sur la pyramide ou le cône.</w:t>
            </w:r>
          </w:p>
          <w:p w14:paraId="7D65C976" w14:textId="29F6ECCF" w:rsidR="00D92390" w:rsidRPr="00456450" w:rsidRDefault="00D92390" w:rsidP="0045645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L’apex est aussi un sommet.</w:t>
            </w:r>
          </w:p>
        </w:tc>
        <w:tc>
          <w:tcPr>
            <w:tcW w:w="170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4EEAFA6" w14:textId="77777777" w:rsidR="00D92390" w:rsidRPr="00B967D9" w:rsidRDefault="00D92390" w:rsidP="00544E56">
            <w:pPr>
              <w:rPr>
                <w:rFonts w:ascii="Arial" w:hAnsi="Arial" w:cs="Arial"/>
                <w:sz w:val="24"/>
              </w:rPr>
            </w:pPr>
          </w:p>
        </w:tc>
      </w:tr>
      <w:tr w:rsidR="0079121E" w:rsidRPr="00B967D9" w14:paraId="1FCB0F15" w14:textId="77777777" w:rsidTr="00D92390">
        <w:tc>
          <w:tcPr>
            <w:tcW w:w="3652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5833D8B" w14:textId="77777777" w:rsidR="0079121E" w:rsidRPr="00C0625C" w:rsidRDefault="0079121E" w:rsidP="00496475">
            <w:pPr>
              <w:pStyle w:val="Paragraphedeliste"/>
              <w:numPr>
                <w:ilvl w:val="0"/>
                <w:numId w:val="21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C0625C">
              <w:rPr>
                <w:rFonts w:ascii="Arial" w:hAnsi="Arial" w:cs="Arial"/>
                <w:b/>
                <w:sz w:val="28"/>
                <w:szCs w:val="28"/>
              </w:rPr>
              <w:t>Sphère</w:t>
            </w:r>
            <w:r w:rsidR="00415007" w:rsidRPr="00C0625C">
              <w:rPr>
                <w:rFonts w:ascii="Arial" w:hAnsi="Arial" w:cs="Arial"/>
                <w:b/>
                <w:sz w:val="28"/>
                <w:szCs w:val="28"/>
              </w:rPr>
              <w:t xml:space="preserve"> / boule</w:t>
            </w:r>
          </w:p>
        </w:tc>
        <w:tc>
          <w:tcPr>
            <w:tcW w:w="2693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6DCEB45" w14:textId="05785404" w:rsidR="0079121E" w:rsidRPr="00B967D9" w:rsidRDefault="00D92390" w:rsidP="00DE4E09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743BCDEE" wp14:editId="3558114F">
                  <wp:extent cx="922020" cy="922020"/>
                  <wp:effectExtent l="0" t="0" r="0" b="0"/>
                  <wp:docPr id="290" name="Imag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2px-Sphere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703" cy="92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8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43A6D84" w14:textId="03AFF154" w:rsidR="0079121E" w:rsidRDefault="00CD3A57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Boule : solide limité par une sphère</w:t>
            </w:r>
          </w:p>
          <w:p w14:paraId="0FC9D0ED" w14:textId="65497E23" w:rsidR="00CD3A57" w:rsidRDefault="00CD3A57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(la boule est pleine et la sphère est vide)</w:t>
            </w:r>
          </w:p>
          <w:p w14:paraId="50882450" w14:textId="77777777" w:rsidR="00D663F1" w:rsidRDefault="00D663F1" w:rsidP="00E051BD">
            <w:pPr>
              <w:rPr>
                <w:rFonts w:ascii="Arial" w:hAnsi="Arial" w:cs="Arial"/>
                <w:sz w:val="24"/>
              </w:rPr>
            </w:pPr>
          </w:p>
          <w:p w14:paraId="72A7FCBB" w14:textId="7DE93757" w:rsidR="00D663F1" w:rsidRPr="00B967D9" w:rsidRDefault="00D663F1" w:rsidP="00E051B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70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19798BB" w14:textId="77777777" w:rsidR="0079121E" w:rsidRPr="00B967D9" w:rsidRDefault="0079121E" w:rsidP="00E051BD">
            <w:pPr>
              <w:rPr>
                <w:rFonts w:ascii="Arial" w:hAnsi="Arial" w:cs="Arial"/>
                <w:sz w:val="24"/>
              </w:rPr>
            </w:pPr>
          </w:p>
        </w:tc>
      </w:tr>
      <w:tr w:rsidR="0079121E" w:rsidRPr="00B967D9" w14:paraId="1580B901" w14:textId="77777777" w:rsidTr="00D92390">
        <w:tc>
          <w:tcPr>
            <w:tcW w:w="2376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C0E679A" w14:textId="4C60CA6C" w:rsidR="0079121E" w:rsidRPr="00C0625C" w:rsidRDefault="0079121E" w:rsidP="00496475">
            <w:pPr>
              <w:pStyle w:val="Paragraphedeliste"/>
              <w:numPr>
                <w:ilvl w:val="0"/>
                <w:numId w:val="21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C0625C">
              <w:rPr>
                <w:rFonts w:ascii="Arial" w:hAnsi="Arial" w:cs="Arial"/>
                <w:b/>
                <w:sz w:val="28"/>
                <w:szCs w:val="28"/>
              </w:rPr>
              <w:t>Cylindre</w:t>
            </w:r>
          </w:p>
        </w:tc>
        <w:tc>
          <w:tcPr>
            <w:tcW w:w="3969" w:type="dxa"/>
            <w:gridSpan w:val="7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FA96A04" w14:textId="77777777" w:rsidR="0079121E" w:rsidRPr="00415007" w:rsidRDefault="0079121E" w:rsidP="00DE4E09">
            <w:pPr>
              <w:jc w:val="both"/>
              <w:rPr>
                <w:rFonts w:ascii="Arial" w:hAnsi="Arial" w:cs="Arial"/>
                <w:noProof/>
                <w:sz w:val="12"/>
                <w:lang w:eastAsia="fr-CA"/>
              </w:rPr>
            </w:pPr>
          </w:p>
          <w:p w14:paraId="01550AF3" w14:textId="77777777" w:rsidR="00415007" w:rsidRPr="00B967D9" w:rsidRDefault="00415007" w:rsidP="00DE4E09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inline distT="0" distB="0" distL="0" distR="0" wp14:anchorId="0D4A0A70" wp14:editId="6C7F2940">
                      <wp:extent cx="792480" cy="612648"/>
                      <wp:effectExtent l="0" t="0" r="26670" b="16510"/>
                      <wp:docPr id="11" name="Organigramme : Disque magnétiqu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2480" cy="612648"/>
                              </a:xfrm>
                              <a:prstGeom prst="flowChartMagneticDisk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Organigramme : Disque magnétique 11" o:spid="_x0000_s1026" type="#_x0000_t132" style="width:62.4pt;height:4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" fillcolor="white [3212]" strokecolor="black [3213]" strokeweight="2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111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27731A4" w14:textId="282C4E46" w:rsidR="00000991" w:rsidRDefault="00415007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- </w:t>
            </w:r>
            <w:r w:rsidR="00000991">
              <w:rPr>
                <w:rFonts w:ascii="Arial" w:hAnsi="Arial" w:cs="Arial"/>
                <w:sz w:val="24"/>
              </w:rPr>
              <w:t>Corps rond</w:t>
            </w:r>
          </w:p>
          <w:p w14:paraId="3691CA8B" w14:textId="0FEB977B" w:rsidR="0079121E" w:rsidRDefault="00000991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- </w:t>
            </w:r>
            <w:r w:rsidR="00415007">
              <w:rPr>
                <w:rFonts w:ascii="Arial" w:hAnsi="Arial" w:cs="Arial"/>
                <w:sz w:val="24"/>
              </w:rPr>
              <w:t>Ses 2 bases sont des disques</w:t>
            </w:r>
          </w:p>
          <w:p w14:paraId="12140E2B" w14:textId="77777777" w:rsidR="00415007" w:rsidRDefault="00415007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Sa face latérale est un rectangle</w:t>
            </w:r>
          </w:p>
          <w:p w14:paraId="26703421" w14:textId="77777777" w:rsidR="00D663F1" w:rsidRDefault="00D663F1" w:rsidP="00E051BD">
            <w:pPr>
              <w:rPr>
                <w:rFonts w:ascii="Arial" w:hAnsi="Arial" w:cs="Arial"/>
                <w:sz w:val="24"/>
              </w:rPr>
            </w:pPr>
          </w:p>
          <w:p w14:paraId="398CABC8" w14:textId="77777777" w:rsidR="00D663F1" w:rsidRDefault="00D663F1" w:rsidP="00E051BD">
            <w:pPr>
              <w:rPr>
                <w:rFonts w:ascii="Arial" w:hAnsi="Arial" w:cs="Arial"/>
                <w:sz w:val="24"/>
              </w:rPr>
            </w:pPr>
          </w:p>
          <w:p w14:paraId="736BC83A" w14:textId="77777777" w:rsidR="00D663F1" w:rsidRPr="00B967D9" w:rsidRDefault="00D663F1" w:rsidP="00E051B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111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8ED5FCC" w14:textId="77777777" w:rsidR="0079121E" w:rsidRPr="00B967D9" w:rsidRDefault="0079121E" w:rsidP="00E051BD">
            <w:pPr>
              <w:rPr>
                <w:rFonts w:ascii="Arial" w:hAnsi="Arial" w:cs="Arial"/>
                <w:sz w:val="24"/>
              </w:rPr>
            </w:pPr>
          </w:p>
        </w:tc>
      </w:tr>
      <w:tr w:rsidR="0079121E" w:rsidRPr="00B967D9" w14:paraId="37F5A4AF" w14:textId="77777777" w:rsidTr="00D92390">
        <w:tc>
          <w:tcPr>
            <w:tcW w:w="2235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6460F11" w14:textId="77777777" w:rsidR="0079121E" w:rsidRPr="00C0625C" w:rsidRDefault="0079121E" w:rsidP="00496475">
            <w:pPr>
              <w:pStyle w:val="Paragraphedeliste"/>
              <w:numPr>
                <w:ilvl w:val="0"/>
                <w:numId w:val="21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C0625C">
              <w:rPr>
                <w:rFonts w:ascii="Arial" w:hAnsi="Arial" w:cs="Arial"/>
                <w:b/>
                <w:sz w:val="28"/>
                <w:szCs w:val="28"/>
              </w:rPr>
              <w:t>Cône</w:t>
            </w:r>
          </w:p>
        </w:tc>
        <w:tc>
          <w:tcPr>
            <w:tcW w:w="4110" w:type="dxa"/>
            <w:gridSpan w:val="8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8BCBF64" w14:textId="77777777" w:rsidR="0079121E" w:rsidRPr="00C0625C" w:rsidRDefault="00D9608D" w:rsidP="00DE4E09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C0625C">
              <w:rPr>
                <w:rFonts w:ascii="Arial" w:hAnsi="Arial" w:cs="Arial"/>
                <w:b/>
                <w:noProof/>
                <w:sz w:val="24"/>
                <w:lang w:eastAsia="fr-CA"/>
              </w:rPr>
              <w:drawing>
                <wp:inline distT="0" distB="0" distL="0" distR="0" wp14:anchorId="655E6FCA" wp14:editId="72F375D1">
                  <wp:extent cx="1074420" cy="1074420"/>
                  <wp:effectExtent l="0" t="0" r="0" b="0"/>
                  <wp:docPr id="289" name="Imag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e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83" cy="1072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E843D52" w14:textId="17362006" w:rsidR="00000991" w:rsidRDefault="00415007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- </w:t>
            </w:r>
            <w:r w:rsidR="00000991">
              <w:rPr>
                <w:rFonts w:ascii="Arial" w:hAnsi="Arial" w:cs="Arial"/>
                <w:sz w:val="24"/>
              </w:rPr>
              <w:t>Corps rond</w:t>
            </w:r>
          </w:p>
          <w:p w14:paraId="0C072C5C" w14:textId="53D7C1E4" w:rsidR="0079121E" w:rsidRDefault="00000991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- </w:t>
            </w:r>
            <w:r w:rsidR="00415007">
              <w:rPr>
                <w:rFonts w:ascii="Arial" w:hAnsi="Arial" w:cs="Arial"/>
                <w:sz w:val="24"/>
              </w:rPr>
              <w:t>Sa base est un disque</w:t>
            </w:r>
          </w:p>
          <w:p w14:paraId="0A3D6E69" w14:textId="77777777" w:rsidR="00415007" w:rsidRDefault="00415007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Sa face latérale est courbe</w:t>
            </w:r>
          </w:p>
          <w:p w14:paraId="71C17354" w14:textId="77777777" w:rsidR="00D663F1" w:rsidRDefault="00D663F1" w:rsidP="00E051BD">
            <w:pPr>
              <w:rPr>
                <w:rFonts w:ascii="Arial" w:hAnsi="Arial" w:cs="Arial"/>
                <w:sz w:val="24"/>
              </w:rPr>
            </w:pPr>
          </w:p>
          <w:p w14:paraId="25725EC5" w14:textId="77777777" w:rsidR="00D663F1" w:rsidRPr="00B967D9" w:rsidRDefault="00D663F1" w:rsidP="00E051B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961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FAA6BC8" w14:textId="77777777" w:rsidR="0079121E" w:rsidRPr="00B967D9" w:rsidRDefault="0079121E" w:rsidP="00E051BD">
            <w:pPr>
              <w:rPr>
                <w:rFonts w:ascii="Arial" w:hAnsi="Arial" w:cs="Arial"/>
                <w:sz w:val="24"/>
              </w:rPr>
            </w:pPr>
          </w:p>
        </w:tc>
      </w:tr>
    </w:tbl>
    <w:p w14:paraId="2ECFB824" w14:textId="77777777" w:rsidR="00D92390" w:rsidRDefault="00D92390">
      <w:r>
        <w:br w:type="page"/>
      </w:r>
    </w:p>
    <w:tbl>
      <w:tblPr>
        <w:tblStyle w:val="Grilledutableau"/>
        <w:tblW w:w="14567" w:type="dxa"/>
        <w:tblLayout w:type="fixed"/>
        <w:tblLook w:val="04A0" w:firstRow="1" w:lastRow="0" w:firstColumn="1" w:lastColumn="0" w:noHBand="0" w:noVBand="1"/>
      </w:tblPr>
      <w:tblGrid>
        <w:gridCol w:w="1809"/>
        <w:gridCol w:w="142"/>
        <w:gridCol w:w="425"/>
        <w:gridCol w:w="851"/>
        <w:gridCol w:w="2268"/>
        <w:gridCol w:w="1843"/>
        <w:gridCol w:w="708"/>
        <w:gridCol w:w="426"/>
        <w:gridCol w:w="708"/>
        <w:gridCol w:w="709"/>
        <w:gridCol w:w="2410"/>
        <w:gridCol w:w="425"/>
        <w:gridCol w:w="284"/>
        <w:gridCol w:w="1559"/>
      </w:tblGrid>
      <w:tr w:rsidR="007664F9" w:rsidRPr="00B967D9" w14:paraId="755FB243" w14:textId="77777777" w:rsidTr="008C1A8C">
        <w:tc>
          <w:tcPr>
            <w:tcW w:w="1951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5BB9CEC" w14:textId="0E9CC21E" w:rsidR="007664F9" w:rsidRPr="00C0625C" w:rsidRDefault="0079121E" w:rsidP="00496475">
            <w:pPr>
              <w:pStyle w:val="Paragraphedeliste"/>
              <w:numPr>
                <w:ilvl w:val="0"/>
                <w:numId w:val="20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C0625C">
              <w:rPr>
                <w:rFonts w:ascii="Arial" w:hAnsi="Arial" w:cs="Arial"/>
                <w:b/>
                <w:sz w:val="28"/>
                <w:szCs w:val="28"/>
              </w:rPr>
              <w:lastRenderedPageBreak/>
              <w:t>Arête</w:t>
            </w:r>
          </w:p>
        </w:tc>
        <w:tc>
          <w:tcPr>
            <w:tcW w:w="7229" w:type="dxa"/>
            <w:gridSpan w:val="7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97FF148" w14:textId="2CE43BD7" w:rsidR="007664F9" w:rsidRDefault="004564FE" w:rsidP="00DE4E09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Formée par la rencontre de deux faces d’un solide</w:t>
            </w:r>
          </w:p>
          <w:p w14:paraId="6C585868" w14:textId="1CC15380" w:rsidR="00D663F1" w:rsidRDefault="00D663F1" w:rsidP="00DE4E09">
            <w:pPr>
              <w:jc w:val="both"/>
              <w:rPr>
                <w:rFonts w:ascii="Arial" w:hAnsi="Arial" w:cs="Arial"/>
                <w:sz w:val="24"/>
              </w:rPr>
            </w:pPr>
          </w:p>
          <w:p w14:paraId="14447449" w14:textId="3FAD1304" w:rsidR="00D663F1" w:rsidRDefault="008C1A8C" w:rsidP="00DE4E09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5412477F" wp14:editId="6DBF5F29">
                      <wp:simplePos x="0" y="0"/>
                      <wp:positionH relativeFrom="column">
                        <wp:posOffset>4244975</wp:posOffset>
                      </wp:positionH>
                      <wp:positionV relativeFrom="paragraph">
                        <wp:posOffset>22860</wp:posOffset>
                      </wp:positionV>
                      <wp:extent cx="335280" cy="118745"/>
                      <wp:effectExtent l="0" t="57150" r="0" b="33655"/>
                      <wp:wrapNone/>
                      <wp:docPr id="33" name="Connecteur droit avec flèch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5280" cy="11874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33" o:spid="_x0000_s1026" type="#_x0000_t32" style="position:absolute;margin-left:334.25pt;margin-top:1.8pt;width:26.4pt;height:9.35pt;flip:y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" strokecolor="black [3040]" strokeweight="1.5pt">
                      <v:stroke endarrow="open"/>
                    </v:shape>
                  </w:pict>
                </mc:Fallback>
              </mc:AlternateContent>
            </w:r>
          </w:p>
          <w:p w14:paraId="7727333C" w14:textId="77777777" w:rsidR="00D663F1" w:rsidRPr="00B967D9" w:rsidRDefault="00D663F1" w:rsidP="00DE4E09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3544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7E90A6E" w14:textId="77777777" w:rsidR="007664F9" w:rsidRDefault="007664F9" w:rsidP="00E051BD">
            <w:pPr>
              <w:rPr>
                <w:rFonts w:ascii="Arial" w:hAnsi="Arial" w:cs="Arial"/>
                <w:noProof/>
                <w:sz w:val="24"/>
                <w:lang w:eastAsia="fr-CA"/>
              </w:rPr>
            </w:pPr>
          </w:p>
          <w:p w14:paraId="43BB8975" w14:textId="77777777" w:rsidR="004564FE" w:rsidRDefault="004564FE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inline distT="0" distB="0" distL="0" distR="0" wp14:anchorId="45316326" wp14:editId="12B57F33">
                      <wp:extent cx="861060" cy="408305"/>
                      <wp:effectExtent l="0" t="0" r="15240" b="10795"/>
                      <wp:docPr id="32" name="Cub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1060" cy="40830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Cube 32" o:spid="_x0000_s1026" type="#_x0000_t16" style="width:67.8pt;height:3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" fillcolor="window" strokecolor="windowText" strokeweight="2pt">
                      <w10:anchorlock/>
                    </v:shape>
                  </w:pict>
                </mc:Fallback>
              </mc:AlternateContent>
            </w:r>
          </w:p>
          <w:p w14:paraId="35E56BF9" w14:textId="28FE503E" w:rsidR="004564FE" w:rsidRPr="00B967D9" w:rsidRDefault="004564FE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(j’ai 12 arêtes)</w:t>
            </w:r>
          </w:p>
        </w:tc>
        <w:tc>
          <w:tcPr>
            <w:tcW w:w="1843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D6C0DF1" w14:textId="77777777" w:rsidR="007664F9" w:rsidRPr="00B967D9" w:rsidRDefault="007664F9" w:rsidP="00E051BD">
            <w:pPr>
              <w:rPr>
                <w:rFonts w:ascii="Arial" w:hAnsi="Arial" w:cs="Arial"/>
                <w:sz w:val="24"/>
              </w:rPr>
            </w:pPr>
          </w:p>
        </w:tc>
      </w:tr>
      <w:tr w:rsidR="007664F9" w:rsidRPr="00B967D9" w14:paraId="00E07D61" w14:textId="77777777" w:rsidTr="00EF115E">
        <w:tc>
          <w:tcPr>
            <w:tcW w:w="2376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3469AC4" w14:textId="77777777" w:rsidR="007664F9" w:rsidRPr="00C0625C" w:rsidRDefault="0079121E" w:rsidP="00496475">
            <w:pPr>
              <w:pStyle w:val="Paragraphedeliste"/>
              <w:numPr>
                <w:ilvl w:val="0"/>
                <w:numId w:val="19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EF115E">
              <w:rPr>
                <w:rFonts w:ascii="Arial" w:hAnsi="Arial" w:cs="Arial"/>
                <w:b/>
                <w:sz w:val="28"/>
                <w:szCs w:val="28"/>
              </w:rPr>
              <w:t>Sommet</w:t>
            </w:r>
          </w:p>
        </w:tc>
        <w:tc>
          <w:tcPr>
            <w:tcW w:w="3119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805D436" w14:textId="01755F53" w:rsidR="00D663F1" w:rsidRDefault="007A2085" w:rsidP="00DE4E09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Point où les arêtes se touchent</w:t>
            </w:r>
          </w:p>
          <w:p w14:paraId="32AAD756" w14:textId="0E6BDDCA" w:rsidR="00D663F1" w:rsidRPr="00B967D9" w:rsidRDefault="007A2085" w:rsidP="00DE4E09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5B284F0B" wp14:editId="6E358895">
                      <wp:simplePos x="0" y="0"/>
                      <wp:positionH relativeFrom="column">
                        <wp:posOffset>1911985</wp:posOffset>
                      </wp:positionH>
                      <wp:positionV relativeFrom="paragraph">
                        <wp:posOffset>80645</wp:posOffset>
                      </wp:positionV>
                      <wp:extent cx="335280" cy="118745"/>
                      <wp:effectExtent l="0" t="57150" r="0" b="33655"/>
                      <wp:wrapNone/>
                      <wp:docPr id="58" name="Connecteur droit avec flèch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5280" cy="11874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58" o:spid="_x0000_s1026" type="#_x0000_t32" style="position:absolute;margin-left:150.55pt;margin-top:6.35pt;width:26.4pt;height:9.35pt;flip:y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" strokecolor="black [3040]" strokeweight="1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551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1002EF4" w14:textId="77777777" w:rsidR="007664F9" w:rsidRDefault="007664F9" w:rsidP="00E051BD">
            <w:pPr>
              <w:rPr>
                <w:rFonts w:ascii="Arial" w:hAnsi="Arial" w:cs="Arial"/>
                <w:noProof/>
                <w:sz w:val="24"/>
                <w:lang w:eastAsia="fr-CA"/>
              </w:rPr>
            </w:pPr>
          </w:p>
          <w:p w14:paraId="29E4D80D" w14:textId="77777777" w:rsidR="007A2085" w:rsidRDefault="007A2085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inline distT="0" distB="0" distL="0" distR="0" wp14:anchorId="6FE8B4D8" wp14:editId="4D6EACB7">
                      <wp:extent cx="861060" cy="408305"/>
                      <wp:effectExtent l="0" t="0" r="15240" b="10795"/>
                      <wp:docPr id="56" name="Cub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1060" cy="40830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Cube 56" o:spid="_x0000_s1026" type="#_x0000_t16" style="width:67.8pt;height:3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" fillcolor="window" strokecolor="windowText" strokeweight="2pt">
                      <w10:anchorlock/>
                    </v:shape>
                  </w:pict>
                </mc:Fallback>
              </mc:AlternateContent>
            </w:r>
          </w:p>
          <w:p w14:paraId="5D054E3C" w14:textId="77777777" w:rsidR="007A2085" w:rsidRDefault="007A2085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(j’ai 8 sommets)</w:t>
            </w:r>
          </w:p>
          <w:p w14:paraId="5F13CF2A" w14:textId="7F46DFD1" w:rsidR="007A2085" w:rsidRPr="00B967D9" w:rsidRDefault="007A2085" w:rsidP="00E051B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521" w:type="dxa"/>
            <w:gridSpan w:val="7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5FF5EB2" w14:textId="77777777" w:rsidR="007664F9" w:rsidRPr="00B967D9" w:rsidRDefault="007664F9" w:rsidP="00E051BD">
            <w:pPr>
              <w:rPr>
                <w:rFonts w:ascii="Arial" w:hAnsi="Arial" w:cs="Arial"/>
                <w:sz w:val="24"/>
              </w:rPr>
            </w:pPr>
          </w:p>
        </w:tc>
      </w:tr>
      <w:tr w:rsidR="007664F9" w:rsidRPr="00B967D9" w14:paraId="75AFC0AC" w14:textId="77777777" w:rsidTr="008C1A8C">
        <w:tc>
          <w:tcPr>
            <w:tcW w:w="1951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F3693E2" w14:textId="06941C7C" w:rsidR="007664F9" w:rsidRPr="00C0625C" w:rsidRDefault="0079121E" w:rsidP="00496475">
            <w:pPr>
              <w:pStyle w:val="Paragraphedeliste"/>
              <w:numPr>
                <w:ilvl w:val="0"/>
                <w:numId w:val="18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C0625C">
              <w:rPr>
                <w:rFonts w:ascii="Arial" w:hAnsi="Arial" w:cs="Arial"/>
                <w:b/>
                <w:sz w:val="28"/>
                <w:szCs w:val="28"/>
              </w:rPr>
              <w:t>Face</w:t>
            </w:r>
          </w:p>
        </w:tc>
        <w:tc>
          <w:tcPr>
            <w:tcW w:w="7938" w:type="dxa"/>
            <w:gridSpan w:val="8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E4FAC21" w14:textId="563192B6" w:rsidR="00D663F1" w:rsidRDefault="007A2085" w:rsidP="00DE4E09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Surface plane ou courbe délimitée par des arêtes</w:t>
            </w:r>
          </w:p>
          <w:p w14:paraId="318B498E" w14:textId="48C0D7B8" w:rsidR="00D663F1" w:rsidRPr="00B967D9" w:rsidRDefault="00353E73" w:rsidP="00DE4E09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73FF0315" wp14:editId="1B91B3BB">
                      <wp:simplePos x="0" y="0"/>
                      <wp:positionH relativeFrom="column">
                        <wp:posOffset>4849148</wp:posOffset>
                      </wp:positionH>
                      <wp:positionV relativeFrom="paragraph">
                        <wp:posOffset>289040</wp:posOffset>
                      </wp:positionV>
                      <wp:extent cx="335280" cy="118745"/>
                      <wp:effectExtent l="0" t="57150" r="0" b="33655"/>
                      <wp:wrapNone/>
                      <wp:docPr id="387" name="Connecteur droit avec flèche 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5280" cy="11874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387" o:spid="_x0000_s1026" type="#_x0000_t32" style="position:absolute;margin-left:381.8pt;margin-top:22.75pt;width:26.4pt;height:9.35pt;flip:y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" strokecolor="black [3040]" strokeweight="1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41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B97F357" w14:textId="77777777" w:rsidR="007664F9" w:rsidRDefault="007664F9" w:rsidP="00E051BD">
            <w:pPr>
              <w:rPr>
                <w:rFonts w:ascii="Arial" w:hAnsi="Arial" w:cs="Arial"/>
                <w:sz w:val="24"/>
              </w:rPr>
            </w:pPr>
          </w:p>
          <w:p w14:paraId="1FC4A3F1" w14:textId="77777777" w:rsidR="007A2085" w:rsidRDefault="007A2085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inline distT="0" distB="0" distL="0" distR="0" wp14:anchorId="53CEE7D9" wp14:editId="43A15848">
                      <wp:extent cx="861060" cy="408305"/>
                      <wp:effectExtent l="0" t="0" r="15240" b="10795"/>
                      <wp:docPr id="63" name="Cub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1060" cy="40830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Cube 63" o:spid="_x0000_s1026" type="#_x0000_t16" style="width:67.8pt;height:3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" fillcolor="window" strokecolor="windowText" strokeweight="2pt">
                      <w10:anchorlock/>
                    </v:shape>
                  </w:pict>
                </mc:Fallback>
              </mc:AlternateContent>
            </w:r>
          </w:p>
          <w:p w14:paraId="5E220BD8" w14:textId="77777777" w:rsidR="007A2085" w:rsidRDefault="00353E73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(j’ai 6 faces)</w:t>
            </w:r>
          </w:p>
          <w:p w14:paraId="47918A2D" w14:textId="5DF179AE" w:rsidR="00353E73" w:rsidRPr="00B967D9" w:rsidRDefault="00353E73" w:rsidP="00E051B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268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56EC607" w14:textId="3DAD9F30" w:rsidR="007664F9" w:rsidRPr="00B967D9" w:rsidRDefault="007664F9" w:rsidP="00E051BD">
            <w:pPr>
              <w:rPr>
                <w:rFonts w:ascii="Arial" w:hAnsi="Arial" w:cs="Arial"/>
                <w:sz w:val="24"/>
              </w:rPr>
            </w:pPr>
          </w:p>
        </w:tc>
      </w:tr>
      <w:tr w:rsidR="007664F9" w:rsidRPr="00B967D9" w14:paraId="396AE4C7" w14:textId="77777777" w:rsidTr="008C1A8C">
        <w:tc>
          <w:tcPr>
            <w:tcW w:w="180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27F8749" w14:textId="77777777" w:rsidR="007664F9" w:rsidRPr="00C0625C" w:rsidRDefault="0079121E" w:rsidP="00496475">
            <w:pPr>
              <w:pStyle w:val="Paragraphedeliste"/>
              <w:numPr>
                <w:ilvl w:val="0"/>
                <w:numId w:val="17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C0625C">
              <w:rPr>
                <w:rFonts w:ascii="Arial" w:hAnsi="Arial" w:cs="Arial"/>
                <w:b/>
                <w:sz w:val="28"/>
                <w:szCs w:val="28"/>
              </w:rPr>
              <w:t>Base</w:t>
            </w:r>
          </w:p>
        </w:tc>
        <w:tc>
          <w:tcPr>
            <w:tcW w:w="5529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175DEA7" w14:textId="50BC6AFA" w:rsidR="007664F9" w:rsidRDefault="00CD3A57" w:rsidP="00DE4E09">
            <w:pPr>
              <w:jc w:val="both"/>
              <w:rPr>
                <w:rFonts w:ascii="Arial" w:hAnsi="Arial" w:cs="Arial"/>
                <w:sz w:val="24"/>
              </w:rPr>
            </w:pPr>
            <w:r w:rsidRPr="008C1A8C">
              <w:rPr>
                <w:rFonts w:ascii="Arial" w:hAnsi="Arial" w:cs="Arial"/>
                <w:noProof/>
                <w:sz w:val="24"/>
                <w:u w:val="single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58825CA4" wp14:editId="3CE52BFA">
                      <wp:simplePos x="0" y="0"/>
                      <wp:positionH relativeFrom="column">
                        <wp:posOffset>897435</wp:posOffset>
                      </wp:positionH>
                      <wp:positionV relativeFrom="paragraph">
                        <wp:posOffset>874137</wp:posOffset>
                      </wp:positionV>
                      <wp:extent cx="335280" cy="118745"/>
                      <wp:effectExtent l="0" t="57150" r="0" b="33655"/>
                      <wp:wrapNone/>
                      <wp:docPr id="37" name="Connecteur droit avec flèch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5280" cy="118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37" o:spid="_x0000_s1026" type="#_x0000_t32" style="position:absolute;margin-left:70.65pt;margin-top:68.85pt;width:26.4pt;height:9.35pt;flip:y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" strokeweight="1.5pt">
                      <v:stroke endarrow="open"/>
                    </v:shape>
                  </w:pict>
                </mc:Fallback>
              </mc:AlternateContent>
            </w:r>
            <w:r w:rsidRPr="008C1A8C">
              <w:rPr>
                <w:rFonts w:ascii="Arial" w:hAnsi="Arial" w:cs="Arial"/>
                <w:sz w:val="24"/>
                <w:u w:val="single"/>
              </w:rPr>
              <w:t>Pyramide ou cône</w:t>
            </w:r>
            <w:r>
              <w:rPr>
                <w:rFonts w:ascii="Arial" w:hAnsi="Arial" w:cs="Arial"/>
                <w:sz w:val="24"/>
              </w:rPr>
              <w:t xml:space="preserve"> : </w:t>
            </w:r>
            <w:r w:rsidR="008C1A8C">
              <w:rPr>
                <w:rFonts w:ascii="Arial" w:hAnsi="Arial" w:cs="Arial"/>
                <w:sz w:val="24"/>
              </w:rPr>
              <w:t xml:space="preserve">la </w:t>
            </w:r>
            <w:r>
              <w:rPr>
                <w:rFonts w:ascii="Arial" w:hAnsi="Arial" w:cs="Arial"/>
                <w:sz w:val="24"/>
              </w:rPr>
              <w:t>face opposée à l’apex</w:t>
            </w:r>
          </w:p>
          <w:p w14:paraId="41EB6C22" w14:textId="34092F01" w:rsidR="00D663F1" w:rsidRDefault="00CD3A57" w:rsidP="00DE4E09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1411C778" wp14:editId="1E6DE30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525145</wp:posOffset>
                      </wp:positionV>
                      <wp:extent cx="335280" cy="118745"/>
                      <wp:effectExtent l="0" t="57150" r="0" b="33655"/>
                      <wp:wrapNone/>
                      <wp:docPr id="35" name="Connecteur droit avec flèch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5280" cy="118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35" o:spid="_x0000_s1026" type="#_x0000_t32" style="position:absolute;margin-left:3.75pt;margin-top:41.35pt;width:26.4pt;height:9.35pt;flip:y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" strokeweight="1.5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68289E82" wp14:editId="15F371EF">
                  <wp:extent cx="716280" cy="716280"/>
                  <wp:effectExtent l="0" t="0" r="7620" b="762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e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055" cy="71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1424D8" w14:textId="4C8DA165" w:rsidR="00D663F1" w:rsidRPr="00B967D9" w:rsidRDefault="00CD3A57" w:rsidP="00DE4E09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anchor distT="0" distB="0" distL="114300" distR="114300" simplePos="0" relativeHeight="251757568" behindDoc="0" locked="0" layoutInCell="1" allowOverlap="1" wp14:anchorId="02A995C4" wp14:editId="707574BB">
                  <wp:simplePos x="0" y="0"/>
                  <wp:positionH relativeFrom="column">
                    <wp:posOffset>855345</wp:posOffset>
                  </wp:positionH>
                  <wp:positionV relativeFrom="paragraph">
                    <wp:posOffset>-588645</wp:posOffset>
                  </wp:positionV>
                  <wp:extent cx="623570" cy="777875"/>
                  <wp:effectExtent l="0" t="0" r="5080" b="3175"/>
                  <wp:wrapSquare wrapText="bothSides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ramide base carrée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70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gridSpan w:val="7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E5D8980" w14:textId="77777777" w:rsidR="00CD3A57" w:rsidRDefault="00CD3A57" w:rsidP="00E051BD">
            <w:pPr>
              <w:rPr>
                <w:rFonts w:ascii="Arial" w:hAnsi="Arial" w:cs="Arial"/>
                <w:sz w:val="24"/>
              </w:rPr>
            </w:pPr>
          </w:p>
          <w:p w14:paraId="1570E565" w14:textId="7251609A" w:rsidR="00CD3A57" w:rsidRDefault="00CD3A57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5C5CD235" wp14:editId="36F3EE61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410210</wp:posOffset>
                      </wp:positionV>
                      <wp:extent cx="335280" cy="118745"/>
                      <wp:effectExtent l="0" t="57150" r="0" b="33655"/>
                      <wp:wrapNone/>
                      <wp:docPr id="50" name="Connecteur droit avec flèch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5280" cy="118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50" o:spid="_x0000_s1026" type="#_x0000_t32" style="position:absolute;margin-left:-5.65pt;margin-top:32.3pt;width:26.4pt;height:9.35pt;flip:y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" strokeweight="1.5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36BF560A" wp14:editId="48ADAD4A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32385</wp:posOffset>
                      </wp:positionV>
                      <wp:extent cx="335280" cy="118745"/>
                      <wp:effectExtent l="0" t="57150" r="0" b="33655"/>
                      <wp:wrapNone/>
                      <wp:docPr id="49" name="Connecteur droit avec flèch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5280" cy="118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49" o:spid="_x0000_s1026" type="#_x0000_t32" style="position:absolute;margin-left:-5.65pt;margin-top:2.55pt;width:26.4pt;height:9.35pt;flip:y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" strokeweight="1.5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47FEFEF9" wp14:editId="2FB505EE">
                      <wp:simplePos x="0" y="0"/>
                      <wp:positionH relativeFrom="column">
                        <wp:posOffset>468630</wp:posOffset>
                      </wp:positionH>
                      <wp:positionV relativeFrom="paragraph">
                        <wp:posOffset>95885</wp:posOffset>
                      </wp:positionV>
                      <wp:extent cx="861060" cy="408305"/>
                      <wp:effectExtent l="0" t="2223" r="13018" b="13017"/>
                      <wp:wrapSquare wrapText="bothSides"/>
                      <wp:docPr id="39" name="Cub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861060" cy="40830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be 39" o:spid="_x0000_s1026" type="#_x0000_t16" style="position:absolute;margin-left:36.9pt;margin-top:7.55pt;width:67.8pt;height:32.15pt;rotation:-9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" fillcolor="window" strokecolor="windowText" strokeweight="2pt"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inline distT="0" distB="0" distL="0" distR="0" wp14:anchorId="49B6A4C3" wp14:editId="08377C42">
                      <wp:extent cx="480060" cy="411480"/>
                      <wp:effectExtent l="0" t="0" r="15240" b="26670"/>
                      <wp:docPr id="38" name="Organigramme : Disque magnétiqu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0060" cy="411480"/>
                              </a:xfrm>
                              <a:prstGeom prst="flowChartMagneticDisk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Organigramme : Disque magnétique 38" o:spid="_x0000_s1026" type="#_x0000_t132" style="width:37.8pt;height:3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" fillcolor="window" strokecolor="windowText" strokeweight="2pt">
                      <w10:anchorlock/>
                    </v:shape>
                  </w:pict>
                </mc:Fallback>
              </mc:AlternateContent>
            </w:r>
          </w:p>
          <w:p w14:paraId="271D0AC4" w14:textId="77777777" w:rsidR="00CD3A57" w:rsidRDefault="00CD3A57" w:rsidP="00E051BD">
            <w:pPr>
              <w:rPr>
                <w:rFonts w:ascii="Arial" w:hAnsi="Arial" w:cs="Arial"/>
                <w:sz w:val="24"/>
              </w:rPr>
            </w:pPr>
          </w:p>
          <w:p w14:paraId="2032C816" w14:textId="7BE97C2E" w:rsidR="00CD3A57" w:rsidRDefault="00CD3A57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4DD17A7A" wp14:editId="474DE7C6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48895</wp:posOffset>
                      </wp:positionV>
                      <wp:extent cx="335280" cy="118745"/>
                      <wp:effectExtent l="0" t="57150" r="0" b="33655"/>
                      <wp:wrapNone/>
                      <wp:docPr id="54" name="Connecteur droit avec flèch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5280" cy="118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54" o:spid="_x0000_s1026" type="#_x0000_t32" style="position:absolute;margin-left:33.95pt;margin-top:3.85pt;width:26.4pt;height:9.35pt;flip:y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" strokeweight="1.5pt">
                      <v:stroke endarrow="open"/>
                    </v:shape>
                  </w:pict>
                </mc:Fallback>
              </mc:AlternateContent>
            </w:r>
          </w:p>
          <w:p w14:paraId="58D62AD0" w14:textId="765A2926" w:rsidR="007664F9" w:rsidRPr="00B967D9" w:rsidRDefault="00CD3A57" w:rsidP="008C1A8C">
            <w:pPr>
              <w:spacing w:after="240"/>
              <w:rPr>
                <w:rFonts w:ascii="Arial" w:hAnsi="Arial" w:cs="Arial"/>
                <w:sz w:val="24"/>
              </w:rPr>
            </w:pPr>
            <w:r w:rsidRPr="008C1A8C">
              <w:rPr>
                <w:rFonts w:ascii="Arial" w:hAnsi="Arial" w:cs="Arial"/>
                <w:noProof/>
                <w:sz w:val="24"/>
                <w:u w:val="single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51CB7321" wp14:editId="40C7F2C5">
                      <wp:simplePos x="0" y="0"/>
                      <wp:positionH relativeFrom="column">
                        <wp:posOffset>591185</wp:posOffset>
                      </wp:positionH>
                      <wp:positionV relativeFrom="paragraph">
                        <wp:posOffset>-870585</wp:posOffset>
                      </wp:positionV>
                      <wp:extent cx="335280" cy="118745"/>
                      <wp:effectExtent l="0" t="57150" r="0" b="33655"/>
                      <wp:wrapNone/>
                      <wp:docPr id="51" name="Connecteur droit avec flèch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5280" cy="118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51" o:spid="_x0000_s1026" type="#_x0000_t32" style="position:absolute;margin-left:46.55pt;margin-top:-68.55pt;width:26.4pt;height:9.35pt;flip:y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" strokeweight="1.5pt">
                      <v:stroke endarrow="open"/>
                    </v:shape>
                  </w:pict>
                </mc:Fallback>
              </mc:AlternateContent>
            </w:r>
            <w:r w:rsidRPr="008C1A8C">
              <w:rPr>
                <w:rFonts w:ascii="Arial" w:hAnsi="Arial" w:cs="Arial"/>
                <w:sz w:val="24"/>
                <w:u w:val="single"/>
              </w:rPr>
              <w:t>Prisme  ou cylindre</w:t>
            </w:r>
            <w:r>
              <w:rPr>
                <w:rFonts w:ascii="Arial" w:hAnsi="Arial" w:cs="Arial"/>
                <w:sz w:val="24"/>
              </w:rPr>
              <w:t> : les deux faces parallèles</w:t>
            </w:r>
          </w:p>
        </w:tc>
        <w:tc>
          <w:tcPr>
            <w:tcW w:w="155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B355E2E" w14:textId="37633572" w:rsidR="007664F9" w:rsidRPr="00B967D9" w:rsidRDefault="007664F9" w:rsidP="00E051BD">
            <w:pPr>
              <w:rPr>
                <w:rFonts w:ascii="Arial" w:hAnsi="Arial" w:cs="Arial"/>
                <w:sz w:val="24"/>
              </w:rPr>
            </w:pPr>
          </w:p>
        </w:tc>
      </w:tr>
      <w:tr w:rsidR="007664F9" w:rsidRPr="00B967D9" w14:paraId="37719912" w14:textId="77777777" w:rsidTr="008C1A8C">
        <w:tc>
          <w:tcPr>
            <w:tcW w:w="3227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B7AEA39" w14:textId="4C9076D3" w:rsidR="007664F9" w:rsidRPr="00C0625C" w:rsidRDefault="007664F9" w:rsidP="00496475">
            <w:pPr>
              <w:pStyle w:val="Paragraphedeliste"/>
              <w:numPr>
                <w:ilvl w:val="0"/>
                <w:numId w:val="15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C0625C">
              <w:rPr>
                <w:rFonts w:ascii="Arial" w:hAnsi="Arial" w:cs="Arial"/>
                <w:b/>
                <w:sz w:val="28"/>
                <w:szCs w:val="28"/>
              </w:rPr>
              <w:t>Développement d’un solide</w:t>
            </w:r>
          </w:p>
        </w:tc>
        <w:tc>
          <w:tcPr>
            <w:tcW w:w="4819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1BDE6D5" w14:textId="77777777" w:rsidR="008C1A8C" w:rsidRDefault="008C1A8C" w:rsidP="00DE4E09">
            <w:pPr>
              <w:jc w:val="both"/>
              <w:rPr>
                <w:rFonts w:ascii="Arial" w:hAnsi="Arial" w:cs="Arial"/>
                <w:sz w:val="24"/>
              </w:rPr>
            </w:pPr>
          </w:p>
          <w:p w14:paraId="0D4D4882" w14:textId="77777777" w:rsidR="008C1A8C" w:rsidRDefault="008C1A8C" w:rsidP="00DE4E09">
            <w:pPr>
              <w:jc w:val="both"/>
              <w:rPr>
                <w:rFonts w:ascii="Arial" w:hAnsi="Arial" w:cs="Arial"/>
                <w:sz w:val="24"/>
              </w:rPr>
            </w:pPr>
          </w:p>
          <w:p w14:paraId="68E34F82" w14:textId="45E9469E" w:rsidR="008C1A8C" w:rsidRDefault="008C1A8C" w:rsidP="00DE4E09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g">
                  <w:drawing>
                    <wp:inline distT="0" distB="0" distL="0" distR="0" wp14:anchorId="2147038D" wp14:editId="5EA222B9">
                      <wp:extent cx="1533756" cy="2657533"/>
                      <wp:effectExtent l="0" t="9525" r="0" b="0"/>
                      <wp:docPr id="357" name="Groupe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0" y="0"/>
                                <a:ext cx="1533756" cy="2657533"/>
                                <a:chOff x="1800" y="1799"/>
                                <a:chExt cx="3076" cy="50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9" name="Picture 3" descr="tripol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00" y="1979"/>
                                  <a:ext cx="3076" cy="48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370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00" y="1799"/>
                                  <a:ext cx="1638" cy="1423"/>
                                  <a:chOff x="1800" y="1799"/>
                                  <a:chExt cx="1638" cy="1423"/>
                                </a:xfrm>
                              </wpg:grpSpPr>
                              <wps:wsp>
                                <wps:cNvPr id="371" name="Text Box 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00" y="1799"/>
                                    <a:ext cx="774" cy="142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D929162" w14:textId="77777777" w:rsidR="008F15AB" w:rsidRDefault="008F15AB" w:rsidP="008C1A8C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3" name="Text Box 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50" y="1819"/>
                                    <a:ext cx="774" cy="11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AE0249C" w14:textId="77777777" w:rsidR="008F15AB" w:rsidRDefault="008F15AB" w:rsidP="008C1A8C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" name="Text Box 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664" y="1799"/>
                                    <a:ext cx="774" cy="4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3E93D81" w14:textId="77777777" w:rsidR="008F15AB" w:rsidRDefault="008F15AB" w:rsidP="008C1A8C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e 357" o:spid="_x0000_s1044" style="width:120.75pt;height:209.25pt;rotation:90;mso-position-horizontal-relative:char;mso-position-vertical-relative:line" coordorigin="1800,1799" coordsize="3076,50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45" type="#_x0000_t75" alt="tripoly" style="position:absolute;left:1800;top:1979;width:3076;height:4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FnDjFAAAA3AAAAA8AAABkcnMvZG93bnJldi54bWxEj09rwkAUxO9Cv8PyCt7MphXERDdBCqU9&#10;arR/jo/sMwlm36bZbRK/vVsoeBxm5jfMNp9MKwbqXWNZwVMUgyAurW64UnA6vi7WIJxH1thaJgVX&#10;cpBnD7MtptqOfKCh8JUIEHYpKqi971IpXVmTQRfZjjh4Z9sb9EH2ldQ9jgFuWvkcxytpsOGwUGNH&#10;LzWVl+LXKEh+zkkSj99vX934adviuKs+hr1S88dptwHhafL38H/7XStYrhL4OxOOgM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RZw4xQAAANwAAAAPAAAAAAAAAAAAAAAA&#10;AJ8CAABkcnMvZG93bnJldi54bWxQSwUGAAAAAAQABAD3AAAAkQMAAAAA&#10;">
                        <v:imagedata r:id="rId50" o:title="tripoly"/>
                      </v:shape>
                      <v:group id="Group 4" o:spid="_x0000_s1046" style="position:absolute;left:1800;top:1799;width:1638;height:1423" coordorigin="1800,1799" coordsize="1638,1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      <v:shape id="Text Box 5" o:spid="_x0000_s1047" type="#_x0000_t202" style="position:absolute;left:1800;top:1799;width:774;height:1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L3FsMA&#10;AADcAAAADwAAAGRycy9kb3ducmV2LnhtbESP0YrCMBRE3wX/IVxhX2RNdV27VqO4C4qvdf2Aa3Nt&#10;i81NaaKtf28EwcdhZs4wy3VnKnGjxpWWFYxHEQjizOqScwXH/+3nDwjnkTVWlknBnRysV/3eEhNt&#10;W07pdvC5CBB2CSoovK8TKV1WkEE3sjVx8M62MeiDbHKpG2wD3FRyEkUzabDksFBgTX8FZZfD1Sg4&#10;79vh97w97fwxTqezXyzjk70r9THoNgsQnjr/Dr/ae63gKx7D80w4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L3FsMAAADcAAAADwAAAAAAAAAAAAAAAACYAgAAZHJzL2Rv&#10;d25yZXYueG1sUEsFBgAAAAAEAAQA9QAAAIgDAAAAAA==&#10;" stroked="f">
                          <v:textbox>
                            <w:txbxContent>
                              <w:p w14:paraId="1D929162" w14:textId="77777777" w:rsidR="008F15AB" w:rsidRDefault="008F15AB" w:rsidP="008C1A8C"/>
                            </w:txbxContent>
                          </v:textbox>
                        </v:shape>
                        <v:shape id="Text Box 6" o:spid="_x0000_s1048" type="#_x0000_t202" style="position:absolute;left:2250;top:1819;width:774;height:1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zM+sUA&#10;AADcAAAADwAAAGRycy9kb3ducmV2LnhtbESP3WrCQBSE7wt9h+UUelPqpk1ranQNKli8jfUBjtlj&#10;Epo9G7Jrft7eLRS8HGbmG2aVjaYRPXWutqzgbRaBIC6srrlUcPrZv36BcB5ZY2OZFEzkIFs/Pqww&#10;1XbgnPqjL0WAsEtRQeV9m0rpiooMupltiYN3sZ1BH2RXSt3hEOCmke9RNJcGaw4LFba0q6j4PV6N&#10;gsthePlcDOdvf0ryj/kW6+RsJ6Wen8bNEoSn0d/D/+2DVhAnMfyd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Mz6xQAAANwAAAAPAAAAAAAAAAAAAAAAAJgCAABkcnMv&#10;ZG93bnJldi54bWxQSwUGAAAAAAQABAD1AAAAigMAAAAA&#10;" stroked="f">
                          <v:textbox>
                            <w:txbxContent>
                              <w:p w14:paraId="1AE0249C" w14:textId="77777777" w:rsidR="008F15AB" w:rsidRDefault="008F15AB" w:rsidP="008C1A8C"/>
                            </w:txbxContent>
                          </v:textbox>
                        </v:shape>
                        <v:shape id="Text Box 7" o:spid="_x0000_s1049" type="#_x0000_t202" style="position:absolute;left:2664;top:1799;width:774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tvYsMA&#10;AADcAAAADwAAAGRycy9kb3ducmV2LnhtbESP3YrCMBSE7xd8h3AEbxZNXddWq1FWwcVbfx7g2Bzb&#10;YnNSmmjr25uFBS+HmfmGWa47U4kHNa60rGA8ikAQZ1aXnCs4n3bDGQjnkTVWlknBkxysV72PJaba&#10;tnygx9HnIkDYpaig8L5OpXRZQQbdyNbEwbvaxqAPssmlbrANcFPJryiKpcGSw0KBNW0Lym7Hu1Fw&#10;3bef03l7+fXn5PAdb7BMLvap1KDf/SxAeOr8O/zf3msFkySGv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tvYsMAAADcAAAADwAAAAAAAAAAAAAAAACYAgAAZHJzL2Rv&#10;d25yZXYueG1sUEsFBgAAAAAEAAQA9QAAAIgDAAAAAA==&#10;" stroked="f">
                          <v:textbox>
                            <w:txbxContent>
                              <w:p w14:paraId="23E93D81" w14:textId="77777777" w:rsidR="008F15AB" w:rsidRDefault="008F15AB" w:rsidP="008C1A8C"/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25EBE53E" w14:textId="7AB5D340" w:rsidR="00D663F1" w:rsidRPr="00B967D9" w:rsidRDefault="00D663F1" w:rsidP="00DE4E09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42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DDB7319" w14:textId="77777777" w:rsidR="007664F9" w:rsidRDefault="007664F9" w:rsidP="00E051BD">
            <w:pPr>
              <w:rPr>
                <w:rFonts w:ascii="Arial" w:hAnsi="Arial" w:cs="Arial"/>
                <w:sz w:val="24"/>
              </w:rPr>
            </w:pPr>
          </w:p>
          <w:p w14:paraId="76DB5919" w14:textId="77777777" w:rsidR="00000991" w:rsidRDefault="00000991" w:rsidP="00E051BD">
            <w:pPr>
              <w:rPr>
                <w:rFonts w:ascii="Arial" w:hAnsi="Arial" w:cs="Arial"/>
                <w:sz w:val="24"/>
              </w:rPr>
            </w:pPr>
          </w:p>
          <w:p w14:paraId="57F61E2C" w14:textId="77777777" w:rsidR="00000991" w:rsidRDefault="00000991" w:rsidP="00E051BD">
            <w:pPr>
              <w:rPr>
                <w:rFonts w:ascii="Arial" w:hAnsi="Arial" w:cs="Arial"/>
                <w:sz w:val="24"/>
              </w:rPr>
            </w:pPr>
          </w:p>
          <w:p w14:paraId="17F07533" w14:textId="77777777" w:rsidR="00000991" w:rsidRDefault="00000991" w:rsidP="00E051BD">
            <w:pPr>
              <w:rPr>
                <w:rFonts w:ascii="Arial" w:hAnsi="Arial" w:cs="Arial"/>
                <w:sz w:val="24"/>
              </w:rPr>
            </w:pPr>
          </w:p>
          <w:p w14:paraId="7ECCD8A0" w14:textId="77777777" w:rsidR="00000991" w:rsidRDefault="00000991" w:rsidP="00E051BD">
            <w:pPr>
              <w:rPr>
                <w:rFonts w:ascii="Arial" w:hAnsi="Arial" w:cs="Arial"/>
                <w:sz w:val="24"/>
              </w:rPr>
            </w:pPr>
          </w:p>
          <w:p w14:paraId="139F6DAF" w14:textId="77777777" w:rsidR="00000991" w:rsidRDefault="00000991" w:rsidP="00E051BD">
            <w:pPr>
              <w:rPr>
                <w:rFonts w:ascii="Arial" w:hAnsi="Arial" w:cs="Arial"/>
                <w:sz w:val="24"/>
              </w:rPr>
            </w:pPr>
          </w:p>
          <w:p w14:paraId="663F9A47" w14:textId="77777777" w:rsidR="00000991" w:rsidRDefault="00000991" w:rsidP="00E051BD">
            <w:pPr>
              <w:rPr>
                <w:rFonts w:ascii="Arial" w:hAnsi="Arial" w:cs="Arial"/>
                <w:sz w:val="24"/>
              </w:rPr>
            </w:pPr>
          </w:p>
          <w:p w14:paraId="65C63BE3" w14:textId="77777777" w:rsidR="00000991" w:rsidRPr="00B967D9" w:rsidRDefault="00000991" w:rsidP="00E051B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095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53079CF" w14:textId="77777777" w:rsidR="007664F9" w:rsidRPr="008C1A8C" w:rsidRDefault="00000991" w:rsidP="00E051BD">
            <w:pPr>
              <w:rPr>
                <w:rFonts w:ascii="Arial" w:hAnsi="Arial" w:cs="Arial"/>
                <w:sz w:val="28"/>
              </w:rPr>
            </w:pPr>
            <w:r w:rsidRPr="008C1A8C">
              <w:rPr>
                <w:rFonts w:ascii="Arial" w:hAnsi="Arial" w:cs="Arial"/>
                <w:sz w:val="28"/>
              </w:rPr>
              <w:t>Dessine un développement du cube :</w:t>
            </w:r>
          </w:p>
          <w:tbl>
            <w:tblPr>
              <w:tblW w:w="512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68"/>
              <w:gridCol w:w="569"/>
              <w:gridCol w:w="569"/>
              <w:gridCol w:w="569"/>
              <w:gridCol w:w="569"/>
              <w:gridCol w:w="569"/>
              <w:gridCol w:w="569"/>
              <w:gridCol w:w="569"/>
              <w:gridCol w:w="569"/>
            </w:tblGrid>
            <w:tr w:rsidR="008C1A8C" w:rsidRPr="00507098" w14:paraId="3159F0FA" w14:textId="530B6677" w:rsidTr="008C1A8C">
              <w:trPr>
                <w:trHeight w:val="460"/>
              </w:trPr>
              <w:tc>
                <w:tcPr>
                  <w:tcW w:w="568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45134B6" w14:textId="77777777" w:rsidR="008C1A8C" w:rsidRPr="00507098" w:rsidRDefault="008C1A8C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A5FFF02" w14:textId="77777777" w:rsidR="008C1A8C" w:rsidRPr="00507098" w:rsidRDefault="008C1A8C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FC6E836" w14:textId="77777777" w:rsidR="008C1A8C" w:rsidRPr="00507098" w:rsidRDefault="008C1A8C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CC73C75" w14:textId="77777777" w:rsidR="008C1A8C" w:rsidRPr="00507098" w:rsidRDefault="008C1A8C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2670A01" w14:textId="77777777" w:rsidR="008C1A8C" w:rsidRPr="00507098" w:rsidRDefault="008C1A8C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5F7965D" w14:textId="77777777" w:rsidR="008C1A8C" w:rsidRPr="00507098" w:rsidRDefault="008C1A8C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6504AFE" w14:textId="77777777" w:rsidR="008C1A8C" w:rsidRPr="00507098" w:rsidRDefault="008C1A8C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20D6A45" w14:textId="77777777" w:rsidR="008C1A8C" w:rsidRPr="00507098" w:rsidRDefault="008C1A8C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766CCE0" w14:textId="77777777" w:rsidR="008C1A8C" w:rsidRPr="00507098" w:rsidRDefault="008C1A8C" w:rsidP="00C0625C">
                  <w:pPr>
                    <w:jc w:val="center"/>
                  </w:pPr>
                </w:p>
              </w:tc>
            </w:tr>
            <w:tr w:rsidR="008C1A8C" w:rsidRPr="00507098" w14:paraId="075B3F33" w14:textId="3DCEB1EC" w:rsidTr="008C1A8C">
              <w:trPr>
                <w:trHeight w:val="368"/>
              </w:trPr>
              <w:tc>
                <w:tcPr>
                  <w:tcW w:w="568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27E8694" w14:textId="77777777" w:rsidR="008C1A8C" w:rsidRPr="00507098" w:rsidRDefault="008C1A8C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AFDBADA" w14:textId="77777777" w:rsidR="008C1A8C" w:rsidRPr="00507098" w:rsidRDefault="008C1A8C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2F603ED" w14:textId="77777777" w:rsidR="008C1A8C" w:rsidRPr="00507098" w:rsidRDefault="008C1A8C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30186EC" w14:textId="77777777" w:rsidR="008C1A8C" w:rsidRPr="00507098" w:rsidRDefault="008C1A8C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CA1CDD2" w14:textId="77777777" w:rsidR="008C1A8C" w:rsidRPr="00507098" w:rsidRDefault="008C1A8C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661D313" w14:textId="77777777" w:rsidR="008C1A8C" w:rsidRPr="00507098" w:rsidRDefault="008C1A8C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1EB34F4" w14:textId="77777777" w:rsidR="008C1A8C" w:rsidRPr="00507098" w:rsidRDefault="008C1A8C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733E8C3" w14:textId="77777777" w:rsidR="008C1A8C" w:rsidRPr="00507098" w:rsidRDefault="008C1A8C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D8C9103" w14:textId="77777777" w:rsidR="008C1A8C" w:rsidRPr="00507098" w:rsidRDefault="008C1A8C" w:rsidP="00C0625C">
                  <w:pPr>
                    <w:jc w:val="center"/>
                  </w:pPr>
                </w:p>
              </w:tc>
            </w:tr>
            <w:tr w:rsidR="008C1A8C" w:rsidRPr="00507098" w14:paraId="5C6AC905" w14:textId="54A3F79B" w:rsidTr="008C1A8C">
              <w:trPr>
                <w:trHeight w:val="417"/>
              </w:trPr>
              <w:tc>
                <w:tcPr>
                  <w:tcW w:w="568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29430BD" w14:textId="77777777" w:rsidR="008C1A8C" w:rsidRPr="00507098" w:rsidRDefault="008C1A8C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A1E98C1" w14:textId="77777777" w:rsidR="008C1A8C" w:rsidRPr="00507098" w:rsidRDefault="008C1A8C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2D6F2A4" w14:textId="77777777" w:rsidR="008C1A8C" w:rsidRPr="00507098" w:rsidRDefault="008C1A8C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B273ED8" w14:textId="77777777" w:rsidR="008C1A8C" w:rsidRPr="00507098" w:rsidRDefault="008C1A8C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BA29FF7" w14:textId="77777777" w:rsidR="008C1A8C" w:rsidRPr="00507098" w:rsidRDefault="008C1A8C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8DF82BF" w14:textId="77777777" w:rsidR="008C1A8C" w:rsidRPr="00507098" w:rsidRDefault="008C1A8C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1A7C62F" w14:textId="77777777" w:rsidR="008C1A8C" w:rsidRPr="00507098" w:rsidRDefault="008C1A8C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0461059" w14:textId="77777777" w:rsidR="008C1A8C" w:rsidRPr="00507098" w:rsidRDefault="008C1A8C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15ED525" w14:textId="77777777" w:rsidR="008C1A8C" w:rsidRPr="00507098" w:rsidRDefault="008C1A8C" w:rsidP="00C0625C">
                  <w:pPr>
                    <w:jc w:val="center"/>
                  </w:pPr>
                </w:p>
              </w:tc>
            </w:tr>
            <w:tr w:rsidR="008C1A8C" w:rsidRPr="00507098" w14:paraId="48A25C46" w14:textId="1E23AC22" w:rsidTr="008C1A8C">
              <w:trPr>
                <w:trHeight w:val="417"/>
              </w:trPr>
              <w:tc>
                <w:tcPr>
                  <w:tcW w:w="568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7AEBDC1" w14:textId="77777777" w:rsidR="008C1A8C" w:rsidRPr="00507098" w:rsidRDefault="008C1A8C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5B24F08" w14:textId="77777777" w:rsidR="008C1A8C" w:rsidRPr="00507098" w:rsidRDefault="008C1A8C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48ECF68" w14:textId="77777777" w:rsidR="008C1A8C" w:rsidRPr="00507098" w:rsidRDefault="008C1A8C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5B79907" w14:textId="77777777" w:rsidR="008C1A8C" w:rsidRPr="00507098" w:rsidRDefault="008C1A8C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F768FFD" w14:textId="77777777" w:rsidR="008C1A8C" w:rsidRPr="00507098" w:rsidRDefault="008C1A8C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27EACB6" w14:textId="77777777" w:rsidR="008C1A8C" w:rsidRPr="00507098" w:rsidRDefault="008C1A8C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0B486C1" w14:textId="77777777" w:rsidR="008C1A8C" w:rsidRPr="00507098" w:rsidRDefault="008C1A8C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4C36999" w14:textId="77777777" w:rsidR="008C1A8C" w:rsidRPr="00507098" w:rsidRDefault="008C1A8C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98F56F6" w14:textId="77777777" w:rsidR="008C1A8C" w:rsidRPr="00507098" w:rsidRDefault="008C1A8C" w:rsidP="00C0625C">
                  <w:pPr>
                    <w:jc w:val="center"/>
                  </w:pPr>
                </w:p>
              </w:tc>
            </w:tr>
            <w:tr w:rsidR="008C1A8C" w:rsidRPr="00507098" w14:paraId="08169D27" w14:textId="77777777" w:rsidTr="008C1A8C">
              <w:trPr>
                <w:trHeight w:val="417"/>
              </w:trPr>
              <w:tc>
                <w:tcPr>
                  <w:tcW w:w="568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509E4F5" w14:textId="77777777" w:rsidR="008C1A8C" w:rsidRPr="00507098" w:rsidRDefault="008C1A8C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7A140E0" w14:textId="77777777" w:rsidR="008C1A8C" w:rsidRPr="00507098" w:rsidRDefault="008C1A8C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042C238" w14:textId="77777777" w:rsidR="008C1A8C" w:rsidRPr="00507098" w:rsidRDefault="008C1A8C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C21A6F4" w14:textId="77777777" w:rsidR="008C1A8C" w:rsidRPr="00507098" w:rsidRDefault="008C1A8C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20E927F" w14:textId="77777777" w:rsidR="008C1A8C" w:rsidRPr="00507098" w:rsidRDefault="008C1A8C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416B9ED" w14:textId="77777777" w:rsidR="008C1A8C" w:rsidRPr="00507098" w:rsidRDefault="008C1A8C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6E77DE2" w14:textId="77777777" w:rsidR="008C1A8C" w:rsidRPr="00507098" w:rsidRDefault="008C1A8C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9D52E33" w14:textId="77777777" w:rsidR="008C1A8C" w:rsidRPr="00507098" w:rsidRDefault="008C1A8C" w:rsidP="00C0625C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25A2A53" w14:textId="77777777" w:rsidR="008C1A8C" w:rsidRPr="00507098" w:rsidRDefault="008C1A8C" w:rsidP="00C0625C">
                  <w:pPr>
                    <w:jc w:val="center"/>
                  </w:pPr>
                </w:p>
              </w:tc>
            </w:tr>
          </w:tbl>
          <w:p w14:paraId="00F44E6F" w14:textId="27564F64" w:rsidR="00000991" w:rsidRPr="00B967D9" w:rsidRDefault="00000991" w:rsidP="00E051BD">
            <w:pPr>
              <w:rPr>
                <w:rFonts w:ascii="Arial" w:hAnsi="Arial" w:cs="Arial"/>
                <w:sz w:val="24"/>
              </w:rPr>
            </w:pPr>
          </w:p>
        </w:tc>
      </w:tr>
    </w:tbl>
    <w:p w14:paraId="0B4FEE9C" w14:textId="77777777" w:rsidR="008C1A8C" w:rsidRDefault="008C1A8C">
      <w:r>
        <w:br w:type="page"/>
      </w:r>
    </w:p>
    <w:tbl>
      <w:tblPr>
        <w:tblStyle w:val="Grilledutableau"/>
        <w:tblW w:w="14567" w:type="dxa"/>
        <w:tblLayout w:type="fixed"/>
        <w:tblLook w:val="04A0" w:firstRow="1" w:lastRow="0" w:firstColumn="1" w:lastColumn="0" w:noHBand="0" w:noVBand="1"/>
      </w:tblPr>
      <w:tblGrid>
        <w:gridCol w:w="3227"/>
        <w:gridCol w:w="2268"/>
        <w:gridCol w:w="3118"/>
        <w:gridCol w:w="567"/>
        <w:gridCol w:w="5387"/>
      </w:tblGrid>
      <w:tr w:rsidR="0019150B" w:rsidRPr="00B967D9" w14:paraId="546EC473" w14:textId="77777777" w:rsidTr="006E79E1">
        <w:tc>
          <w:tcPr>
            <w:tcW w:w="14567" w:type="dxa"/>
            <w:gridSpan w:val="5"/>
            <w:shd w:val="clear" w:color="auto" w:fill="D9D9D9" w:themeFill="background1" w:themeFillShade="D9"/>
          </w:tcPr>
          <w:p w14:paraId="76E89A27" w14:textId="6760E577" w:rsidR="0019150B" w:rsidRPr="00B967D9" w:rsidRDefault="0019150B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4"/>
                <w:szCs w:val="44"/>
              </w:rPr>
              <w:lastRenderedPageBreak/>
              <w:t>S</w:t>
            </w:r>
            <w:r>
              <w:rPr>
                <w:rFonts w:ascii="Arial" w:hAnsi="Arial" w:cs="Arial"/>
                <w:sz w:val="28"/>
                <w:szCs w:val="28"/>
              </w:rPr>
              <w:t>ymétrie, réflexion</w:t>
            </w:r>
          </w:p>
        </w:tc>
      </w:tr>
      <w:tr w:rsidR="00544E56" w:rsidRPr="00B967D9" w14:paraId="432CC3B5" w14:textId="77777777" w:rsidTr="00CB0328">
        <w:tc>
          <w:tcPr>
            <w:tcW w:w="322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0163DF4" w14:textId="77777777" w:rsidR="00544E56" w:rsidRPr="00C0625C" w:rsidRDefault="00544E56" w:rsidP="00496475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44"/>
              </w:rPr>
            </w:pPr>
            <w:r w:rsidRPr="00C0625C">
              <w:rPr>
                <w:rFonts w:ascii="Arial" w:hAnsi="Arial" w:cs="Arial"/>
                <w:b/>
                <w:sz w:val="28"/>
                <w:szCs w:val="44"/>
              </w:rPr>
              <w:t>Axe de réflexion</w:t>
            </w:r>
          </w:p>
          <w:p w14:paraId="6C965DAB" w14:textId="77777777" w:rsidR="00544E56" w:rsidRPr="00C0625C" w:rsidRDefault="00544E56" w:rsidP="00544E56">
            <w:pPr>
              <w:pStyle w:val="Paragraphedeliste"/>
              <w:rPr>
                <w:rFonts w:ascii="Arial" w:hAnsi="Arial" w:cs="Arial"/>
                <w:b/>
                <w:sz w:val="28"/>
                <w:szCs w:val="44"/>
              </w:rPr>
            </w:pPr>
          </w:p>
          <w:p w14:paraId="5F946D5E" w14:textId="77777777" w:rsidR="00544E56" w:rsidRPr="00C0625C" w:rsidRDefault="00544E56" w:rsidP="00544E56">
            <w:pPr>
              <w:pStyle w:val="Paragraphedeliste"/>
              <w:rPr>
                <w:rFonts w:ascii="Arial" w:hAnsi="Arial" w:cs="Arial"/>
                <w:b/>
                <w:sz w:val="28"/>
                <w:szCs w:val="44"/>
              </w:rPr>
            </w:pPr>
          </w:p>
          <w:p w14:paraId="38735A67" w14:textId="10537403" w:rsidR="00544E56" w:rsidRPr="00C0625C" w:rsidRDefault="00544E56" w:rsidP="00496475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44"/>
              </w:rPr>
            </w:pPr>
            <w:r w:rsidRPr="00C0625C">
              <w:rPr>
                <w:b/>
                <w:noProof/>
                <w:color w:val="000000"/>
                <w:lang w:eastAsia="fr-CA"/>
              </w:rPr>
              <w:drawing>
                <wp:anchor distT="0" distB="0" distL="114300" distR="114300" simplePos="0" relativeHeight="251905024" behindDoc="0" locked="0" layoutInCell="1" allowOverlap="1" wp14:anchorId="3CBBBCAD" wp14:editId="11A7178A">
                  <wp:simplePos x="0" y="0"/>
                  <wp:positionH relativeFrom="column">
                    <wp:posOffset>1965960</wp:posOffset>
                  </wp:positionH>
                  <wp:positionV relativeFrom="paragraph">
                    <wp:posOffset>213995</wp:posOffset>
                  </wp:positionV>
                  <wp:extent cx="1133475" cy="752475"/>
                  <wp:effectExtent l="0" t="0" r="9525" b="9525"/>
                  <wp:wrapNone/>
                  <wp:docPr id="398" name="Image 398" descr="http://static1.assistancescolaire.com/6/images/mc_a37i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tatic1.assistancescolaire.com/6/images/mc_a37i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0625C">
              <w:rPr>
                <w:rFonts w:ascii="Arial" w:hAnsi="Arial" w:cs="Arial"/>
                <w:b/>
                <w:sz w:val="28"/>
                <w:szCs w:val="44"/>
              </w:rPr>
              <w:t>Axe de symétrie</w:t>
            </w:r>
          </w:p>
        </w:tc>
        <w:tc>
          <w:tcPr>
            <w:tcW w:w="22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6833F3B" w14:textId="77777777" w:rsidR="00544E56" w:rsidRDefault="00544E56" w:rsidP="002E1ABE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color w:val="0044CC"/>
                <w:lang w:eastAsia="fr-CA"/>
              </w:rPr>
              <w:drawing>
                <wp:anchor distT="0" distB="0" distL="114300" distR="114300" simplePos="0" relativeHeight="251906048" behindDoc="0" locked="0" layoutInCell="1" allowOverlap="1" wp14:anchorId="6DB130A2" wp14:editId="41A3B6FB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36195</wp:posOffset>
                  </wp:positionV>
                  <wp:extent cx="704850" cy="711200"/>
                  <wp:effectExtent l="0" t="0" r="0" b="0"/>
                  <wp:wrapNone/>
                  <wp:docPr id="399" name="Image 399" descr="http://ts2.mm.bing.net/th?id=H.4962737110387225&amp;w=146&amp;h=147&amp;c=7&amp;rs=1&amp;url=http%3a%2f%2fw3.uqo.ca%2fmat3293a%2fOT3-1translation_rotation_reflexion.htm&amp;pid=1.7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ts2.mm.bing.net/th?id=H.4962737110387225&amp;w=146&amp;h=147&amp;c=7&amp;rs=1&amp;url=http%3a%2f%2fw3.uqo.ca%2fmat3293a%2fOT3-1translation_rotation_reflexion.htm&amp;pid=1.7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1D9420" w14:textId="77777777" w:rsidR="00544E56" w:rsidRDefault="00544E56" w:rsidP="002E1ABE">
            <w:pPr>
              <w:jc w:val="both"/>
              <w:rPr>
                <w:rFonts w:ascii="Arial" w:hAnsi="Arial" w:cs="Arial"/>
                <w:sz w:val="24"/>
              </w:rPr>
            </w:pPr>
          </w:p>
          <w:p w14:paraId="6DC8535C" w14:textId="77777777" w:rsidR="00544E56" w:rsidRDefault="00544E56" w:rsidP="002E1ABE">
            <w:pPr>
              <w:jc w:val="both"/>
              <w:rPr>
                <w:rFonts w:ascii="Arial" w:hAnsi="Arial" w:cs="Arial"/>
                <w:sz w:val="24"/>
              </w:rPr>
            </w:pPr>
          </w:p>
          <w:p w14:paraId="3932D20E" w14:textId="77777777" w:rsidR="00544E56" w:rsidRDefault="00544E56" w:rsidP="002E1ABE">
            <w:pPr>
              <w:jc w:val="both"/>
              <w:rPr>
                <w:rFonts w:ascii="Arial" w:hAnsi="Arial" w:cs="Arial"/>
                <w:sz w:val="24"/>
              </w:rPr>
            </w:pPr>
          </w:p>
          <w:p w14:paraId="4B05AF65" w14:textId="739885F6" w:rsidR="00544E56" w:rsidRDefault="00544E56" w:rsidP="00E051BD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3685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0AF85E3" w14:textId="77777777" w:rsidR="00544E56" w:rsidRDefault="00544E56" w:rsidP="002E1ABE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Droite par rapport à laquelle s’effectue la réflexion.</w:t>
            </w:r>
          </w:p>
          <w:p w14:paraId="28B032FA" w14:textId="77777777" w:rsidR="00544E56" w:rsidRDefault="00544E56" w:rsidP="002E1ABE">
            <w:pPr>
              <w:rPr>
                <w:rFonts w:ascii="Arial" w:hAnsi="Arial" w:cs="Arial"/>
                <w:sz w:val="24"/>
              </w:rPr>
            </w:pPr>
          </w:p>
          <w:p w14:paraId="0AA06EAD" w14:textId="77777777" w:rsidR="00544E56" w:rsidRDefault="00544E56" w:rsidP="002E1ABE">
            <w:pPr>
              <w:rPr>
                <w:rFonts w:ascii="Arial" w:hAnsi="Arial" w:cs="Arial"/>
                <w:sz w:val="24"/>
              </w:rPr>
            </w:pPr>
          </w:p>
          <w:p w14:paraId="47C28BC2" w14:textId="75DF8F5A" w:rsidR="00544E56" w:rsidRDefault="00544E56" w:rsidP="002E1ABE">
            <w:pPr>
              <w:rPr>
                <w:rFonts w:ascii="Arial" w:hAnsi="Arial" w:cs="Arial"/>
                <w:sz w:val="24"/>
              </w:rPr>
            </w:pPr>
          </w:p>
          <w:p w14:paraId="5C349FEA" w14:textId="77777777" w:rsidR="00544E56" w:rsidRDefault="00544E56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Droite qui permet de séparer une figure en deux parties égales.</w:t>
            </w:r>
          </w:p>
          <w:p w14:paraId="1EB4AAF3" w14:textId="77777777" w:rsidR="00544E56" w:rsidRDefault="00544E56" w:rsidP="00E051BD">
            <w:pPr>
              <w:rPr>
                <w:rFonts w:ascii="Arial" w:hAnsi="Arial" w:cs="Arial"/>
                <w:sz w:val="24"/>
              </w:rPr>
            </w:pPr>
          </w:p>
          <w:p w14:paraId="34269B25" w14:textId="0D787210" w:rsidR="00CB0328" w:rsidRPr="00B967D9" w:rsidRDefault="00CB0328" w:rsidP="00E051B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38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81AB208" w14:textId="174B83CD" w:rsidR="00CB0328" w:rsidRPr="00B967D9" w:rsidRDefault="00CB0328" w:rsidP="00E051BD">
            <w:pPr>
              <w:rPr>
                <w:rFonts w:ascii="Arial" w:hAnsi="Arial" w:cs="Arial"/>
                <w:sz w:val="24"/>
              </w:rPr>
            </w:pPr>
          </w:p>
        </w:tc>
      </w:tr>
      <w:tr w:rsidR="00CB0328" w:rsidRPr="00B967D9" w14:paraId="6B661ADB" w14:textId="77777777" w:rsidTr="00CB0328">
        <w:tc>
          <w:tcPr>
            <w:tcW w:w="322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7213320" w14:textId="5FB33E4C" w:rsidR="00CB0328" w:rsidRPr="00C0625C" w:rsidRDefault="00CB0328" w:rsidP="00496475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44"/>
              </w:rPr>
            </w:pPr>
            <w:r w:rsidRPr="00C0625C">
              <w:rPr>
                <w:rFonts w:ascii="Arial" w:hAnsi="Arial" w:cs="Arial"/>
                <w:b/>
                <w:sz w:val="28"/>
                <w:szCs w:val="44"/>
              </w:rPr>
              <w:t>Réflexion</w:t>
            </w:r>
          </w:p>
          <w:p w14:paraId="1812071C" w14:textId="77777777" w:rsidR="00CB0328" w:rsidRPr="00C0625C" w:rsidRDefault="00CB0328" w:rsidP="00CB0328">
            <w:pPr>
              <w:rPr>
                <w:rFonts w:ascii="Arial" w:hAnsi="Arial" w:cs="Arial"/>
                <w:b/>
                <w:sz w:val="28"/>
                <w:szCs w:val="44"/>
              </w:rPr>
            </w:pPr>
          </w:p>
          <w:p w14:paraId="5EE94F7A" w14:textId="77777777" w:rsidR="00CB0328" w:rsidRPr="00C0625C" w:rsidRDefault="00CB0328" w:rsidP="00CB0328">
            <w:pPr>
              <w:rPr>
                <w:rFonts w:ascii="Arial" w:hAnsi="Arial" w:cs="Arial"/>
                <w:b/>
                <w:sz w:val="28"/>
                <w:szCs w:val="44"/>
              </w:rPr>
            </w:pPr>
          </w:p>
        </w:tc>
        <w:tc>
          <w:tcPr>
            <w:tcW w:w="5386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5BF6E7F" w14:textId="77777777" w:rsidR="002B78E6" w:rsidRDefault="00CB0328" w:rsidP="002E1ABE">
            <w:pPr>
              <w:jc w:val="both"/>
              <w:rPr>
                <w:rFonts w:ascii="Arial" w:hAnsi="Arial" w:cs="Arial"/>
                <w:noProof/>
                <w:sz w:val="24"/>
                <w:lang w:eastAsia="fr-CA"/>
              </w:rPr>
            </w:pPr>
            <w:r w:rsidRPr="00CB0328">
              <w:rPr>
                <w:rFonts w:ascii="Arial" w:hAnsi="Arial" w:cs="Arial"/>
                <w:noProof/>
                <w:sz w:val="24"/>
                <w:lang w:eastAsia="fr-CA"/>
              </w:rPr>
              <w:t>Transformation géométrique</w:t>
            </w:r>
            <w:r w:rsidR="002B78E6">
              <w:rPr>
                <w:rFonts w:ascii="Arial" w:hAnsi="Arial" w:cs="Arial"/>
                <w:noProof/>
                <w:sz w:val="24"/>
                <w:lang w:eastAsia="fr-CA"/>
              </w:rPr>
              <w:t xml:space="preserve"> qui associe une figure image à une figure initiale. </w:t>
            </w:r>
          </w:p>
          <w:p w14:paraId="0EEC12BD" w14:textId="77777777" w:rsidR="002B78E6" w:rsidRDefault="002B78E6" w:rsidP="002E1ABE">
            <w:pPr>
              <w:jc w:val="both"/>
              <w:rPr>
                <w:rFonts w:ascii="Arial" w:hAnsi="Arial" w:cs="Arial"/>
                <w:noProof/>
                <w:sz w:val="24"/>
                <w:lang w:eastAsia="fr-CA"/>
              </w:rPr>
            </w:pPr>
          </w:p>
          <w:p w14:paraId="379AF1C8" w14:textId="4BFEF439" w:rsidR="00CB0328" w:rsidRDefault="002B78E6" w:rsidP="002E1ABE">
            <w:pPr>
              <w:jc w:val="both"/>
              <w:rPr>
                <w:rFonts w:ascii="Arial" w:hAnsi="Arial" w:cs="Arial"/>
                <w:noProof/>
                <w:color w:val="0044CC"/>
                <w:lang w:eastAsia="fr-CA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t xml:space="preserve">Les deux figures sont symétriques par rapport à une droite appelée </w:t>
            </w:r>
            <w:r w:rsidRPr="002B78E6">
              <w:rPr>
                <w:rFonts w:ascii="Arial" w:hAnsi="Arial" w:cs="Arial"/>
                <w:b/>
                <w:noProof/>
                <w:sz w:val="24"/>
                <w:lang w:eastAsia="fr-CA"/>
              </w:rPr>
              <w:t>axe de réflexion</w: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w:t>.</w:t>
            </w:r>
          </w:p>
        </w:tc>
        <w:tc>
          <w:tcPr>
            <w:tcW w:w="56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E3A662A" w14:textId="77777777" w:rsidR="00CB0328" w:rsidRDefault="00CB0328" w:rsidP="002E1AB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38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762A3FA" w14:textId="77777777" w:rsidR="00CB0328" w:rsidRPr="00CB0328" w:rsidRDefault="00CB0328" w:rsidP="00CB0328">
            <w:pPr>
              <w:rPr>
                <w:rFonts w:ascii="Arial" w:hAnsi="Arial" w:cs="Arial"/>
                <w:sz w:val="28"/>
              </w:rPr>
            </w:pPr>
            <w:r w:rsidRPr="00CB0328"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21DD80FD" wp14:editId="49AA20AF">
                      <wp:simplePos x="0" y="0"/>
                      <wp:positionH relativeFrom="column">
                        <wp:posOffset>1519555</wp:posOffset>
                      </wp:positionH>
                      <wp:positionV relativeFrom="paragraph">
                        <wp:posOffset>258445</wp:posOffset>
                      </wp:positionV>
                      <wp:extent cx="274320" cy="281940"/>
                      <wp:effectExtent l="0" t="0" r="0" b="3810"/>
                      <wp:wrapNone/>
                      <wp:docPr id="60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281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FA4CD8" w14:textId="77777777" w:rsidR="008F15AB" w:rsidRDefault="008F15AB" w:rsidP="00CB0328">
                                  <w: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0" type="#_x0000_t202" style="position:absolute;margin-left:119.65pt;margin-top:20.35pt;width:21.6pt;height:22.2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" stroked="f">
                      <v:textbox>
                        <w:txbxContent>
                          <w:p w14:paraId="02FA4CD8" w14:textId="77777777" w:rsidR="008F15AB" w:rsidRDefault="008F15AB" w:rsidP="00CB0328">
                            <w:r>
                              <w:t>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B0328">
              <w:rPr>
                <w:rFonts w:ascii="Arial" w:hAnsi="Arial" w:cs="Arial"/>
                <w:sz w:val="24"/>
              </w:rPr>
              <w:t>Effectue la réflexion de cette figure par l’axe de réflexion S </w:t>
            </w:r>
            <w:r w:rsidRPr="00CB0328">
              <w:rPr>
                <w:rFonts w:ascii="Arial" w:hAnsi="Arial" w:cs="Arial"/>
                <w:sz w:val="28"/>
              </w:rPr>
              <w:t>:</w:t>
            </w:r>
          </w:p>
          <w:p w14:paraId="7E399FC9" w14:textId="77777777" w:rsidR="00CB0328" w:rsidRDefault="00CB0328" w:rsidP="00CB0328">
            <w:pPr>
              <w:rPr>
                <w:rFonts w:ascii="Arial" w:hAnsi="Arial" w:cs="Arial"/>
                <w:sz w:val="24"/>
              </w:rPr>
            </w:pPr>
          </w:p>
          <w:tbl>
            <w:tblPr>
              <w:tblW w:w="5137" w:type="dxa"/>
              <w:jc w:val="righ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857"/>
              <w:gridCol w:w="856"/>
              <w:gridCol w:w="856"/>
              <w:gridCol w:w="856"/>
              <w:gridCol w:w="856"/>
              <w:gridCol w:w="856"/>
            </w:tblGrid>
            <w:tr w:rsidR="00CB0328" w:rsidRPr="00507098" w14:paraId="2705A8D6" w14:textId="77777777" w:rsidTr="009F59FB">
              <w:trPr>
                <w:trHeight w:val="460"/>
                <w:jc w:val="right"/>
              </w:trPr>
              <w:tc>
                <w:tcPr>
                  <w:tcW w:w="85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3B3DD6E" w14:textId="77777777" w:rsidR="00CB0328" w:rsidRPr="00000991" w:rsidRDefault="00CB0328" w:rsidP="009F59FB">
                  <w:pPr>
                    <w:rPr>
                      <w:sz w:val="28"/>
                    </w:rPr>
                  </w:pPr>
                </w:p>
              </w:tc>
              <w:tc>
                <w:tcPr>
                  <w:tcW w:w="856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  <w:shd w:val="clear" w:color="auto" w:fill="548DD4" w:themeFill="text2" w:themeFillTint="99"/>
                </w:tcPr>
                <w:p w14:paraId="26427EBC" w14:textId="77777777" w:rsidR="00CB0328" w:rsidRPr="00000991" w:rsidRDefault="00CB0328" w:rsidP="009F59FB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856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single" w:sz="18" w:space="0" w:color="000000" w:themeColor="text1"/>
                  </w:tcBorders>
                  <w:shd w:val="clear" w:color="auto" w:fill="548DD4" w:themeFill="text2" w:themeFillTint="99"/>
                </w:tcPr>
                <w:p w14:paraId="6004A77F" w14:textId="77777777" w:rsidR="00CB0328" w:rsidRPr="00000991" w:rsidRDefault="00CB0328" w:rsidP="009F59FB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856" w:type="dxa"/>
                  <w:tcBorders>
                    <w:top w:val="dashed" w:sz="4" w:space="0" w:color="808080"/>
                    <w:left w:val="single" w:sz="18" w:space="0" w:color="000000" w:themeColor="text1"/>
                    <w:bottom w:val="dashed" w:sz="4" w:space="0" w:color="808080"/>
                    <w:right w:val="dashed" w:sz="4" w:space="0" w:color="808080"/>
                  </w:tcBorders>
                </w:tcPr>
                <w:p w14:paraId="2D9A8BA1" w14:textId="77777777" w:rsidR="00CB0328" w:rsidRPr="00000991" w:rsidRDefault="00CB0328" w:rsidP="009F59FB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856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CEB66D3" w14:textId="77777777" w:rsidR="00CB0328" w:rsidRPr="00000991" w:rsidRDefault="00CB0328" w:rsidP="009F59FB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856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DD45D22" w14:textId="77777777" w:rsidR="00CB0328" w:rsidRPr="00000991" w:rsidRDefault="00CB0328" w:rsidP="009F59FB">
                  <w:pPr>
                    <w:jc w:val="center"/>
                    <w:rPr>
                      <w:sz w:val="28"/>
                    </w:rPr>
                  </w:pPr>
                </w:p>
              </w:tc>
            </w:tr>
            <w:tr w:rsidR="00CB0328" w:rsidRPr="00507098" w14:paraId="6F656569" w14:textId="77777777" w:rsidTr="009F59FB">
              <w:trPr>
                <w:trHeight w:val="368"/>
                <w:jc w:val="right"/>
              </w:trPr>
              <w:tc>
                <w:tcPr>
                  <w:tcW w:w="85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  <w:shd w:val="clear" w:color="auto" w:fill="548DD4" w:themeFill="text2" w:themeFillTint="99"/>
                </w:tcPr>
                <w:p w14:paraId="1F2AD829" w14:textId="77777777" w:rsidR="00CB0328" w:rsidRPr="00000991" w:rsidRDefault="00CB0328" w:rsidP="009F59FB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856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  <w:shd w:val="clear" w:color="auto" w:fill="548DD4" w:themeFill="text2" w:themeFillTint="99"/>
                </w:tcPr>
                <w:p w14:paraId="49B35C22" w14:textId="77777777" w:rsidR="00CB0328" w:rsidRPr="00000991" w:rsidRDefault="00CB0328" w:rsidP="009F59FB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856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single" w:sz="18" w:space="0" w:color="000000" w:themeColor="text1"/>
                  </w:tcBorders>
                </w:tcPr>
                <w:p w14:paraId="00E269E2" w14:textId="77777777" w:rsidR="00CB0328" w:rsidRPr="00000991" w:rsidRDefault="00CB0328" w:rsidP="009F59FB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856" w:type="dxa"/>
                  <w:tcBorders>
                    <w:top w:val="dashed" w:sz="4" w:space="0" w:color="808080"/>
                    <w:left w:val="single" w:sz="18" w:space="0" w:color="000000" w:themeColor="text1"/>
                    <w:bottom w:val="dashed" w:sz="4" w:space="0" w:color="808080"/>
                    <w:right w:val="dashed" w:sz="4" w:space="0" w:color="808080"/>
                  </w:tcBorders>
                </w:tcPr>
                <w:p w14:paraId="0904BB4D" w14:textId="77777777" w:rsidR="00CB0328" w:rsidRPr="00000991" w:rsidRDefault="00CB0328" w:rsidP="009F59FB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856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592354B" w14:textId="77777777" w:rsidR="00CB0328" w:rsidRPr="00000991" w:rsidRDefault="00CB0328" w:rsidP="009F59FB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856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51345B1" w14:textId="77777777" w:rsidR="00CB0328" w:rsidRPr="00000991" w:rsidRDefault="00CB0328" w:rsidP="009F59FB">
                  <w:pPr>
                    <w:jc w:val="center"/>
                    <w:rPr>
                      <w:sz w:val="28"/>
                    </w:rPr>
                  </w:pPr>
                </w:p>
              </w:tc>
            </w:tr>
            <w:tr w:rsidR="00CB0328" w:rsidRPr="00507098" w14:paraId="1090E63E" w14:textId="77777777" w:rsidTr="009F59FB">
              <w:trPr>
                <w:trHeight w:val="417"/>
                <w:jc w:val="right"/>
              </w:trPr>
              <w:tc>
                <w:tcPr>
                  <w:tcW w:w="85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  <w:shd w:val="clear" w:color="auto" w:fill="548DD4" w:themeFill="text2" w:themeFillTint="99"/>
                </w:tcPr>
                <w:p w14:paraId="1FF067FE" w14:textId="77777777" w:rsidR="00CB0328" w:rsidRPr="00000991" w:rsidRDefault="00CB0328" w:rsidP="009F59FB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856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4D23A49" w14:textId="77777777" w:rsidR="00CB0328" w:rsidRPr="00000991" w:rsidRDefault="00CB0328" w:rsidP="009F59FB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856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single" w:sz="18" w:space="0" w:color="000000" w:themeColor="text1"/>
                  </w:tcBorders>
                </w:tcPr>
                <w:p w14:paraId="7012F981" w14:textId="77777777" w:rsidR="00CB0328" w:rsidRPr="00000991" w:rsidRDefault="00CB0328" w:rsidP="009F59FB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856" w:type="dxa"/>
                  <w:tcBorders>
                    <w:top w:val="dashed" w:sz="4" w:space="0" w:color="808080"/>
                    <w:left w:val="single" w:sz="18" w:space="0" w:color="000000" w:themeColor="text1"/>
                    <w:bottom w:val="dashed" w:sz="4" w:space="0" w:color="808080"/>
                    <w:right w:val="dashed" w:sz="4" w:space="0" w:color="808080"/>
                  </w:tcBorders>
                </w:tcPr>
                <w:p w14:paraId="22FAB4CA" w14:textId="77777777" w:rsidR="00CB0328" w:rsidRPr="00000991" w:rsidRDefault="00CB0328" w:rsidP="009F59FB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856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6F664A8" w14:textId="77777777" w:rsidR="00CB0328" w:rsidRPr="00000991" w:rsidRDefault="00CB0328" w:rsidP="009F59FB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856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5802825" w14:textId="77777777" w:rsidR="00CB0328" w:rsidRPr="00000991" w:rsidRDefault="00CB0328" w:rsidP="009F59FB">
                  <w:pPr>
                    <w:jc w:val="center"/>
                    <w:rPr>
                      <w:sz w:val="28"/>
                    </w:rPr>
                  </w:pPr>
                </w:p>
              </w:tc>
            </w:tr>
          </w:tbl>
          <w:p w14:paraId="316E314D" w14:textId="77777777" w:rsidR="00CB0328" w:rsidRPr="00CB0328" w:rsidRDefault="00CB0328" w:rsidP="00E051BD">
            <w:pPr>
              <w:rPr>
                <w:rFonts w:ascii="Arial" w:hAnsi="Arial" w:cs="Arial"/>
                <w:noProof/>
                <w:sz w:val="24"/>
              </w:rPr>
            </w:pPr>
          </w:p>
        </w:tc>
      </w:tr>
    </w:tbl>
    <w:p w14:paraId="0D800F96" w14:textId="77777777" w:rsidR="00540407" w:rsidRDefault="00540407" w:rsidP="00D663F1">
      <w:pPr>
        <w:rPr>
          <w:rFonts w:ascii="Arial" w:hAnsi="Arial" w:cs="Arial"/>
          <w:sz w:val="24"/>
        </w:rPr>
      </w:pPr>
    </w:p>
    <w:p w14:paraId="64E4EC78" w14:textId="77777777" w:rsidR="008C1A8C" w:rsidRDefault="008C1A8C" w:rsidP="00D663F1">
      <w:pPr>
        <w:rPr>
          <w:rFonts w:ascii="Arial" w:hAnsi="Arial" w:cs="Arial"/>
          <w:sz w:val="24"/>
        </w:rPr>
      </w:pPr>
    </w:p>
    <w:p w14:paraId="04E2B859" w14:textId="77777777" w:rsidR="00540407" w:rsidRDefault="00540407" w:rsidP="00540407">
      <w:pPr>
        <w:jc w:val="center"/>
        <w:rPr>
          <w:rFonts w:ascii="Arial" w:hAnsi="Arial" w:cs="Arial"/>
          <w:sz w:val="24"/>
        </w:rPr>
      </w:pPr>
    </w:p>
    <w:p w14:paraId="08C6F36B" w14:textId="77777777" w:rsidR="000C0137" w:rsidRDefault="000C0137" w:rsidP="00540407">
      <w:pPr>
        <w:jc w:val="center"/>
        <w:rPr>
          <w:rFonts w:ascii="Arial" w:hAnsi="Arial" w:cs="Arial"/>
          <w:sz w:val="24"/>
        </w:rPr>
        <w:sectPr w:rsidR="000C0137" w:rsidSect="00963ADD">
          <w:headerReference w:type="default" r:id="rId54"/>
          <w:pgSz w:w="15840" w:h="12240" w:orient="landscape"/>
          <w:pgMar w:top="1134" w:right="851" w:bottom="737" w:left="737" w:header="227" w:footer="709" w:gutter="0"/>
          <w:cols w:space="708"/>
          <w:docGrid w:linePitch="360"/>
        </w:sectPr>
      </w:pPr>
    </w:p>
    <w:p w14:paraId="5375157B" w14:textId="77777777" w:rsidR="00540407" w:rsidRDefault="00540407" w:rsidP="00540407">
      <w:pPr>
        <w:jc w:val="center"/>
        <w:rPr>
          <w:rFonts w:ascii="Arial" w:hAnsi="Arial" w:cs="Arial"/>
          <w:sz w:val="24"/>
        </w:rPr>
      </w:pPr>
    </w:p>
    <w:p w14:paraId="4DC5DFB5" w14:textId="77777777" w:rsidR="00540407" w:rsidRDefault="00540407" w:rsidP="00540407">
      <w:pPr>
        <w:jc w:val="center"/>
        <w:rPr>
          <w:rFonts w:ascii="Arial" w:hAnsi="Arial" w:cs="Arial"/>
          <w:sz w:val="24"/>
        </w:rPr>
      </w:pPr>
    </w:p>
    <w:p w14:paraId="3B23FC4B" w14:textId="03B642F6" w:rsidR="004E3517" w:rsidRDefault="004E3517" w:rsidP="00540407">
      <w:pPr>
        <w:jc w:val="center"/>
        <w:rPr>
          <w:rFonts w:ascii="Arial" w:hAnsi="Arial" w:cs="Arial"/>
          <w:sz w:val="24"/>
        </w:rPr>
      </w:pPr>
    </w:p>
    <w:p w14:paraId="6E92A568" w14:textId="02337F88" w:rsidR="004E3517" w:rsidRDefault="008E6099" w:rsidP="00540407">
      <w:pPr>
        <w:jc w:val="center"/>
        <w:rPr>
          <w:rFonts w:ascii="Arial" w:hAnsi="Arial" w:cs="Arial"/>
          <w:sz w:val="24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0A2669DF" wp14:editId="0CB045AC">
                <wp:simplePos x="0" y="0"/>
                <wp:positionH relativeFrom="column">
                  <wp:posOffset>358140</wp:posOffset>
                </wp:positionH>
                <wp:positionV relativeFrom="paragraph">
                  <wp:posOffset>271145</wp:posOffset>
                </wp:positionV>
                <wp:extent cx="8561705" cy="1308735"/>
                <wp:effectExtent l="0" t="0" r="0" b="5715"/>
                <wp:wrapNone/>
                <wp:docPr id="335" name="Zone de text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1705" cy="130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4EEC1E" w14:textId="524815D1" w:rsidR="008F15AB" w:rsidRPr="008E6099" w:rsidRDefault="008F15AB" w:rsidP="008E6099">
                            <w:pPr>
                              <w:pStyle w:val="Sansinterligne"/>
                              <w:jc w:val="center"/>
                              <w:rPr>
                                <w:rFonts w:ascii="Broadway" w:hAnsi="Broadway" w:cs="Arial"/>
                                <w:b/>
                                <w:color w:val="FFA015"/>
                                <w:sz w:val="1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oadway" w:hAnsi="Broadway" w:cs="Arial"/>
                                <w:b/>
                                <w:color w:val="FFA015"/>
                                <w:sz w:val="1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Mesure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5" o:spid="_x0000_s1051" type="#_x0000_t202" style="position:absolute;left:0;text-align:left;margin-left:28.2pt;margin-top:21.35pt;width:674.15pt;height:103.0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" filled="f" stroked="f">
                <v:textbox>
                  <w:txbxContent>
                    <w:p w14:paraId="644EEC1E" w14:textId="524815D1" w:rsidR="008F15AB" w:rsidRPr="008E6099" w:rsidRDefault="008F15AB" w:rsidP="008E6099">
                      <w:pPr>
                        <w:pStyle w:val="Sansinterligne"/>
                        <w:jc w:val="center"/>
                        <w:rPr>
                          <w:rFonts w:ascii="Broadway" w:hAnsi="Broadway" w:cs="Arial"/>
                          <w:b/>
                          <w:color w:val="FFA015"/>
                          <w:sz w:val="1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oadway" w:hAnsi="Broadway" w:cs="Arial"/>
                          <w:b/>
                          <w:color w:val="FFA015"/>
                          <w:sz w:val="1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Mesure</w:t>
                      </w:r>
                    </w:p>
                  </w:txbxContent>
                </v:textbox>
              </v:shape>
            </w:pict>
          </mc:Fallback>
        </mc:AlternateContent>
      </w:r>
    </w:p>
    <w:p w14:paraId="0AE070A9" w14:textId="77777777" w:rsidR="005D5623" w:rsidRDefault="005D5623" w:rsidP="00540407">
      <w:pPr>
        <w:jc w:val="center"/>
        <w:rPr>
          <w:rFonts w:ascii="Arial" w:hAnsi="Arial" w:cs="Arial"/>
          <w:sz w:val="24"/>
        </w:rPr>
      </w:pPr>
    </w:p>
    <w:p w14:paraId="5F4EA9D5" w14:textId="77777777" w:rsidR="005D5623" w:rsidRDefault="005D5623" w:rsidP="00540407">
      <w:pPr>
        <w:jc w:val="center"/>
        <w:rPr>
          <w:rFonts w:ascii="Arial" w:hAnsi="Arial" w:cs="Arial"/>
          <w:sz w:val="24"/>
        </w:rPr>
      </w:pPr>
    </w:p>
    <w:p w14:paraId="67D6312F" w14:textId="77777777" w:rsidR="00540407" w:rsidRDefault="00540407" w:rsidP="00540407">
      <w:pPr>
        <w:jc w:val="center"/>
        <w:rPr>
          <w:rFonts w:ascii="Arial" w:hAnsi="Arial" w:cs="Arial"/>
          <w:sz w:val="24"/>
        </w:rPr>
      </w:pPr>
    </w:p>
    <w:p w14:paraId="4204AF30" w14:textId="677DB9BB" w:rsidR="006B206F" w:rsidRPr="00B050D7" w:rsidRDefault="00375380" w:rsidP="00360459">
      <w:pPr>
        <w:rPr>
          <w:rFonts w:ascii="Ravie" w:hAnsi="Ravie" w:cs="Arial"/>
          <w:sz w:val="120"/>
          <w:szCs w:val="120"/>
        </w:rPr>
      </w:pPr>
      <w:r>
        <w:rPr>
          <w:rFonts w:ascii="Arial" w:hAnsi="Arial" w:cs="Arial"/>
          <w:noProof/>
          <w:sz w:val="24"/>
          <w:lang w:eastAsia="fr-CA"/>
        </w:rPr>
        <mc:AlternateContent>
          <mc:Choice Requires="wpg">
            <w:drawing>
              <wp:anchor distT="0" distB="0" distL="114300" distR="114300" simplePos="0" relativeHeight="252173312" behindDoc="0" locked="0" layoutInCell="1" allowOverlap="1" wp14:anchorId="24A22E38" wp14:editId="742FC358">
                <wp:simplePos x="0" y="0"/>
                <wp:positionH relativeFrom="column">
                  <wp:posOffset>2737485</wp:posOffset>
                </wp:positionH>
                <wp:positionV relativeFrom="paragraph">
                  <wp:posOffset>596900</wp:posOffset>
                </wp:positionV>
                <wp:extent cx="3916680" cy="2148840"/>
                <wp:effectExtent l="0" t="0" r="7620" b="3810"/>
                <wp:wrapSquare wrapText="bothSides"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6680" cy="2148840"/>
                          <a:chOff x="0" y="0"/>
                          <a:chExt cx="2613660" cy="960120"/>
                        </a:xfrm>
                      </wpg:grpSpPr>
                      <pic:pic xmlns:pic="http://schemas.openxmlformats.org/drawingml/2006/picture">
                        <pic:nvPicPr>
                          <pic:cNvPr id="17" name="Image 17" descr="http://coloriage.estaticos.org/dessins/coloriage/compas.gif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4960" y="0"/>
                            <a:ext cx="102870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8580"/>
                            <a:ext cx="1668780" cy="670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0" o:spid="_x0000_s1026" style="position:absolute;margin-left:215.55pt;margin-top:47pt;width:308.4pt;height:169.2pt;z-index:252173312" coordsize="26136,9601" o:gfxdata="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">
                <v:shape id="Image 17" o:spid="_x0000_s1027" type="#_x0000_t75" alt="http://coloriage.estaticos.org/dessins/coloriage/compas.gif" style="position:absolute;left:15849;width:10287;height:9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ISTXDAAAA2wAAAA8AAABkcnMvZG93bnJldi54bWxET0trwkAQvhf6H5Yp9FY3lWI1uoqkhOql&#10;+Dp4HLLTJJidDdnNw/76riB4m4/vOYvVYCrRUeNKywreRxEI4szqknMFp2P6NgXhPLLGyjIpuJKD&#10;1fL5aYGxtj3vqTv4XIQQdjEqKLyvYyldVpBBN7I1ceB+bWPQB9jkUjfYh3BTyXEUTaTBkkNDgTUl&#10;BWWXQ2sUnH8qnM6SvfxLv763k/6y+2j1TqnXl2E9B+Fp8A/x3b3RYf4n3H4JB8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khJNcMAAADbAAAADwAAAAAAAAAAAAAAAACf&#10;AgAAZHJzL2Rvd25yZXYueG1sUEsFBgAAAAAEAAQA9wAAAI8DAAAAAA==&#10;">
                  <v:imagedata r:id="rId61" o:title="compas"/>
                  <v:path arrowok="t"/>
                </v:shape>
                <v:shape id="Image 18" o:spid="_x0000_s1028" type="#_x0000_t75" style="position:absolute;top:685;width:16687;height:6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FhTbCAAAA2wAAAA8AAABkcnMvZG93bnJldi54bWxEj0+LwjAQxe+C3yGM4E1TuyhLNYrICnta&#10;8A/sdWjGpthMShNr99s7hwVvM7w37/1msxt8o3rqYh3YwGKegSIug625MnC9HGefoGJCttgEJgN/&#10;FGG3HY82WNjw5BP151QpCeFYoAGXUltoHUtHHuM8tMSi3ULnMcnaVdp2+JRw3+g8y1baY83S4LCl&#10;g6Pyfn54A1/96qKX+Qe7X6R6eRx+9vnhYcx0MuzXoBIN6W3+v/62gi+w8osMoL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RYU2wgAAANsAAAAPAAAAAAAAAAAAAAAAAJ8C&#10;AABkcnMvZG93bnJldi54bWxQSwUGAAAAAAQABAD3AAAAjgMAAAAA&#10;">
                  <v:imagedata r:id="rId62" o:title=""/>
                  <v:path arrowok="t"/>
                </v:shape>
                <w10:wrap type="square"/>
              </v:group>
            </w:pict>
          </mc:Fallback>
        </mc:AlternateContent>
      </w:r>
      <w:r w:rsidR="00540407" w:rsidRPr="004E3517">
        <w:rPr>
          <w:rFonts w:ascii="Ravie" w:hAnsi="Ravie" w:cs="Arial"/>
          <w:sz w:val="120"/>
          <w:szCs w:val="120"/>
        </w:rPr>
        <w:br w:type="page"/>
      </w:r>
      <w:r w:rsidR="006B206F" w:rsidRPr="00360459">
        <w:rPr>
          <w:rFonts w:ascii="Arial" w:hAnsi="Arial" w:cs="Arial"/>
          <w:b/>
          <w:sz w:val="36"/>
        </w:rPr>
        <w:lastRenderedPageBreak/>
        <w:t xml:space="preserve">Table des matières </w:t>
      </w:r>
    </w:p>
    <w:p w14:paraId="48C19B94" w14:textId="4F9C0A6E" w:rsidR="006B206F" w:rsidRPr="00767F55" w:rsidRDefault="00B050D7" w:rsidP="006B206F">
      <w:pPr>
        <w:pStyle w:val="Sansinterligne"/>
        <w:jc w:val="center"/>
        <w:rPr>
          <w:rFonts w:ascii="Arial" w:hAnsi="Arial" w:cs="Arial"/>
          <w:b/>
          <w:sz w:val="28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731B70DD" wp14:editId="002C0F7F">
                <wp:simplePos x="0" y="0"/>
                <wp:positionH relativeFrom="margin">
                  <wp:posOffset>1111250</wp:posOffset>
                </wp:positionH>
                <wp:positionV relativeFrom="paragraph">
                  <wp:posOffset>-717146</wp:posOffset>
                </wp:positionV>
                <wp:extent cx="6494145" cy="1214755"/>
                <wp:effectExtent l="0" t="0" r="0" b="444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4145" cy="1214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3E6C4CF" w14:textId="77777777" w:rsidR="008F15AB" w:rsidRPr="00B050D7" w:rsidRDefault="008F15AB" w:rsidP="00B050D7">
                            <w:pPr>
                              <w:pStyle w:val="Sansinterligne"/>
                              <w:jc w:val="center"/>
                              <w:rPr>
                                <w:rFonts w:ascii="Broadway" w:hAnsi="Broadway" w:cs="Arial"/>
                                <w:b/>
                                <w:color w:val="FFA015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50D7">
                              <w:rPr>
                                <w:rFonts w:ascii="Broadway" w:hAnsi="Broadway" w:cs="Arial"/>
                                <w:b/>
                                <w:color w:val="FFA015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Mesure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87.5pt;margin-top:-56.45pt;width:511.35pt;height:95.65pt;z-index:25225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" filled="f" stroked="f">
                <v:textbox>
                  <w:txbxContent>
                    <w:p w14:paraId="23E6C4CF" w14:textId="77777777" w:rsidR="008F15AB" w:rsidRPr="00B050D7" w:rsidRDefault="008F15AB" w:rsidP="00B050D7">
                      <w:pPr>
                        <w:pStyle w:val="Sansinterligne"/>
                        <w:jc w:val="center"/>
                        <w:rPr>
                          <w:rFonts w:ascii="Broadway" w:hAnsi="Broadway" w:cs="Arial"/>
                          <w:b/>
                          <w:color w:val="FFA015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50D7">
                        <w:rPr>
                          <w:rFonts w:ascii="Broadway" w:hAnsi="Broadway" w:cs="Arial"/>
                          <w:b/>
                          <w:color w:val="FFA015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Mesure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7A601F" w14:textId="77777777" w:rsidR="006B206F" w:rsidRPr="00767F55" w:rsidRDefault="006B206F" w:rsidP="006B206F">
      <w:pPr>
        <w:pStyle w:val="Sansinterligne"/>
        <w:jc w:val="center"/>
        <w:rPr>
          <w:rFonts w:ascii="Arial" w:hAnsi="Arial" w:cs="Arial"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81"/>
        <w:gridCol w:w="2279"/>
        <w:gridCol w:w="5108"/>
        <w:gridCol w:w="2300"/>
      </w:tblGrid>
      <w:tr w:rsidR="00DC6911" w14:paraId="174D279F" w14:textId="77777777" w:rsidTr="00DC6911">
        <w:tc>
          <w:tcPr>
            <w:tcW w:w="478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C6598E" w14:textId="6577351F" w:rsidR="006B206F" w:rsidRDefault="006B206F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 w:rsidRPr="0079121E">
              <w:rPr>
                <w:rFonts w:ascii="Arial" w:hAnsi="Arial" w:cs="Arial"/>
                <w:b/>
                <w:sz w:val="44"/>
              </w:rPr>
              <w:t>A</w:t>
            </w:r>
            <w:r>
              <w:rPr>
                <w:rFonts w:ascii="Arial" w:hAnsi="Arial" w:cs="Arial"/>
                <w:sz w:val="28"/>
              </w:rPr>
              <w:t>ire</w:t>
            </w:r>
            <w:r>
              <w:rPr>
                <w:rFonts w:ascii="Arial" w:hAnsi="Arial" w:cs="Arial"/>
                <w:sz w:val="28"/>
                <w:szCs w:val="28"/>
              </w:rPr>
              <w:t xml:space="preserve"> …..………………………………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</w:tcBorders>
          </w:tcPr>
          <w:p w14:paraId="576683B0" w14:textId="2A59C814" w:rsidR="006B206F" w:rsidRDefault="006B206F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27</w:t>
            </w:r>
          </w:p>
        </w:tc>
        <w:tc>
          <w:tcPr>
            <w:tcW w:w="4595" w:type="dxa"/>
            <w:tcBorders>
              <w:top w:val="nil"/>
              <w:bottom w:val="nil"/>
              <w:right w:val="nil"/>
            </w:tcBorders>
          </w:tcPr>
          <w:p w14:paraId="12D6CE62" w14:textId="60A5A33C" w:rsidR="006B206F" w:rsidRDefault="00DC6911" w:rsidP="00DC6911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t>T</w:t>
            </w:r>
            <w:r>
              <w:rPr>
                <w:rFonts w:ascii="Arial" w:hAnsi="Arial" w:cs="Arial"/>
                <w:sz w:val="28"/>
                <w:szCs w:val="28"/>
              </w:rPr>
              <w:t>emps</w:t>
            </w:r>
            <w:r w:rsidR="006B206F">
              <w:rPr>
                <w:rFonts w:ascii="Arial" w:hAnsi="Arial" w:cs="Arial"/>
                <w:sz w:val="28"/>
                <w:szCs w:val="28"/>
              </w:rPr>
              <w:t>……………………………</w:t>
            </w:r>
            <w:r>
              <w:rPr>
                <w:rFonts w:ascii="Arial" w:hAnsi="Arial" w:cs="Arial"/>
                <w:sz w:val="28"/>
                <w:szCs w:val="28"/>
              </w:rPr>
              <w:t>…..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</w:tcPr>
          <w:p w14:paraId="55B8381A" w14:textId="762CCE79" w:rsidR="006B206F" w:rsidRDefault="00DC6911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</w:t>
            </w:r>
            <w:r w:rsidR="006B206F">
              <w:rPr>
                <w:rFonts w:ascii="Arial" w:hAnsi="Arial" w:cs="Arial"/>
                <w:sz w:val="24"/>
              </w:rPr>
              <w:t>9</w:t>
            </w:r>
          </w:p>
        </w:tc>
      </w:tr>
      <w:tr w:rsidR="00DC6911" w14:paraId="10871945" w14:textId="77777777" w:rsidTr="00DC6911">
        <w:tc>
          <w:tcPr>
            <w:tcW w:w="478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F5C101" w14:textId="0971A28D" w:rsidR="006B206F" w:rsidRDefault="006B206F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 w:rsidRPr="0079121E">
              <w:rPr>
                <w:rFonts w:ascii="Arial" w:hAnsi="Arial" w:cs="Arial"/>
                <w:b/>
                <w:sz w:val="44"/>
              </w:rPr>
              <w:t>A</w:t>
            </w:r>
            <w:r>
              <w:rPr>
                <w:rFonts w:ascii="Arial" w:hAnsi="Arial" w:cs="Arial"/>
                <w:sz w:val="28"/>
              </w:rPr>
              <w:t>ngle</w:t>
            </w:r>
            <w:r>
              <w:rPr>
                <w:rFonts w:ascii="Arial" w:hAnsi="Arial" w:cs="Arial"/>
                <w:sz w:val="28"/>
                <w:szCs w:val="28"/>
              </w:rPr>
              <w:t>………………………………….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</w:tcBorders>
          </w:tcPr>
          <w:p w14:paraId="3FF9E65B" w14:textId="086B9A4C" w:rsidR="006B206F" w:rsidRDefault="006B206F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27</w:t>
            </w:r>
          </w:p>
        </w:tc>
        <w:tc>
          <w:tcPr>
            <w:tcW w:w="4595" w:type="dxa"/>
            <w:tcBorders>
              <w:top w:val="nil"/>
              <w:bottom w:val="nil"/>
              <w:right w:val="nil"/>
            </w:tcBorders>
          </w:tcPr>
          <w:p w14:paraId="7107043A" w14:textId="28A76DF0" w:rsidR="006B206F" w:rsidRDefault="00DC6911" w:rsidP="00DC6911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Année</w:t>
            </w:r>
            <w:r>
              <w:rPr>
                <w:rFonts w:ascii="Arial" w:hAnsi="Arial" w:cs="Arial"/>
                <w:sz w:val="28"/>
                <w:szCs w:val="28"/>
              </w:rPr>
              <w:t>…………...</w:t>
            </w:r>
            <w:r w:rsidR="006B206F">
              <w:rPr>
                <w:rFonts w:ascii="Arial" w:hAnsi="Arial" w:cs="Arial"/>
                <w:sz w:val="28"/>
                <w:szCs w:val="28"/>
              </w:rPr>
              <w:t>...................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</w:tcPr>
          <w:p w14:paraId="353A16BD" w14:textId="78682017" w:rsidR="006B206F" w:rsidRDefault="00DC6911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</w:t>
            </w:r>
            <w:r w:rsidR="006B206F">
              <w:rPr>
                <w:rFonts w:ascii="Arial" w:hAnsi="Arial" w:cs="Arial"/>
                <w:sz w:val="24"/>
              </w:rPr>
              <w:t>9</w:t>
            </w:r>
          </w:p>
        </w:tc>
      </w:tr>
      <w:tr w:rsidR="00DC6911" w14:paraId="44D43106" w14:textId="77777777" w:rsidTr="00DC6911">
        <w:tc>
          <w:tcPr>
            <w:tcW w:w="478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E11FEB" w14:textId="4059C9B5" w:rsidR="006B206F" w:rsidRDefault="006B206F" w:rsidP="006B206F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</w:rPr>
            </w:pPr>
            <w:r w:rsidRPr="00246D9D">
              <w:rPr>
                <w:rFonts w:ascii="Arial" w:hAnsi="Arial" w:cs="Arial"/>
                <w:b/>
                <w:sz w:val="28"/>
              </w:rPr>
              <w:t>Comparer des angles</w:t>
            </w:r>
            <w:r>
              <w:rPr>
                <w:rFonts w:ascii="Arial" w:hAnsi="Arial" w:cs="Arial"/>
                <w:sz w:val="28"/>
                <w:szCs w:val="28"/>
              </w:rPr>
              <w:t xml:space="preserve"> ……....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</w:tcBorders>
          </w:tcPr>
          <w:p w14:paraId="3C924886" w14:textId="4762479C" w:rsidR="006B206F" w:rsidRDefault="006B206F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27</w:t>
            </w:r>
          </w:p>
        </w:tc>
        <w:tc>
          <w:tcPr>
            <w:tcW w:w="4595" w:type="dxa"/>
            <w:tcBorders>
              <w:top w:val="nil"/>
              <w:bottom w:val="nil"/>
              <w:right w:val="nil"/>
            </w:tcBorders>
          </w:tcPr>
          <w:p w14:paraId="52F50177" w14:textId="35AB1E89" w:rsidR="006B206F" w:rsidRPr="00767F55" w:rsidRDefault="00DC6911" w:rsidP="00DC6911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Jour</w:t>
            </w:r>
            <w:r w:rsidR="006B206F" w:rsidRPr="00532959">
              <w:rPr>
                <w:rFonts w:ascii="Arial" w:hAnsi="Arial" w:cs="Arial"/>
                <w:sz w:val="28"/>
                <w:szCs w:val="28"/>
              </w:rPr>
              <w:t>…</w:t>
            </w:r>
            <w:r>
              <w:rPr>
                <w:rFonts w:ascii="Arial" w:hAnsi="Arial" w:cs="Arial"/>
                <w:sz w:val="28"/>
                <w:szCs w:val="28"/>
              </w:rPr>
              <w:t>………………..</w:t>
            </w:r>
            <w:r w:rsidR="006B206F" w:rsidRPr="00532959">
              <w:rPr>
                <w:rFonts w:ascii="Arial" w:hAnsi="Arial" w:cs="Arial"/>
                <w:sz w:val="28"/>
                <w:szCs w:val="28"/>
              </w:rPr>
              <w:t>………</w:t>
            </w:r>
            <w:r w:rsidR="006B206F">
              <w:rPr>
                <w:rFonts w:ascii="Arial" w:hAnsi="Arial" w:cs="Arial"/>
                <w:sz w:val="28"/>
                <w:szCs w:val="28"/>
              </w:rPr>
              <w:t>.</w:t>
            </w:r>
            <w:r w:rsidR="006B206F" w:rsidRPr="00532959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</w:tcPr>
          <w:p w14:paraId="1C460255" w14:textId="27E7C676" w:rsidR="006B206F" w:rsidRDefault="00DC6911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</w:t>
            </w:r>
            <w:r w:rsidR="006B206F">
              <w:rPr>
                <w:rFonts w:ascii="Arial" w:hAnsi="Arial" w:cs="Arial"/>
                <w:sz w:val="24"/>
              </w:rPr>
              <w:t>9</w:t>
            </w:r>
          </w:p>
        </w:tc>
      </w:tr>
      <w:tr w:rsidR="00DC6911" w14:paraId="754941EC" w14:textId="77777777" w:rsidTr="00DC6911">
        <w:tc>
          <w:tcPr>
            <w:tcW w:w="478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698B39" w14:textId="4D8ED1E6" w:rsidR="006B206F" w:rsidRPr="006B206F" w:rsidRDefault="006B206F" w:rsidP="006B206F">
            <w:pPr>
              <w:rPr>
                <w:rFonts w:ascii="Arial" w:hAnsi="Arial" w:cs="Arial"/>
                <w:b/>
              </w:rPr>
            </w:pPr>
            <w:r w:rsidRPr="006B206F">
              <w:rPr>
                <w:rFonts w:ascii="Arial" w:hAnsi="Arial" w:cs="Arial"/>
                <w:b/>
                <w:sz w:val="44"/>
              </w:rPr>
              <w:t>L</w:t>
            </w:r>
            <w:r w:rsidRPr="006B206F">
              <w:rPr>
                <w:rFonts w:ascii="Arial" w:hAnsi="Arial" w:cs="Arial"/>
                <w:sz w:val="28"/>
              </w:rPr>
              <w:t>ongueur</w:t>
            </w:r>
            <w:r w:rsidRPr="006B206F">
              <w:rPr>
                <w:rFonts w:ascii="Arial" w:hAnsi="Arial" w:cs="Arial"/>
                <w:b/>
                <w:sz w:val="44"/>
                <w:szCs w:val="28"/>
              </w:rPr>
              <w:t xml:space="preserve"> </w:t>
            </w:r>
            <w:r w:rsidRPr="006B206F">
              <w:rPr>
                <w:rFonts w:ascii="Arial" w:hAnsi="Arial" w:cs="Arial"/>
                <w:sz w:val="28"/>
                <w:szCs w:val="28"/>
              </w:rPr>
              <w:t>…</w:t>
            </w:r>
            <w:r>
              <w:rPr>
                <w:rFonts w:ascii="Arial" w:hAnsi="Arial" w:cs="Arial"/>
                <w:sz w:val="28"/>
                <w:szCs w:val="28"/>
              </w:rPr>
              <w:t>……..</w:t>
            </w:r>
            <w:r w:rsidRPr="006B206F">
              <w:rPr>
                <w:rFonts w:ascii="Arial" w:hAnsi="Arial" w:cs="Arial"/>
                <w:sz w:val="28"/>
                <w:szCs w:val="28"/>
              </w:rPr>
              <w:t>…………………..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</w:tcBorders>
          </w:tcPr>
          <w:p w14:paraId="3B0ECD98" w14:textId="76911A38" w:rsidR="006B206F" w:rsidRDefault="006B206F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27</w:t>
            </w:r>
          </w:p>
        </w:tc>
        <w:tc>
          <w:tcPr>
            <w:tcW w:w="4595" w:type="dxa"/>
            <w:tcBorders>
              <w:top w:val="nil"/>
              <w:bottom w:val="nil"/>
              <w:right w:val="nil"/>
            </w:tcBorders>
          </w:tcPr>
          <w:p w14:paraId="41F2096D" w14:textId="5C9B1479" w:rsidR="006B206F" w:rsidRPr="00767F55" w:rsidRDefault="00DC6911" w:rsidP="00DC6911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Heures</w:t>
            </w:r>
            <w:r w:rsidR="006B206F" w:rsidRPr="00532959">
              <w:rPr>
                <w:rFonts w:ascii="Arial" w:hAnsi="Arial" w:cs="Arial"/>
                <w:sz w:val="28"/>
                <w:szCs w:val="28"/>
              </w:rPr>
              <w:t>…</w:t>
            </w:r>
            <w:r>
              <w:rPr>
                <w:rFonts w:ascii="Arial" w:hAnsi="Arial" w:cs="Arial"/>
                <w:sz w:val="28"/>
                <w:szCs w:val="28"/>
              </w:rPr>
              <w:t>………………..</w:t>
            </w:r>
            <w:r w:rsidR="006B206F">
              <w:rPr>
                <w:rFonts w:ascii="Arial" w:hAnsi="Arial" w:cs="Arial"/>
                <w:sz w:val="28"/>
                <w:szCs w:val="28"/>
              </w:rPr>
              <w:t>……..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</w:tcPr>
          <w:p w14:paraId="7D605FD4" w14:textId="2944732E" w:rsidR="006B206F" w:rsidRDefault="00DC6911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</w:t>
            </w:r>
            <w:r w:rsidR="006B206F">
              <w:rPr>
                <w:rFonts w:ascii="Arial" w:hAnsi="Arial" w:cs="Arial"/>
                <w:sz w:val="24"/>
              </w:rPr>
              <w:t>9</w:t>
            </w:r>
          </w:p>
        </w:tc>
      </w:tr>
      <w:tr w:rsidR="00DC6911" w14:paraId="59AC2447" w14:textId="77777777" w:rsidTr="00DC6911">
        <w:tc>
          <w:tcPr>
            <w:tcW w:w="478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72E8F5" w14:textId="3F5EF648" w:rsidR="006B206F" w:rsidRDefault="006B206F" w:rsidP="006B206F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</w:rPr>
            </w:pPr>
            <w:r w:rsidRPr="00246D9D">
              <w:rPr>
                <w:rFonts w:ascii="Arial" w:hAnsi="Arial" w:cs="Arial"/>
                <w:b/>
                <w:sz w:val="28"/>
              </w:rPr>
              <w:t>Unités de mesure</w:t>
            </w:r>
            <w:r w:rsidRPr="002F38F3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532959">
              <w:rPr>
                <w:rFonts w:ascii="Arial" w:hAnsi="Arial" w:cs="Arial"/>
                <w:sz w:val="28"/>
                <w:szCs w:val="28"/>
              </w:rPr>
              <w:t>……</w:t>
            </w:r>
            <w:r>
              <w:rPr>
                <w:rFonts w:ascii="Arial" w:hAnsi="Arial" w:cs="Arial"/>
                <w:sz w:val="28"/>
                <w:szCs w:val="28"/>
              </w:rPr>
              <w:t>….</w:t>
            </w:r>
            <w:r w:rsidRPr="00532959">
              <w:rPr>
                <w:rFonts w:ascii="Arial" w:hAnsi="Arial" w:cs="Arial"/>
                <w:sz w:val="28"/>
                <w:szCs w:val="28"/>
              </w:rPr>
              <w:t>…</w:t>
            </w:r>
            <w:r>
              <w:rPr>
                <w:rFonts w:ascii="Arial" w:hAnsi="Arial" w:cs="Arial"/>
                <w:sz w:val="28"/>
                <w:szCs w:val="28"/>
              </w:rPr>
              <w:t>..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5FB9F9" w14:textId="2DCA1938" w:rsidR="006B206F" w:rsidRDefault="006B206F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27</w:t>
            </w:r>
          </w:p>
        </w:tc>
        <w:tc>
          <w:tcPr>
            <w:tcW w:w="45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6E5D6C" w14:textId="4E153968" w:rsidR="006B206F" w:rsidRDefault="00DC6911" w:rsidP="00DC6911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</w:rPr>
            </w:pPr>
            <w:proofErr w:type="gramStart"/>
            <w:r>
              <w:rPr>
                <w:rFonts w:ascii="Arial" w:hAnsi="Arial" w:cs="Arial"/>
                <w:b/>
                <w:sz w:val="28"/>
                <w:szCs w:val="28"/>
              </w:rPr>
              <w:t>Minutes</w:t>
            </w:r>
            <w:proofErr w:type="gramEnd"/>
            <w:r w:rsidRPr="00532959">
              <w:rPr>
                <w:rFonts w:ascii="Arial" w:hAnsi="Arial" w:cs="Arial"/>
                <w:sz w:val="28"/>
                <w:szCs w:val="28"/>
              </w:rPr>
              <w:t>…</w:t>
            </w:r>
            <w:r>
              <w:rPr>
                <w:rFonts w:ascii="Arial" w:hAnsi="Arial" w:cs="Arial"/>
                <w:sz w:val="28"/>
                <w:szCs w:val="28"/>
              </w:rPr>
              <w:t>………………..…….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</w:tcPr>
          <w:p w14:paraId="0502DB85" w14:textId="1F48296B" w:rsidR="006B206F" w:rsidRDefault="00DC6911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29</w:t>
            </w:r>
          </w:p>
        </w:tc>
      </w:tr>
      <w:tr w:rsidR="00DC6911" w14:paraId="4FDE8F90" w14:textId="77777777" w:rsidTr="00DC6911">
        <w:tc>
          <w:tcPr>
            <w:tcW w:w="478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F8A304" w14:textId="4992D4DC" w:rsidR="006B206F" w:rsidRPr="00DC6911" w:rsidRDefault="00DC6911" w:rsidP="00DC69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C6911">
              <w:rPr>
                <w:rFonts w:ascii="Arial" w:hAnsi="Arial" w:cs="Arial"/>
                <w:b/>
                <w:sz w:val="44"/>
              </w:rPr>
              <w:t>P</w:t>
            </w:r>
            <w:r w:rsidRPr="00DC6911">
              <w:rPr>
                <w:rFonts w:ascii="Arial" w:hAnsi="Arial" w:cs="Arial"/>
                <w:sz w:val="28"/>
              </w:rPr>
              <w:t>érimètre</w:t>
            </w:r>
            <w:r w:rsidRPr="00DC691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6B206F" w:rsidRPr="00DC6911">
              <w:rPr>
                <w:rFonts w:ascii="Arial" w:hAnsi="Arial" w:cs="Arial"/>
                <w:sz w:val="28"/>
                <w:szCs w:val="28"/>
              </w:rPr>
              <w:t>………...</w:t>
            </w:r>
            <w:r>
              <w:rPr>
                <w:rFonts w:ascii="Arial" w:hAnsi="Arial" w:cs="Arial"/>
                <w:sz w:val="28"/>
                <w:szCs w:val="28"/>
              </w:rPr>
              <w:t>..........................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92A785" w14:textId="2ACB0530" w:rsidR="006B206F" w:rsidRDefault="00DC6911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</w:t>
            </w:r>
            <w:r w:rsidR="006B206F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45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3175B4" w14:textId="321EBCBD" w:rsidR="006B206F" w:rsidRDefault="00DC6911" w:rsidP="00DC6911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</w:rPr>
            </w:pPr>
            <w:proofErr w:type="gramStart"/>
            <w:r>
              <w:rPr>
                <w:rFonts w:ascii="Arial" w:hAnsi="Arial" w:cs="Arial"/>
                <w:b/>
                <w:sz w:val="28"/>
                <w:szCs w:val="28"/>
              </w:rPr>
              <w:t>Secondes</w:t>
            </w:r>
            <w:proofErr w:type="gramEnd"/>
            <w:r w:rsidRPr="00532959">
              <w:rPr>
                <w:rFonts w:ascii="Arial" w:hAnsi="Arial" w:cs="Arial"/>
                <w:sz w:val="28"/>
                <w:szCs w:val="28"/>
              </w:rPr>
              <w:t>…</w:t>
            </w:r>
            <w:r>
              <w:rPr>
                <w:rFonts w:ascii="Arial" w:hAnsi="Arial" w:cs="Arial"/>
                <w:sz w:val="28"/>
                <w:szCs w:val="28"/>
              </w:rPr>
              <w:t>……………..…….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</w:tcPr>
          <w:p w14:paraId="517D52CE" w14:textId="603B7D71" w:rsidR="006B206F" w:rsidRDefault="00DC6911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29</w:t>
            </w:r>
          </w:p>
        </w:tc>
      </w:tr>
      <w:tr w:rsidR="00DC6911" w14:paraId="199CEF13" w14:textId="77777777" w:rsidTr="00DC6911">
        <w:tc>
          <w:tcPr>
            <w:tcW w:w="478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366247" w14:textId="47903DCF" w:rsidR="006B206F" w:rsidRDefault="00DC6911" w:rsidP="00DC6911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 w:rsidRPr="0079121E">
              <w:rPr>
                <w:rFonts w:ascii="Arial" w:hAnsi="Arial" w:cs="Arial"/>
                <w:b/>
                <w:sz w:val="44"/>
              </w:rPr>
              <w:t>T</w:t>
            </w:r>
            <w:r>
              <w:rPr>
                <w:rFonts w:ascii="Arial" w:hAnsi="Arial" w:cs="Arial"/>
                <w:sz w:val="28"/>
              </w:rPr>
              <w:t>empérature</w:t>
            </w:r>
            <w:r w:rsidRPr="0053295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6B206F" w:rsidRPr="00532959">
              <w:rPr>
                <w:rFonts w:ascii="Arial" w:hAnsi="Arial" w:cs="Arial"/>
                <w:sz w:val="28"/>
                <w:szCs w:val="28"/>
              </w:rPr>
              <w:t>…………</w:t>
            </w:r>
            <w:r w:rsidR="006B206F">
              <w:rPr>
                <w:rFonts w:ascii="Arial" w:hAnsi="Arial" w:cs="Arial"/>
                <w:sz w:val="28"/>
                <w:szCs w:val="28"/>
              </w:rPr>
              <w:t>……</w:t>
            </w:r>
            <w:r>
              <w:rPr>
                <w:rFonts w:ascii="Arial" w:hAnsi="Arial" w:cs="Arial"/>
                <w:sz w:val="28"/>
                <w:szCs w:val="28"/>
              </w:rPr>
              <w:t>………...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6504E6" w14:textId="1D81F872" w:rsidR="006B206F" w:rsidRDefault="00DC6911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</w:t>
            </w:r>
            <w:r w:rsidR="006B206F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45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79D3DB" w14:textId="46DEE28E" w:rsidR="006B206F" w:rsidRDefault="00DC6911" w:rsidP="00DC6911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Semaine</w:t>
            </w:r>
            <w:r w:rsidRPr="00532959">
              <w:rPr>
                <w:rFonts w:ascii="Arial" w:hAnsi="Arial" w:cs="Arial"/>
                <w:sz w:val="28"/>
                <w:szCs w:val="28"/>
              </w:rPr>
              <w:t>…</w:t>
            </w:r>
            <w:r>
              <w:rPr>
                <w:rFonts w:ascii="Arial" w:hAnsi="Arial" w:cs="Arial"/>
                <w:sz w:val="28"/>
                <w:szCs w:val="28"/>
              </w:rPr>
              <w:t>………………..…...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</w:tcPr>
          <w:p w14:paraId="33C14C68" w14:textId="6FA629BD" w:rsidR="006B206F" w:rsidRDefault="00DC6911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29</w:t>
            </w:r>
          </w:p>
        </w:tc>
      </w:tr>
      <w:tr w:rsidR="00DC6911" w14:paraId="6D28E7D9" w14:textId="77777777" w:rsidTr="00DC6911">
        <w:tc>
          <w:tcPr>
            <w:tcW w:w="478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8C75B5" w14:textId="4774C94C" w:rsidR="006B206F" w:rsidRPr="002F38F3" w:rsidRDefault="00DC6911" w:rsidP="00D700D7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C0625C">
              <w:rPr>
                <w:rFonts w:ascii="Arial" w:hAnsi="Arial" w:cs="Arial"/>
                <w:b/>
                <w:sz w:val="28"/>
              </w:rPr>
              <w:t xml:space="preserve">Degré Celsius </w:t>
            </w:r>
            <w:r w:rsidR="006B206F" w:rsidRPr="00532959">
              <w:rPr>
                <w:rFonts w:ascii="Arial" w:hAnsi="Arial" w:cs="Arial"/>
                <w:sz w:val="28"/>
                <w:szCs w:val="28"/>
              </w:rPr>
              <w:t>…</w:t>
            </w:r>
            <w:r w:rsidR="006B206F">
              <w:rPr>
                <w:rFonts w:ascii="Arial" w:hAnsi="Arial" w:cs="Arial"/>
                <w:sz w:val="28"/>
                <w:szCs w:val="28"/>
              </w:rPr>
              <w:t>…………..</w:t>
            </w:r>
            <w:r w:rsidR="006B206F" w:rsidRPr="00532959">
              <w:rPr>
                <w:rFonts w:ascii="Arial" w:hAnsi="Arial" w:cs="Arial"/>
                <w:sz w:val="28"/>
                <w:szCs w:val="28"/>
              </w:rPr>
              <w:t>.</w:t>
            </w:r>
            <w:r>
              <w:rPr>
                <w:rFonts w:ascii="Arial" w:hAnsi="Arial" w:cs="Arial"/>
                <w:sz w:val="28"/>
                <w:szCs w:val="28"/>
              </w:rPr>
              <w:t>...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8C7760" w14:textId="46C9D171" w:rsidR="006B206F" w:rsidRDefault="00DC6911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</w:t>
            </w:r>
            <w:r w:rsidR="006B206F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45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CC5074" w14:textId="33D07A63" w:rsidR="006B206F" w:rsidRDefault="00DC6911" w:rsidP="00DC6911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Cycle quotidien</w:t>
            </w:r>
            <w:r>
              <w:rPr>
                <w:rFonts w:ascii="Arial" w:hAnsi="Arial" w:cs="Arial"/>
                <w:sz w:val="28"/>
                <w:szCs w:val="28"/>
              </w:rPr>
              <w:t>….……..…….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</w:tcPr>
          <w:p w14:paraId="07373CEC" w14:textId="5FF3E435" w:rsidR="006B206F" w:rsidRDefault="00DC6911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29</w:t>
            </w:r>
          </w:p>
        </w:tc>
      </w:tr>
      <w:tr w:rsidR="00DC6911" w14:paraId="618DE658" w14:textId="77777777" w:rsidTr="00DC6911">
        <w:tc>
          <w:tcPr>
            <w:tcW w:w="4781" w:type="dxa"/>
            <w:tcBorders>
              <w:top w:val="nil"/>
              <w:left w:val="nil"/>
              <w:bottom w:val="nil"/>
              <w:right w:val="nil"/>
            </w:tcBorders>
          </w:tcPr>
          <w:p w14:paraId="35CFACAC" w14:textId="77777777" w:rsidR="00DC6911" w:rsidRPr="00C0625C" w:rsidRDefault="00DC6911" w:rsidP="00DC6911">
            <w:pPr>
              <w:pStyle w:val="Sansinterligne"/>
              <w:ind w:left="720"/>
              <w:jc w:val="both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201859" w14:textId="77777777" w:rsidR="00DC6911" w:rsidRDefault="00DC6911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45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5314AE" w14:textId="5222FD7A" w:rsidR="00DC6911" w:rsidRDefault="00DC6911" w:rsidP="00DC6911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Cycle hebdomadaire</w:t>
            </w:r>
            <w:r>
              <w:rPr>
                <w:rFonts w:ascii="Arial" w:hAnsi="Arial" w:cs="Arial"/>
                <w:sz w:val="28"/>
                <w:szCs w:val="28"/>
              </w:rPr>
              <w:t>…………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</w:tcPr>
          <w:p w14:paraId="234D24EA" w14:textId="486D9801" w:rsidR="00DC6911" w:rsidRDefault="00DC6911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29</w:t>
            </w:r>
          </w:p>
        </w:tc>
      </w:tr>
      <w:tr w:rsidR="00DC6911" w14:paraId="4CDA94F7" w14:textId="77777777" w:rsidTr="00DC6911">
        <w:tc>
          <w:tcPr>
            <w:tcW w:w="4781" w:type="dxa"/>
            <w:tcBorders>
              <w:top w:val="nil"/>
              <w:left w:val="nil"/>
              <w:bottom w:val="nil"/>
              <w:right w:val="nil"/>
            </w:tcBorders>
          </w:tcPr>
          <w:p w14:paraId="78B52A59" w14:textId="77777777" w:rsidR="00DC6911" w:rsidRPr="00C0625C" w:rsidRDefault="00DC6911" w:rsidP="00DC6911">
            <w:pPr>
              <w:pStyle w:val="Sansinterligne"/>
              <w:ind w:left="720"/>
              <w:jc w:val="both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269B01" w14:textId="77777777" w:rsidR="00DC6911" w:rsidRDefault="00DC6911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45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156D2D" w14:textId="2363029F" w:rsidR="00DC6911" w:rsidRDefault="00DC6911" w:rsidP="00DC6911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Cycle annuel</w:t>
            </w:r>
            <w:r>
              <w:rPr>
                <w:rFonts w:ascii="Arial" w:hAnsi="Arial" w:cs="Arial"/>
                <w:sz w:val="28"/>
                <w:szCs w:val="28"/>
              </w:rPr>
              <w:t>…………………..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</w:tcPr>
          <w:p w14:paraId="060A1BD6" w14:textId="096867C1" w:rsidR="00DC6911" w:rsidRDefault="00DC6911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29</w:t>
            </w:r>
          </w:p>
        </w:tc>
      </w:tr>
      <w:tr w:rsidR="00DC6911" w14:paraId="46BD1180" w14:textId="77777777" w:rsidTr="00DC6911">
        <w:tc>
          <w:tcPr>
            <w:tcW w:w="4781" w:type="dxa"/>
            <w:tcBorders>
              <w:top w:val="nil"/>
              <w:left w:val="nil"/>
              <w:bottom w:val="nil"/>
              <w:right w:val="nil"/>
            </w:tcBorders>
          </w:tcPr>
          <w:p w14:paraId="1D939AA1" w14:textId="77777777" w:rsidR="00DC6911" w:rsidRPr="00C0625C" w:rsidRDefault="00DC6911" w:rsidP="00DC6911">
            <w:pPr>
              <w:pStyle w:val="Sansinterligne"/>
              <w:ind w:left="720"/>
              <w:jc w:val="both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9FDDA4" w14:textId="77777777" w:rsidR="00DC6911" w:rsidRDefault="00DC6911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45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06BD8A" w14:textId="77777777" w:rsidR="00DC6911" w:rsidRDefault="00DC6911" w:rsidP="00DC6911">
            <w:pPr>
              <w:pStyle w:val="Sansinterligne"/>
              <w:ind w:left="720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</w:tcPr>
          <w:p w14:paraId="3FA20C42" w14:textId="77777777" w:rsidR="00DC6911" w:rsidRDefault="00DC6911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DC6911" w14:paraId="75355EF4" w14:textId="77777777" w:rsidTr="00DC6911">
        <w:tc>
          <w:tcPr>
            <w:tcW w:w="4781" w:type="dxa"/>
            <w:tcBorders>
              <w:top w:val="nil"/>
              <w:left w:val="nil"/>
              <w:bottom w:val="nil"/>
              <w:right w:val="nil"/>
            </w:tcBorders>
          </w:tcPr>
          <w:p w14:paraId="721954E0" w14:textId="77777777" w:rsidR="00DC6911" w:rsidRPr="00C0625C" w:rsidRDefault="00DC6911" w:rsidP="00DC6911">
            <w:pPr>
              <w:pStyle w:val="Sansinterligne"/>
              <w:ind w:left="720"/>
              <w:jc w:val="both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DA0C83" w14:textId="77777777" w:rsidR="00DC6911" w:rsidRDefault="00DC6911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45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1ED016" w14:textId="398CAB76" w:rsidR="00DC6911" w:rsidRDefault="00DC6911" w:rsidP="00DC6911">
            <w:pPr>
              <w:pStyle w:val="Sansinterligne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t>V</w:t>
            </w:r>
            <w:r>
              <w:rPr>
                <w:rFonts w:ascii="Arial" w:hAnsi="Arial" w:cs="Arial"/>
                <w:sz w:val="28"/>
                <w:szCs w:val="28"/>
              </w:rPr>
              <w:t>olume………………………………..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</w:tcPr>
          <w:p w14:paraId="3121B54F" w14:textId="649AA18F" w:rsidR="00DC6911" w:rsidRDefault="00DC6911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30</w:t>
            </w:r>
          </w:p>
        </w:tc>
      </w:tr>
    </w:tbl>
    <w:p w14:paraId="190230D2" w14:textId="4C32A3DF" w:rsidR="001278E0" w:rsidRPr="006B206F" w:rsidRDefault="006B206F" w:rsidP="006B206F">
      <w:pPr>
        <w:pStyle w:val="Sansinterligne"/>
        <w:jc w:val="both"/>
        <w:rPr>
          <w:rFonts w:ascii="Arial" w:hAnsi="Arial" w:cs="Arial"/>
          <w:sz w:val="24"/>
        </w:rPr>
      </w:pPr>
      <w:r w:rsidRPr="00767F55">
        <w:rPr>
          <w:rFonts w:ascii="Arial" w:hAnsi="Arial" w:cs="Arial"/>
          <w:sz w:val="24"/>
        </w:rPr>
        <w:br w:type="page"/>
      </w:r>
    </w:p>
    <w:tbl>
      <w:tblPr>
        <w:tblStyle w:val="Grilledutableau"/>
        <w:tblpPr w:leftFromText="141" w:rightFromText="141" w:vertAnchor="text" w:tblpY="1"/>
        <w:tblOverlap w:val="never"/>
        <w:tblW w:w="14709" w:type="dxa"/>
        <w:tblLayout w:type="fixed"/>
        <w:tblLook w:val="04A0" w:firstRow="1" w:lastRow="0" w:firstColumn="1" w:lastColumn="0" w:noHBand="0" w:noVBand="1"/>
      </w:tblPr>
      <w:tblGrid>
        <w:gridCol w:w="3936"/>
        <w:gridCol w:w="1417"/>
        <w:gridCol w:w="142"/>
        <w:gridCol w:w="850"/>
        <w:gridCol w:w="284"/>
        <w:gridCol w:w="1417"/>
        <w:gridCol w:w="1985"/>
        <w:gridCol w:w="567"/>
        <w:gridCol w:w="4111"/>
      </w:tblGrid>
      <w:tr w:rsidR="0019150B" w14:paraId="7CD87925" w14:textId="77777777" w:rsidTr="006E79E1">
        <w:tc>
          <w:tcPr>
            <w:tcW w:w="14709" w:type="dxa"/>
            <w:gridSpan w:val="9"/>
            <w:shd w:val="clear" w:color="auto" w:fill="D9D9D9" w:themeFill="background1" w:themeFillShade="D9"/>
          </w:tcPr>
          <w:p w14:paraId="1C978BBC" w14:textId="16CB86E1" w:rsidR="0019150B" w:rsidRDefault="0019150B" w:rsidP="00AC3437">
            <w:pPr>
              <w:rPr>
                <w:rFonts w:ascii="Arial" w:hAnsi="Arial" w:cs="Arial"/>
                <w:sz w:val="24"/>
              </w:rPr>
            </w:pPr>
            <w:r w:rsidRPr="0079121E">
              <w:rPr>
                <w:rFonts w:ascii="Arial" w:hAnsi="Arial" w:cs="Arial"/>
                <w:b/>
                <w:sz w:val="44"/>
              </w:rPr>
              <w:lastRenderedPageBreak/>
              <w:t>A</w:t>
            </w:r>
            <w:r>
              <w:rPr>
                <w:rFonts w:ascii="Arial" w:hAnsi="Arial" w:cs="Arial"/>
                <w:sz w:val="28"/>
              </w:rPr>
              <w:t>ire</w:t>
            </w:r>
          </w:p>
        </w:tc>
      </w:tr>
      <w:tr w:rsidR="006B206F" w14:paraId="2233ABFC" w14:textId="77777777" w:rsidTr="00D700D7">
        <w:tc>
          <w:tcPr>
            <w:tcW w:w="5353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E3ABDFF" w14:textId="77777777" w:rsidR="006B206F" w:rsidRDefault="006B206F" w:rsidP="00AC343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Mesure de la surface d’une figure</w:t>
            </w:r>
          </w:p>
          <w:p w14:paraId="1B0DB9C9" w14:textId="77777777" w:rsidR="006B206F" w:rsidRDefault="006B206F" w:rsidP="00AC3437">
            <w:pPr>
              <w:rPr>
                <w:rFonts w:ascii="Arial" w:hAnsi="Arial" w:cs="Arial"/>
                <w:sz w:val="24"/>
              </w:rPr>
            </w:pPr>
          </w:p>
          <w:p w14:paraId="789D0EAF" w14:textId="77777777" w:rsidR="006B206F" w:rsidRDefault="006B206F" w:rsidP="00AC343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693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C495865" w14:textId="1CB0BA5A" w:rsidR="006B206F" w:rsidRDefault="006B206F" w:rsidP="00AC3437"/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44"/>
              <w:gridCol w:w="395"/>
              <w:gridCol w:w="395"/>
              <w:gridCol w:w="396"/>
            </w:tblGrid>
            <w:tr w:rsidR="006B206F" w14:paraId="5744B136" w14:textId="77777777" w:rsidTr="00086D70">
              <w:tc>
                <w:tcPr>
                  <w:tcW w:w="544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</w:tcBorders>
                </w:tcPr>
                <w:p w14:paraId="64D0E83E" w14:textId="2B729E7C" w:rsidR="006B206F" w:rsidRDefault="006B206F" w:rsidP="008F15AB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395" w:type="dxa"/>
                </w:tcPr>
                <w:p w14:paraId="3D6A6C4A" w14:textId="77777777" w:rsidR="006B206F" w:rsidRDefault="006B206F" w:rsidP="008F15AB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395" w:type="dxa"/>
                </w:tcPr>
                <w:p w14:paraId="36C91D96" w14:textId="77777777" w:rsidR="006B206F" w:rsidRDefault="006B206F" w:rsidP="008F15AB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396" w:type="dxa"/>
                </w:tcPr>
                <w:p w14:paraId="5C80E100" w14:textId="77777777" w:rsidR="006B206F" w:rsidRDefault="006B206F" w:rsidP="008F15AB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  <w:tr w:rsidR="006B206F" w14:paraId="32174954" w14:textId="77777777" w:rsidTr="00086D70">
              <w:tc>
                <w:tcPr>
                  <w:tcW w:w="544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</w:tcBorders>
                </w:tcPr>
                <w:p w14:paraId="014F5A42" w14:textId="6736C72C" w:rsidR="006B206F" w:rsidRDefault="006B206F" w:rsidP="008F15AB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395" w:type="dxa"/>
                </w:tcPr>
                <w:p w14:paraId="5C465032" w14:textId="77777777" w:rsidR="006B206F" w:rsidRDefault="006B206F" w:rsidP="008F15AB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395" w:type="dxa"/>
                </w:tcPr>
                <w:p w14:paraId="107F6D2D" w14:textId="77777777" w:rsidR="006B206F" w:rsidRDefault="006B206F" w:rsidP="008F15AB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396" w:type="dxa"/>
                </w:tcPr>
                <w:p w14:paraId="038C2294" w14:textId="77777777" w:rsidR="006B206F" w:rsidRDefault="006B206F" w:rsidP="008F15AB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  <w:tr w:rsidR="006B206F" w14:paraId="799C77D0" w14:textId="77777777" w:rsidTr="00086D70">
              <w:tc>
                <w:tcPr>
                  <w:tcW w:w="544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</w:tcBorders>
                </w:tcPr>
                <w:p w14:paraId="4264F2E2" w14:textId="3B83D1CE" w:rsidR="006B206F" w:rsidRDefault="006B206F" w:rsidP="008F15AB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395" w:type="dxa"/>
                </w:tcPr>
                <w:p w14:paraId="35C69A00" w14:textId="77777777" w:rsidR="006B206F" w:rsidRDefault="006B206F" w:rsidP="008F15AB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395" w:type="dxa"/>
                </w:tcPr>
                <w:p w14:paraId="1F0EB9EF" w14:textId="77777777" w:rsidR="006B206F" w:rsidRDefault="006B206F" w:rsidP="008F15AB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396" w:type="dxa"/>
                </w:tcPr>
                <w:p w14:paraId="12FFC7B0" w14:textId="77777777" w:rsidR="006B206F" w:rsidRDefault="006B206F" w:rsidP="008F15AB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</w:tbl>
          <w:p w14:paraId="6695F00F" w14:textId="18A8303A" w:rsidR="006B206F" w:rsidRDefault="006B206F" w:rsidP="00AC343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63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12752E2" w14:textId="77777777" w:rsidR="006B206F" w:rsidRDefault="006B206F" w:rsidP="00AC3437">
            <w:pPr>
              <w:rPr>
                <w:rFonts w:ascii="Arial" w:hAnsi="Arial" w:cs="Arial"/>
                <w:sz w:val="24"/>
              </w:rPr>
            </w:pPr>
          </w:p>
          <w:p w14:paraId="074EE230" w14:textId="03B5E9D3" w:rsidR="006B206F" w:rsidRDefault="006B206F" w:rsidP="008C1A8C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L’aire de ce rectangle est de 9 </w:t>
            </w:r>
            <w:r>
              <w:rPr>
                <w:rFonts w:ascii="Arial" w:hAnsi="Arial" w:cs="Arial"/>
                <w:b/>
                <w:sz w:val="24"/>
                <w:u w:val="single"/>
              </w:rPr>
              <w:t xml:space="preserve">carrés </w:t>
            </w:r>
            <w:r w:rsidRPr="008C1A8C">
              <w:rPr>
                <w:rFonts w:ascii="Arial" w:hAnsi="Arial" w:cs="Arial"/>
                <w:b/>
                <w:sz w:val="24"/>
                <w:u w:val="single"/>
              </w:rPr>
              <w:t>unité</w:t>
            </w:r>
            <w:r>
              <w:rPr>
                <w:rFonts w:ascii="Arial" w:hAnsi="Arial" w:cs="Arial"/>
                <w:b/>
                <w:sz w:val="24"/>
                <w:u w:val="single"/>
              </w:rPr>
              <w:t>s</w:t>
            </w:r>
          </w:p>
          <w:p w14:paraId="7CA35CFF" w14:textId="66B82A57" w:rsidR="006B206F" w:rsidRDefault="006B206F" w:rsidP="008C1A8C">
            <w:pPr>
              <w:spacing w:after="24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Pour trouver l’aire, il faut compter le nombre de carrés unités qui recouvrent la figure.</w:t>
            </w:r>
          </w:p>
        </w:tc>
      </w:tr>
      <w:tr w:rsidR="0019150B" w14:paraId="157C65E8" w14:textId="77777777" w:rsidTr="006E79E1">
        <w:tc>
          <w:tcPr>
            <w:tcW w:w="14709" w:type="dxa"/>
            <w:gridSpan w:val="9"/>
            <w:shd w:val="clear" w:color="auto" w:fill="D9D9D9" w:themeFill="background1" w:themeFillShade="D9"/>
          </w:tcPr>
          <w:p w14:paraId="208E7DCA" w14:textId="06B38BB0" w:rsidR="0019150B" w:rsidRDefault="0019150B" w:rsidP="00AC3437">
            <w:pPr>
              <w:rPr>
                <w:rFonts w:ascii="Arial" w:hAnsi="Arial" w:cs="Arial"/>
                <w:sz w:val="24"/>
              </w:rPr>
            </w:pPr>
            <w:r w:rsidRPr="0079121E">
              <w:rPr>
                <w:rFonts w:ascii="Arial" w:hAnsi="Arial" w:cs="Arial"/>
                <w:b/>
                <w:sz w:val="44"/>
              </w:rPr>
              <w:t>A</w:t>
            </w:r>
            <w:r w:rsidR="00B06167">
              <w:rPr>
                <w:rFonts w:ascii="Arial" w:hAnsi="Arial" w:cs="Arial"/>
                <w:sz w:val="28"/>
              </w:rPr>
              <w:t>ngle</w:t>
            </w:r>
          </w:p>
        </w:tc>
      </w:tr>
      <w:tr w:rsidR="00B8617D" w14:paraId="34A8AA6D" w14:textId="77777777" w:rsidTr="00B06167">
        <w:tc>
          <w:tcPr>
            <w:tcW w:w="39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7537852" w14:textId="3C509790" w:rsidR="00B8617D" w:rsidRPr="00246D9D" w:rsidRDefault="008B684F" w:rsidP="00496475">
            <w:pPr>
              <w:pStyle w:val="Paragraphedeliste"/>
              <w:numPr>
                <w:ilvl w:val="0"/>
                <w:numId w:val="29"/>
              </w:numPr>
              <w:rPr>
                <w:rFonts w:ascii="Arial" w:hAnsi="Arial" w:cs="Arial"/>
                <w:b/>
                <w:sz w:val="28"/>
              </w:rPr>
            </w:pPr>
            <w:r w:rsidRPr="00246D9D">
              <w:rPr>
                <w:rFonts w:ascii="Arial" w:hAnsi="Arial" w:cs="Arial"/>
                <w:b/>
                <w:sz w:val="28"/>
              </w:rPr>
              <w:t>Comparer des angles</w:t>
            </w:r>
          </w:p>
        </w:tc>
        <w:tc>
          <w:tcPr>
            <w:tcW w:w="2693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25A3CD0" w14:textId="77777777" w:rsidR="00B06167" w:rsidRDefault="008B684F" w:rsidP="00CD435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Angle </w:t>
            </w:r>
            <w:r w:rsidRPr="00B06167">
              <w:rPr>
                <w:rFonts w:ascii="Arial" w:hAnsi="Arial" w:cs="Arial"/>
                <w:b/>
                <w:sz w:val="28"/>
              </w:rPr>
              <w:t>droit</w:t>
            </w:r>
            <w:r w:rsidR="00CD4357" w:rsidRPr="00B06167">
              <w:rPr>
                <w:rFonts w:ascii="Arial" w:hAnsi="Arial" w:cs="Arial"/>
                <w:b/>
                <w:sz w:val="28"/>
              </w:rPr>
              <w:t xml:space="preserve"> </w:t>
            </w:r>
            <w:r w:rsidR="00CD4357" w:rsidRPr="00B06167">
              <w:rPr>
                <w:rFonts w:ascii="Arial" w:hAnsi="Arial" w:cs="Arial"/>
                <w:b/>
                <w:sz w:val="24"/>
              </w:rPr>
              <w:t xml:space="preserve"> </w:t>
            </w:r>
          </w:p>
          <w:p w14:paraId="052CC947" w14:textId="6ADBC6FC" w:rsidR="00B06167" w:rsidRDefault="00CD4357" w:rsidP="00CD435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</w:t>
            </w:r>
          </w:p>
          <w:p w14:paraId="4C586422" w14:textId="21333FE3" w:rsidR="00B06167" w:rsidRDefault="00B06167" w:rsidP="00CD435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4626B2C5" wp14:editId="55A4F819">
                  <wp:extent cx="1017905" cy="670560"/>
                  <wp:effectExtent l="0" t="0" r="0" b="0"/>
                  <wp:docPr id="603" name="Image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670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83BA2C1" w14:textId="70770622" w:rsidR="008B684F" w:rsidRDefault="00CD4357" w:rsidP="00B06167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</w:t>
            </w:r>
          </w:p>
        </w:tc>
        <w:tc>
          <w:tcPr>
            <w:tcW w:w="3969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824C12B" w14:textId="49891E4C" w:rsidR="00B8617D" w:rsidRDefault="00CD4357" w:rsidP="00AC343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Angle </w:t>
            </w:r>
            <w:r w:rsidRPr="00B06167">
              <w:rPr>
                <w:rFonts w:ascii="Arial" w:hAnsi="Arial" w:cs="Arial"/>
                <w:b/>
                <w:sz w:val="28"/>
              </w:rPr>
              <w:t>aigu</w:t>
            </w:r>
            <w:r>
              <w:rPr>
                <w:rFonts w:ascii="Arial" w:hAnsi="Arial" w:cs="Arial"/>
                <w:sz w:val="24"/>
              </w:rPr>
              <w:t xml:space="preserve"> (plus petit que le coin de ma règle)</w:t>
            </w:r>
          </w:p>
          <w:p w14:paraId="12DF8C19" w14:textId="608C74E3" w:rsidR="00B06167" w:rsidRDefault="00B06167" w:rsidP="00B0616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02DDBC97" wp14:editId="2F18AC08">
                  <wp:extent cx="1017905" cy="670560"/>
                  <wp:effectExtent l="0" t="0" r="0" b="0"/>
                  <wp:docPr id="604" name="Image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670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2BAEAE6" w14:textId="77777777" w:rsidR="00B8617D" w:rsidRDefault="00B06167" w:rsidP="00AC343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Angle </w:t>
            </w:r>
            <w:r w:rsidRPr="00B06167">
              <w:rPr>
                <w:rFonts w:ascii="Arial" w:hAnsi="Arial" w:cs="Arial"/>
                <w:b/>
                <w:sz w:val="28"/>
              </w:rPr>
              <w:t>obtus</w:t>
            </w:r>
            <w:r>
              <w:rPr>
                <w:rFonts w:ascii="Arial" w:hAnsi="Arial" w:cs="Arial"/>
                <w:sz w:val="24"/>
              </w:rPr>
              <w:t xml:space="preserve"> (plus grand que le coin de ma règle)</w:t>
            </w:r>
          </w:p>
          <w:p w14:paraId="250E6796" w14:textId="546F714B" w:rsidR="00B06167" w:rsidRDefault="00B06167" w:rsidP="00B0616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2EC42E2D" wp14:editId="6AD04EE4">
                  <wp:extent cx="1341120" cy="652145"/>
                  <wp:effectExtent l="0" t="0" r="0" b="0"/>
                  <wp:docPr id="605" name="Image 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652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84F" w14:paraId="62BFB2E0" w14:textId="77777777" w:rsidTr="006E79E1">
        <w:tc>
          <w:tcPr>
            <w:tcW w:w="14709" w:type="dxa"/>
            <w:gridSpan w:val="9"/>
            <w:shd w:val="clear" w:color="auto" w:fill="D9D9D9" w:themeFill="background1" w:themeFillShade="D9"/>
          </w:tcPr>
          <w:p w14:paraId="7B2F5AEA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  <w:r w:rsidRPr="008568D5">
              <w:rPr>
                <w:rFonts w:ascii="Arial" w:hAnsi="Arial" w:cs="Arial"/>
                <w:b/>
                <w:sz w:val="44"/>
              </w:rPr>
              <w:t>L</w:t>
            </w:r>
            <w:r w:rsidRPr="008568D5">
              <w:rPr>
                <w:rFonts w:ascii="Arial" w:hAnsi="Arial" w:cs="Arial"/>
                <w:sz w:val="28"/>
              </w:rPr>
              <w:t>ongueur</w:t>
            </w:r>
          </w:p>
        </w:tc>
      </w:tr>
      <w:tr w:rsidR="00C0625C" w14:paraId="22AB7C5A" w14:textId="77777777" w:rsidTr="00C0625C">
        <w:tc>
          <w:tcPr>
            <w:tcW w:w="6345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FF1D14E" w14:textId="77777777" w:rsidR="00C0625C" w:rsidRPr="0079121E" w:rsidRDefault="00C0625C" w:rsidP="008B684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C’est la grandeur d’une ligne ou d’un segment.</w:t>
            </w:r>
          </w:p>
          <w:p w14:paraId="3CDA63FB" w14:textId="34DA2608" w:rsidR="00C0625C" w:rsidRDefault="00C0625C" w:rsidP="008B684F">
            <w:pPr>
              <w:rPr>
                <w:rFonts w:ascii="Arial" w:hAnsi="Arial" w:cs="Arial"/>
                <w:sz w:val="24"/>
              </w:rPr>
            </w:pPr>
          </w:p>
          <w:p w14:paraId="213A5958" w14:textId="76B4AB00" w:rsidR="00C0625C" w:rsidRDefault="00C0625C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Je mesure la longueur avec une règle.</w:t>
            </w:r>
          </w:p>
          <w:p w14:paraId="0AF199C2" w14:textId="77777777" w:rsidR="00C0625C" w:rsidRDefault="00C0625C" w:rsidP="008B684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686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1A459C0" w14:textId="77777777" w:rsidR="00C0625C" w:rsidRDefault="00C0625C" w:rsidP="008B684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678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9141662" w14:textId="77777777" w:rsidR="00C0625C" w:rsidRDefault="00C0625C" w:rsidP="008B684F">
            <w:pPr>
              <w:rPr>
                <w:rFonts w:ascii="Arial" w:hAnsi="Arial" w:cs="Arial"/>
                <w:sz w:val="24"/>
              </w:rPr>
            </w:pPr>
          </w:p>
        </w:tc>
      </w:tr>
      <w:tr w:rsidR="00C0625C" w14:paraId="62D41B8E" w14:textId="77777777" w:rsidTr="00C0625C">
        <w:tc>
          <w:tcPr>
            <w:tcW w:w="5495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EF6A646" w14:textId="77777777" w:rsidR="00C0625C" w:rsidRPr="00246D9D" w:rsidRDefault="00C0625C" w:rsidP="00496475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</w:rPr>
            </w:pPr>
            <w:r w:rsidRPr="00246D9D">
              <w:rPr>
                <w:rFonts w:ascii="Arial" w:hAnsi="Arial" w:cs="Arial"/>
                <w:b/>
                <w:sz w:val="28"/>
              </w:rPr>
              <w:t>Unités de mesure</w:t>
            </w:r>
          </w:p>
          <w:p w14:paraId="0755B6BB" w14:textId="77777777" w:rsidR="00C0625C" w:rsidRDefault="00C0625C" w:rsidP="008B684F">
            <w:pPr>
              <w:rPr>
                <w:rFonts w:ascii="Arial" w:hAnsi="Arial" w:cs="Arial"/>
              </w:rPr>
            </w:pPr>
          </w:p>
          <w:p w14:paraId="0EC3D4FC" w14:textId="77777777" w:rsidR="00C0625C" w:rsidRPr="00C0625C" w:rsidRDefault="00C0625C" w:rsidP="00C0625C">
            <w:pPr>
              <w:rPr>
                <w:rFonts w:ascii="Arial" w:hAnsi="Arial" w:cs="Arial"/>
                <w:sz w:val="24"/>
              </w:rPr>
            </w:pPr>
            <w:r w:rsidRPr="00C0625C">
              <w:rPr>
                <w:rFonts w:ascii="Arial" w:hAnsi="Arial" w:cs="Arial"/>
                <w:sz w:val="24"/>
              </w:rPr>
              <w:t>10 dm dans 1 m</w:t>
            </w:r>
          </w:p>
          <w:p w14:paraId="090B8BCD" w14:textId="77777777" w:rsidR="00C0625C" w:rsidRPr="00C0625C" w:rsidRDefault="00C0625C" w:rsidP="00C0625C">
            <w:pPr>
              <w:rPr>
                <w:rFonts w:ascii="Arial" w:hAnsi="Arial" w:cs="Arial"/>
                <w:sz w:val="24"/>
              </w:rPr>
            </w:pPr>
            <w:r w:rsidRPr="00C0625C">
              <w:rPr>
                <w:rFonts w:ascii="Arial" w:hAnsi="Arial" w:cs="Arial"/>
                <w:sz w:val="24"/>
              </w:rPr>
              <w:t>100 cm dans 1 m</w:t>
            </w:r>
          </w:p>
          <w:p w14:paraId="64A91DB0" w14:textId="77777777" w:rsidR="00C0625C" w:rsidRDefault="00C0625C" w:rsidP="00C0625C">
            <w:pPr>
              <w:rPr>
                <w:rFonts w:ascii="Arial" w:hAnsi="Arial" w:cs="Arial"/>
                <w:sz w:val="24"/>
              </w:rPr>
            </w:pPr>
            <w:r w:rsidRPr="00C0625C">
              <w:rPr>
                <w:rFonts w:ascii="Arial" w:hAnsi="Arial" w:cs="Arial"/>
                <w:sz w:val="24"/>
              </w:rPr>
              <w:t>1000 mm dans 1 m</w:t>
            </w:r>
          </w:p>
          <w:p w14:paraId="53A92017" w14:textId="77777777" w:rsidR="00C0625C" w:rsidRDefault="00C0625C" w:rsidP="00C0625C">
            <w:pPr>
              <w:rPr>
                <w:rFonts w:ascii="Arial" w:hAnsi="Arial" w:cs="Arial"/>
                <w:sz w:val="24"/>
              </w:rPr>
            </w:pPr>
          </w:p>
          <w:p w14:paraId="487CBEBD" w14:textId="77777777" w:rsidR="00C0625C" w:rsidRPr="00C0625C" w:rsidRDefault="00C0625C" w:rsidP="00C0625C">
            <w:pPr>
              <w:rPr>
                <w:rFonts w:ascii="Arial" w:hAnsi="Arial" w:cs="Arial"/>
                <w:sz w:val="24"/>
              </w:rPr>
            </w:pPr>
            <w:r w:rsidRPr="00C0625C">
              <w:rPr>
                <w:rFonts w:ascii="Arial" w:hAnsi="Arial" w:cs="Arial"/>
                <w:sz w:val="24"/>
              </w:rPr>
              <w:t>10 cm dans 1 dm</w:t>
            </w:r>
          </w:p>
          <w:p w14:paraId="5916530B" w14:textId="74AE2828" w:rsidR="00C0625C" w:rsidRPr="00C0625C" w:rsidRDefault="00C0625C" w:rsidP="00C0625C">
            <w:pPr>
              <w:rPr>
                <w:rFonts w:ascii="Arial" w:hAnsi="Arial" w:cs="Arial"/>
                <w:sz w:val="24"/>
              </w:rPr>
            </w:pPr>
            <w:r w:rsidRPr="00C0625C">
              <w:rPr>
                <w:rFonts w:ascii="Arial" w:hAnsi="Arial" w:cs="Arial"/>
                <w:sz w:val="24"/>
              </w:rPr>
              <w:t>100 mm dans 1 dm</w:t>
            </w:r>
          </w:p>
          <w:p w14:paraId="098C4113" w14:textId="46E4D416" w:rsidR="00C0625C" w:rsidRPr="00C0625C" w:rsidRDefault="00C0625C" w:rsidP="00C0625C">
            <w:pPr>
              <w:rPr>
                <w:rFonts w:ascii="Arial" w:hAnsi="Arial" w:cs="Arial"/>
                <w:sz w:val="24"/>
              </w:rPr>
            </w:pPr>
          </w:p>
          <w:p w14:paraId="6315B3F5" w14:textId="77777777" w:rsidR="00C0625C" w:rsidRPr="00C0625C" w:rsidRDefault="00C0625C" w:rsidP="00C0625C">
            <w:pPr>
              <w:rPr>
                <w:rFonts w:ascii="Arial" w:hAnsi="Arial" w:cs="Arial"/>
                <w:sz w:val="24"/>
              </w:rPr>
            </w:pPr>
            <w:r w:rsidRPr="00C0625C">
              <w:rPr>
                <w:rFonts w:ascii="Arial" w:hAnsi="Arial" w:cs="Arial"/>
                <w:sz w:val="24"/>
              </w:rPr>
              <w:t>10 mm dans 1 cm</w:t>
            </w:r>
          </w:p>
          <w:p w14:paraId="58A8A193" w14:textId="1AFEDB4A" w:rsidR="00C0625C" w:rsidRPr="00B148DD" w:rsidRDefault="00C0625C" w:rsidP="00C0625C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9214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0FC72BD" w14:textId="77777777" w:rsidR="00C0625C" w:rsidRDefault="00C0625C" w:rsidP="00C0625C">
            <w:pPr>
              <w:spacing w:after="240"/>
              <w:rPr>
                <w:rFonts w:ascii="Arial" w:hAnsi="Arial" w:cs="Arial"/>
                <w:sz w:val="10"/>
              </w:rPr>
            </w:pPr>
          </w:p>
          <w:p w14:paraId="7E6E26D1" w14:textId="3347E43F" w:rsidR="00C0625C" w:rsidRDefault="00C0625C" w:rsidP="008B684F">
            <w:pPr>
              <w:rPr>
                <w:rFonts w:ascii="Arial" w:hAnsi="Arial" w:cs="Arial"/>
                <w:sz w:val="24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680C217F" wp14:editId="5BC0BCBC">
                  <wp:extent cx="5151047" cy="862446"/>
                  <wp:effectExtent l="0" t="0" r="0" b="0"/>
                  <wp:docPr id="538" name="Image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6754" cy="86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6BCABF" w14:textId="77777777" w:rsidR="00C0625C" w:rsidRDefault="00C0625C">
      <w:r>
        <w:br w:type="page"/>
      </w:r>
    </w:p>
    <w:tbl>
      <w:tblPr>
        <w:tblStyle w:val="Grilledutableau"/>
        <w:tblpPr w:leftFromText="141" w:rightFromText="141" w:vertAnchor="text" w:tblpY="1"/>
        <w:tblOverlap w:val="never"/>
        <w:tblW w:w="14709" w:type="dxa"/>
        <w:tblLayout w:type="fixed"/>
        <w:tblLook w:val="04A0" w:firstRow="1" w:lastRow="0" w:firstColumn="1" w:lastColumn="0" w:noHBand="0" w:noVBand="1"/>
      </w:tblPr>
      <w:tblGrid>
        <w:gridCol w:w="3227"/>
        <w:gridCol w:w="1559"/>
        <w:gridCol w:w="3260"/>
        <w:gridCol w:w="284"/>
        <w:gridCol w:w="567"/>
        <w:gridCol w:w="2126"/>
        <w:gridCol w:w="3402"/>
        <w:gridCol w:w="284"/>
      </w:tblGrid>
      <w:tr w:rsidR="008B684F" w14:paraId="033D53F8" w14:textId="77777777" w:rsidTr="006E79E1">
        <w:tc>
          <w:tcPr>
            <w:tcW w:w="14709" w:type="dxa"/>
            <w:gridSpan w:val="8"/>
            <w:shd w:val="clear" w:color="auto" w:fill="D9D9D9" w:themeFill="background1" w:themeFillShade="D9"/>
          </w:tcPr>
          <w:p w14:paraId="322652A5" w14:textId="60F8308F" w:rsidR="008B684F" w:rsidRDefault="008B684F" w:rsidP="008B684F">
            <w:pPr>
              <w:rPr>
                <w:rFonts w:ascii="Arial" w:hAnsi="Arial" w:cs="Arial"/>
                <w:sz w:val="24"/>
              </w:rPr>
            </w:pPr>
            <w:r w:rsidRPr="0079121E">
              <w:rPr>
                <w:rFonts w:ascii="Arial" w:hAnsi="Arial" w:cs="Arial"/>
                <w:b/>
                <w:sz w:val="44"/>
              </w:rPr>
              <w:lastRenderedPageBreak/>
              <w:t>P</w:t>
            </w:r>
            <w:r>
              <w:rPr>
                <w:rFonts w:ascii="Arial" w:hAnsi="Arial" w:cs="Arial"/>
                <w:sz w:val="28"/>
              </w:rPr>
              <w:t>érimètre</w:t>
            </w:r>
          </w:p>
        </w:tc>
      </w:tr>
      <w:tr w:rsidR="008B684F" w:rsidRPr="0019150B" w14:paraId="69AE9819" w14:textId="77777777" w:rsidTr="00246D9D">
        <w:tc>
          <w:tcPr>
            <w:tcW w:w="4786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2CB0445" w14:textId="23FA6706" w:rsidR="008B684F" w:rsidRDefault="00C0625C" w:rsidP="008B684F">
            <w:pPr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Mesure</w:t>
            </w:r>
            <w:r w:rsidR="008B684F" w:rsidRPr="007A527D">
              <w:rPr>
                <w:rFonts w:ascii="Arial" w:hAnsi="Arial" w:cs="Arial"/>
                <w:sz w:val="24"/>
                <w:szCs w:val="28"/>
              </w:rPr>
              <w:t xml:space="preserve"> du contour d’une figure.</w:t>
            </w:r>
          </w:p>
          <w:p w14:paraId="216FA73C" w14:textId="77777777" w:rsidR="008B684F" w:rsidRDefault="008B684F" w:rsidP="008B684F">
            <w:pPr>
              <w:rPr>
                <w:rFonts w:ascii="Arial" w:hAnsi="Arial" w:cs="Arial"/>
                <w:sz w:val="24"/>
                <w:szCs w:val="28"/>
              </w:rPr>
            </w:pPr>
          </w:p>
          <w:p w14:paraId="536F5CF2" w14:textId="77777777" w:rsidR="008B684F" w:rsidRDefault="008B684F" w:rsidP="008B684F">
            <w:pPr>
              <w:rPr>
                <w:rFonts w:ascii="Arial" w:hAnsi="Arial" w:cs="Arial"/>
                <w:sz w:val="24"/>
                <w:szCs w:val="28"/>
              </w:rPr>
            </w:pPr>
          </w:p>
          <w:p w14:paraId="724D99EF" w14:textId="77777777" w:rsidR="008B684F" w:rsidRDefault="008B684F" w:rsidP="008B684F">
            <w:pPr>
              <w:rPr>
                <w:rFonts w:ascii="Arial" w:hAnsi="Arial" w:cs="Arial"/>
                <w:sz w:val="24"/>
                <w:szCs w:val="28"/>
              </w:rPr>
            </w:pPr>
          </w:p>
          <w:p w14:paraId="261766DA" w14:textId="77777777" w:rsidR="008B684F" w:rsidRPr="0019150B" w:rsidRDefault="008B684F" w:rsidP="008B684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44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AD18AF1" w14:textId="77777777" w:rsidR="008B684F" w:rsidRPr="00E82389" w:rsidRDefault="008B684F" w:rsidP="008B684F">
            <w:pPr>
              <w:rPr>
                <w:rFonts w:ascii="Arial" w:hAnsi="Arial" w:cs="Arial"/>
                <w:sz w:val="12"/>
                <w:szCs w:val="28"/>
              </w:rPr>
            </w:pPr>
          </w:p>
          <w:tbl>
            <w:tblPr>
              <w:tblStyle w:val="Grilledutableau"/>
              <w:tblW w:w="2986" w:type="dxa"/>
              <w:tblLayout w:type="fixed"/>
              <w:tblLook w:val="04A0" w:firstRow="1" w:lastRow="0" w:firstColumn="1" w:lastColumn="0" w:noHBand="0" w:noVBand="1"/>
            </w:tblPr>
            <w:tblGrid>
              <w:gridCol w:w="667"/>
              <w:gridCol w:w="1546"/>
              <w:gridCol w:w="773"/>
            </w:tblGrid>
            <w:tr w:rsidR="008B684F" w14:paraId="75E7EFF9" w14:textId="77777777" w:rsidTr="00E82389">
              <w:tc>
                <w:tcPr>
                  <w:tcW w:w="66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03CC1FEA" w14:textId="77777777" w:rsidR="008B684F" w:rsidRPr="00E82389" w:rsidRDefault="008B684F" w:rsidP="008F15AB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szCs w:val="28"/>
                    </w:rPr>
                  </w:pPr>
                </w:p>
              </w:tc>
              <w:tc>
                <w:tcPr>
                  <w:tcW w:w="1546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48F0F7E6" w14:textId="77777777" w:rsidR="008B684F" w:rsidRDefault="008B684F" w:rsidP="008F15AB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E82389">
                    <w:rPr>
                      <w:rFonts w:ascii="Arial" w:hAnsi="Arial" w:cs="Arial"/>
                      <w:szCs w:val="28"/>
                    </w:rPr>
                    <w:t>5 m</w:t>
                  </w:r>
                </w:p>
              </w:tc>
              <w:tc>
                <w:tcPr>
                  <w:tcW w:w="773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5F630C9E" w14:textId="77777777" w:rsidR="008B684F" w:rsidRPr="00E82389" w:rsidRDefault="008B684F" w:rsidP="008F15AB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szCs w:val="28"/>
                    </w:rPr>
                  </w:pPr>
                </w:p>
              </w:tc>
            </w:tr>
            <w:tr w:rsidR="008B684F" w14:paraId="7E926375" w14:textId="77777777" w:rsidTr="00E82389">
              <w:trPr>
                <w:trHeight w:val="562"/>
              </w:trPr>
              <w:tc>
                <w:tcPr>
                  <w:tcW w:w="667" w:type="dxa"/>
                  <w:vMerge w:val="restart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5DEE16D8" w14:textId="77777777" w:rsidR="008B684F" w:rsidRPr="00E82389" w:rsidRDefault="008B684F" w:rsidP="008F15AB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sz w:val="14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sz w:val="14"/>
                      <w:szCs w:val="28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42560" behindDoc="0" locked="0" layoutInCell="1" allowOverlap="1" wp14:anchorId="29908235" wp14:editId="27DFFD4D">
                            <wp:simplePos x="0" y="0"/>
                            <wp:positionH relativeFrom="column">
                              <wp:posOffset>330835</wp:posOffset>
                            </wp:positionH>
                            <wp:positionV relativeFrom="paragraph">
                              <wp:posOffset>-5715</wp:posOffset>
                            </wp:positionV>
                            <wp:extent cx="1000125" cy="352425"/>
                            <wp:effectExtent l="0" t="0" r="28575" b="28575"/>
                            <wp:wrapNone/>
                            <wp:docPr id="294" name="Rectangle 29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00125" cy="3524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id="Rectangle 294" o:spid="_x0000_s1026" style="position:absolute;margin-left:26.05pt;margin-top:-.45pt;width:78.75pt;height:27.7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" fillcolor="white [3212]" strokecolor="black [1600]" strokeweight="2pt"/>
                        </w:pict>
                      </mc:Fallback>
                    </mc:AlternateContent>
                  </w:r>
                </w:p>
                <w:p w14:paraId="11EF522F" w14:textId="77777777" w:rsidR="008B684F" w:rsidRPr="00E82389" w:rsidRDefault="008B684F" w:rsidP="008F15AB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sz w:val="24"/>
                      <w:szCs w:val="28"/>
                    </w:rPr>
                  </w:pPr>
                  <w:r>
                    <w:rPr>
                      <w:rFonts w:ascii="Arial" w:hAnsi="Arial" w:cs="Arial"/>
                      <w:sz w:val="24"/>
                      <w:szCs w:val="28"/>
                    </w:rPr>
                    <w:t>2 m</w:t>
                  </w:r>
                </w:p>
              </w:tc>
              <w:tc>
                <w:tcPr>
                  <w:tcW w:w="1546" w:type="dxa"/>
                  <w:tcBorders>
                    <w:left w:val="single" w:sz="4" w:space="0" w:color="FFFFFF" w:themeColor="background1"/>
                  </w:tcBorders>
                </w:tcPr>
                <w:p w14:paraId="25309644" w14:textId="77777777" w:rsidR="008B684F" w:rsidRPr="00E82389" w:rsidRDefault="008B684F" w:rsidP="008F15AB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sz w:val="24"/>
                      <w:szCs w:val="28"/>
                    </w:rPr>
                  </w:pPr>
                </w:p>
              </w:tc>
              <w:tc>
                <w:tcPr>
                  <w:tcW w:w="773" w:type="dxa"/>
                  <w:vMerge w:val="restart"/>
                  <w:tcBorders>
                    <w:top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5401633A" w14:textId="77777777" w:rsidR="008B684F" w:rsidRPr="00E82389" w:rsidRDefault="008B684F" w:rsidP="008F15AB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sz w:val="14"/>
                      <w:szCs w:val="28"/>
                    </w:rPr>
                  </w:pPr>
                </w:p>
                <w:p w14:paraId="54488E92" w14:textId="77777777" w:rsidR="008B684F" w:rsidRPr="00E82389" w:rsidRDefault="008B684F" w:rsidP="008F15AB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sz w:val="24"/>
                      <w:szCs w:val="28"/>
                    </w:rPr>
                  </w:pPr>
                  <w:r>
                    <w:rPr>
                      <w:rFonts w:ascii="Arial" w:hAnsi="Arial" w:cs="Arial"/>
                      <w:sz w:val="24"/>
                      <w:szCs w:val="28"/>
                    </w:rPr>
                    <w:t>2 m</w:t>
                  </w:r>
                </w:p>
              </w:tc>
            </w:tr>
            <w:tr w:rsidR="008B684F" w14:paraId="415054AF" w14:textId="77777777" w:rsidTr="00E82389">
              <w:trPr>
                <w:trHeight w:val="263"/>
              </w:trPr>
              <w:tc>
                <w:tcPr>
                  <w:tcW w:w="667" w:type="dxa"/>
                  <w:vMerge/>
                  <w:tcBorders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50FE7956" w14:textId="77777777" w:rsidR="008B684F" w:rsidRPr="00E82389" w:rsidRDefault="008B684F" w:rsidP="008F15AB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sz w:val="14"/>
                      <w:szCs w:val="28"/>
                    </w:rPr>
                  </w:pPr>
                </w:p>
              </w:tc>
              <w:tc>
                <w:tcPr>
                  <w:tcW w:w="1546" w:type="dxa"/>
                  <w:tcBorders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4D81BF91" w14:textId="77777777" w:rsidR="008B684F" w:rsidRPr="00E82389" w:rsidRDefault="008B684F" w:rsidP="008F15AB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sz w:val="24"/>
                      <w:szCs w:val="28"/>
                    </w:rPr>
                  </w:pPr>
                  <w:r>
                    <w:rPr>
                      <w:rFonts w:ascii="Arial" w:hAnsi="Arial" w:cs="Arial"/>
                      <w:sz w:val="24"/>
                      <w:szCs w:val="28"/>
                    </w:rPr>
                    <w:t>5 m</w:t>
                  </w:r>
                </w:p>
              </w:tc>
              <w:tc>
                <w:tcPr>
                  <w:tcW w:w="773" w:type="dxa"/>
                  <w:vMerge/>
                  <w:tcBorders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059F0A07" w14:textId="77777777" w:rsidR="008B684F" w:rsidRPr="00E82389" w:rsidRDefault="008B684F" w:rsidP="008F15AB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sz w:val="14"/>
                      <w:szCs w:val="28"/>
                    </w:rPr>
                  </w:pPr>
                </w:p>
              </w:tc>
            </w:tr>
          </w:tbl>
          <w:p w14:paraId="0C155B48" w14:textId="77777777" w:rsidR="008B684F" w:rsidRDefault="008B684F" w:rsidP="00C0625C">
            <w:pPr>
              <w:spacing w:before="240"/>
              <w:rPr>
                <w:rFonts w:ascii="Arial" w:hAnsi="Arial" w:cs="Arial"/>
                <w:b/>
                <w:szCs w:val="28"/>
              </w:rPr>
            </w:pPr>
            <w:r w:rsidRPr="00B47D13">
              <w:rPr>
                <w:rFonts w:ascii="Arial" w:hAnsi="Arial" w:cs="Arial"/>
                <w:b/>
                <w:szCs w:val="28"/>
              </w:rPr>
              <w:t>5 m + 2 m + 5 m + 2 m = 14 m</w:t>
            </w:r>
          </w:p>
          <w:p w14:paraId="41CD8282" w14:textId="77777777" w:rsidR="00C0625C" w:rsidRPr="00B47D13" w:rsidRDefault="00C0625C" w:rsidP="008B684F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6095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4149344" w14:textId="77777777" w:rsidR="008B684F" w:rsidRPr="0019150B" w:rsidRDefault="008B684F" w:rsidP="008B684F">
            <w:pPr>
              <w:rPr>
                <w:rFonts w:ascii="Arial" w:hAnsi="Arial" w:cs="Arial"/>
                <w:sz w:val="28"/>
                <w:szCs w:val="28"/>
              </w:rPr>
            </w:pPr>
            <w:r w:rsidRPr="00B47D13">
              <w:rPr>
                <w:rFonts w:ascii="Arial" w:hAnsi="Arial" w:cs="Arial"/>
                <w:szCs w:val="28"/>
              </w:rPr>
              <w:t>J’additionne les mesures de tous les côtés</w:t>
            </w:r>
            <w:r>
              <w:rPr>
                <w:rFonts w:ascii="Arial" w:hAnsi="Arial" w:cs="Arial"/>
                <w:szCs w:val="28"/>
              </w:rPr>
              <w:t>.</w:t>
            </w:r>
          </w:p>
        </w:tc>
        <w:tc>
          <w:tcPr>
            <w:tcW w:w="28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462499B" w14:textId="77777777" w:rsidR="008B684F" w:rsidRPr="0019150B" w:rsidRDefault="008B684F" w:rsidP="008B684F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B684F" w14:paraId="307C0F3E" w14:textId="77777777" w:rsidTr="006E79E1">
        <w:tc>
          <w:tcPr>
            <w:tcW w:w="14709" w:type="dxa"/>
            <w:gridSpan w:val="8"/>
            <w:shd w:val="clear" w:color="auto" w:fill="D9D9D9" w:themeFill="background1" w:themeFillShade="D9"/>
          </w:tcPr>
          <w:p w14:paraId="6A0DDA49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  <w:r w:rsidRPr="0079121E">
              <w:rPr>
                <w:rFonts w:ascii="Arial" w:hAnsi="Arial" w:cs="Arial"/>
                <w:b/>
                <w:sz w:val="44"/>
              </w:rPr>
              <w:t>T</w:t>
            </w:r>
            <w:r>
              <w:rPr>
                <w:rFonts w:ascii="Arial" w:hAnsi="Arial" w:cs="Arial"/>
                <w:sz w:val="28"/>
              </w:rPr>
              <w:t>empérature</w:t>
            </w:r>
          </w:p>
        </w:tc>
      </w:tr>
      <w:tr w:rsidR="00C0625C" w14:paraId="52AF7FB2" w14:textId="77777777" w:rsidTr="00C0625C">
        <w:tc>
          <w:tcPr>
            <w:tcW w:w="8046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2618681" w14:textId="4329A334" w:rsidR="00C0625C" w:rsidRPr="00672948" w:rsidRDefault="00C0625C" w:rsidP="008B684F">
            <w:pPr>
              <w:rPr>
                <w:rFonts w:ascii="Arial" w:hAnsi="Arial" w:cs="Arial"/>
                <w:sz w:val="24"/>
                <w:szCs w:val="24"/>
              </w:rPr>
            </w:pPr>
            <w:r w:rsidRPr="00672948">
              <w:rPr>
                <w:rFonts w:ascii="Arial" w:hAnsi="Arial" w:cs="Arial"/>
                <w:sz w:val="24"/>
                <w:szCs w:val="24"/>
              </w:rPr>
              <w:t>La température se mesure en degrés Celsius</w:t>
            </w:r>
            <w:r>
              <w:rPr>
                <w:rFonts w:ascii="Arial" w:hAnsi="Arial" w:cs="Arial"/>
                <w:sz w:val="24"/>
                <w:szCs w:val="24"/>
              </w:rPr>
              <w:t xml:space="preserve"> à l’aide d’un thermomètre. </w:t>
            </w:r>
          </w:p>
        </w:tc>
        <w:tc>
          <w:tcPr>
            <w:tcW w:w="6663" w:type="dxa"/>
            <w:gridSpan w:val="5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CBE0F44" w14:textId="77777777" w:rsidR="00C0625C" w:rsidRDefault="00C0625C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0F4798E8" wp14:editId="61D7E7C5">
                  <wp:extent cx="1266190" cy="1266190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rmomètre.pn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190" cy="126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F002FD" w14:textId="77777777" w:rsidR="00C0625C" w:rsidRDefault="00C0625C" w:rsidP="008B684F">
            <w:pPr>
              <w:rPr>
                <w:rFonts w:ascii="Arial" w:hAnsi="Arial" w:cs="Arial"/>
                <w:sz w:val="24"/>
              </w:rPr>
            </w:pPr>
          </w:p>
        </w:tc>
      </w:tr>
      <w:tr w:rsidR="008B684F" w14:paraId="4420C90F" w14:textId="77777777" w:rsidTr="00C0625C">
        <w:tc>
          <w:tcPr>
            <w:tcW w:w="322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1C2BD10" w14:textId="77777777" w:rsidR="008B684F" w:rsidRPr="00C0625C" w:rsidRDefault="008B684F" w:rsidP="00496475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</w:rPr>
            </w:pPr>
            <w:r w:rsidRPr="00C0625C">
              <w:rPr>
                <w:rFonts w:ascii="Arial" w:hAnsi="Arial" w:cs="Arial"/>
                <w:b/>
                <w:sz w:val="28"/>
              </w:rPr>
              <w:t xml:space="preserve">Degré Celsius </w:t>
            </w:r>
          </w:p>
        </w:tc>
        <w:tc>
          <w:tcPr>
            <w:tcW w:w="5670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6DBC9C9" w14:textId="7FAEA65A" w:rsidR="008B684F" w:rsidRDefault="008B684F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Symbole : </w:t>
            </w:r>
            <w:r w:rsidRPr="00B148DD">
              <w:rPr>
                <w:rFonts w:ascii="Arial" w:hAnsi="Arial" w:cs="Arial"/>
                <w:sz w:val="24"/>
                <w:vertAlign w:val="superscript"/>
              </w:rPr>
              <w:t>o</w:t>
            </w:r>
            <w:r>
              <w:rPr>
                <w:rFonts w:ascii="Arial" w:hAnsi="Arial" w:cs="Arial"/>
                <w:sz w:val="24"/>
              </w:rPr>
              <w:t>C</w:t>
            </w:r>
          </w:p>
          <w:p w14:paraId="2D2002F9" w14:textId="77777777" w:rsidR="008B684F" w:rsidRDefault="00246D9D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Unité de mesure de la température.</w:t>
            </w:r>
          </w:p>
          <w:p w14:paraId="29FDD404" w14:textId="596C5C5B" w:rsidR="00246D9D" w:rsidRDefault="00246D9D" w:rsidP="008B684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9BB59A0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369FD21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</w:tr>
    </w:tbl>
    <w:p w14:paraId="1F5AA56A" w14:textId="77777777" w:rsidR="00C0625C" w:rsidRDefault="00C0625C">
      <w:r>
        <w:br w:type="page"/>
      </w:r>
    </w:p>
    <w:tbl>
      <w:tblPr>
        <w:tblStyle w:val="Grilledutableau"/>
        <w:tblpPr w:leftFromText="141" w:rightFromText="141" w:vertAnchor="text" w:tblpY="1"/>
        <w:tblOverlap w:val="never"/>
        <w:tblW w:w="14567" w:type="dxa"/>
        <w:tblLayout w:type="fixed"/>
        <w:tblLook w:val="04A0" w:firstRow="1" w:lastRow="0" w:firstColumn="1" w:lastColumn="0" w:noHBand="0" w:noVBand="1"/>
      </w:tblPr>
      <w:tblGrid>
        <w:gridCol w:w="3831"/>
        <w:gridCol w:w="2373"/>
        <w:gridCol w:w="3930"/>
        <w:gridCol w:w="2715"/>
        <w:gridCol w:w="1619"/>
        <w:gridCol w:w="99"/>
      </w:tblGrid>
      <w:tr w:rsidR="008B684F" w14:paraId="557599AD" w14:textId="77777777" w:rsidTr="004F1477">
        <w:tc>
          <w:tcPr>
            <w:tcW w:w="14567" w:type="dxa"/>
            <w:gridSpan w:val="6"/>
            <w:shd w:val="clear" w:color="auto" w:fill="D9D9D9" w:themeFill="background1" w:themeFillShade="D9"/>
          </w:tcPr>
          <w:p w14:paraId="38CE17D8" w14:textId="325C70A8" w:rsidR="008B684F" w:rsidRDefault="008B684F" w:rsidP="008B684F">
            <w:pPr>
              <w:rPr>
                <w:rFonts w:ascii="Arial" w:hAnsi="Arial" w:cs="Arial"/>
                <w:sz w:val="24"/>
              </w:rPr>
            </w:pPr>
            <w:r w:rsidRPr="0079121E">
              <w:rPr>
                <w:rFonts w:ascii="Arial" w:hAnsi="Arial" w:cs="Arial"/>
                <w:b/>
                <w:sz w:val="44"/>
              </w:rPr>
              <w:lastRenderedPageBreak/>
              <w:t>T</w:t>
            </w:r>
            <w:r>
              <w:rPr>
                <w:rFonts w:ascii="Arial" w:hAnsi="Arial" w:cs="Arial"/>
                <w:sz w:val="28"/>
              </w:rPr>
              <w:t>emps</w:t>
            </w:r>
          </w:p>
        </w:tc>
      </w:tr>
      <w:tr w:rsidR="008B684F" w14:paraId="269C3865" w14:textId="77777777" w:rsidTr="004F1477">
        <w:trPr>
          <w:gridAfter w:val="1"/>
          <w:wAfter w:w="99" w:type="dxa"/>
        </w:trPr>
        <w:tc>
          <w:tcPr>
            <w:tcW w:w="383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C8B3C16" w14:textId="522C3D3A" w:rsidR="008B684F" w:rsidRPr="00246D9D" w:rsidRDefault="008B684F" w:rsidP="00496475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246D9D">
              <w:rPr>
                <w:rFonts w:ascii="Arial" w:hAnsi="Arial" w:cs="Arial"/>
                <w:b/>
                <w:sz w:val="28"/>
                <w:szCs w:val="28"/>
              </w:rPr>
              <w:t>Année</w:t>
            </w:r>
          </w:p>
        </w:tc>
        <w:tc>
          <w:tcPr>
            <w:tcW w:w="6303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635BF4D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 année = 12 mois</w:t>
            </w:r>
          </w:p>
          <w:p w14:paraId="142265F9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 année = 365 jours (ou 366 jour les années bissextiles)</w:t>
            </w:r>
          </w:p>
          <w:p w14:paraId="06AECF03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 année = 52 semaines</w:t>
            </w:r>
          </w:p>
          <w:p w14:paraId="048D0DC9" w14:textId="1D77B333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71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25679D0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1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A8BF755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</w:tr>
      <w:tr w:rsidR="008B684F" w14:paraId="069E0EAA" w14:textId="77777777" w:rsidTr="004F1477">
        <w:trPr>
          <w:gridAfter w:val="1"/>
          <w:wAfter w:w="99" w:type="dxa"/>
        </w:trPr>
        <w:tc>
          <w:tcPr>
            <w:tcW w:w="383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B956462" w14:textId="7B48597D" w:rsidR="008B684F" w:rsidRPr="00246D9D" w:rsidRDefault="008B684F" w:rsidP="00496475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246D9D">
              <w:rPr>
                <w:rFonts w:ascii="Arial" w:hAnsi="Arial" w:cs="Arial"/>
                <w:b/>
                <w:sz w:val="28"/>
                <w:szCs w:val="28"/>
              </w:rPr>
              <w:t>Jour</w:t>
            </w:r>
          </w:p>
        </w:tc>
        <w:tc>
          <w:tcPr>
            <w:tcW w:w="6303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D38B19B" w14:textId="219E017B" w:rsidR="008B684F" w:rsidRDefault="008B684F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 journée = 24 heures</w:t>
            </w:r>
          </w:p>
          <w:p w14:paraId="65ED6816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71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FBF0E59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1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F965DEC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</w:tr>
      <w:tr w:rsidR="008B684F" w14:paraId="0217D0A3" w14:textId="77777777" w:rsidTr="004F1477">
        <w:trPr>
          <w:gridAfter w:val="1"/>
          <w:wAfter w:w="99" w:type="dxa"/>
        </w:trPr>
        <w:tc>
          <w:tcPr>
            <w:tcW w:w="383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8A540C2" w14:textId="77777777" w:rsidR="008B684F" w:rsidRPr="00246D9D" w:rsidRDefault="008B684F" w:rsidP="00496475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246D9D">
              <w:rPr>
                <w:rFonts w:ascii="Arial" w:hAnsi="Arial" w:cs="Arial"/>
                <w:b/>
                <w:sz w:val="28"/>
                <w:szCs w:val="28"/>
              </w:rPr>
              <w:t>Heures</w:t>
            </w:r>
          </w:p>
        </w:tc>
        <w:tc>
          <w:tcPr>
            <w:tcW w:w="237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6B24ABC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  <w:r>
              <w:rPr>
                <w:noProof/>
                <w:color w:val="0000FF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570548D7" wp14:editId="00C84018">
                      <wp:simplePos x="0" y="0"/>
                      <wp:positionH relativeFrom="column">
                        <wp:posOffset>525780</wp:posOffset>
                      </wp:positionH>
                      <wp:positionV relativeFrom="paragraph">
                        <wp:posOffset>498475</wp:posOffset>
                      </wp:positionV>
                      <wp:extent cx="45719" cy="45719"/>
                      <wp:effectExtent l="0" t="0" r="12065" b="12065"/>
                      <wp:wrapNone/>
                      <wp:docPr id="19" name="Ellips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9" o:spid="_x0000_s1026" style="position:absolute;margin-left:41.4pt;margin-top:39.25pt;width:3.6pt;height:3.6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color w:val="0000FF"/>
                <w:lang w:eastAsia="fr-CA"/>
              </w:rPr>
              <w:drawing>
                <wp:inline distT="0" distB="0" distL="0" distR="0" wp14:anchorId="1D4F7FFC" wp14:editId="0DEDA0EC">
                  <wp:extent cx="1064787" cy="1047750"/>
                  <wp:effectExtent l="0" t="0" r="2540" b="0"/>
                  <wp:docPr id="9" name="irc_mi" descr="http://enigmes-a-thematiques.fr/epreuves/images/ep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nigmes-a-thematiques.fr/epreuves/images/ep131.png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787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E9FCAB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45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B8EF507" w14:textId="65006348" w:rsidR="008B684F" w:rsidRDefault="00C0625C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13h : 1 :00</w:t>
            </w:r>
            <w:r w:rsidR="008B684F">
              <w:rPr>
                <w:rFonts w:ascii="Arial" w:hAnsi="Arial" w:cs="Arial"/>
                <w:sz w:val="24"/>
              </w:rPr>
              <w:t xml:space="preserve"> pm</w:t>
            </w:r>
          </w:p>
          <w:p w14:paraId="565ADD44" w14:textId="39CE00B5" w:rsidR="008B684F" w:rsidRDefault="00C0625C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14h : 2 :00</w:t>
            </w:r>
            <w:r w:rsidR="008B684F">
              <w:rPr>
                <w:rFonts w:ascii="Arial" w:hAnsi="Arial" w:cs="Arial"/>
                <w:sz w:val="24"/>
              </w:rPr>
              <w:t xml:space="preserve"> pm</w:t>
            </w:r>
          </w:p>
          <w:p w14:paraId="76E75DBB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…</w:t>
            </w:r>
          </w:p>
          <w:p w14:paraId="2503BB95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24h : minuit</w:t>
            </w:r>
          </w:p>
        </w:tc>
        <w:tc>
          <w:tcPr>
            <w:tcW w:w="161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B40054B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</w:tr>
      <w:tr w:rsidR="008B684F" w14:paraId="172F2609" w14:textId="77777777" w:rsidTr="004F1477">
        <w:trPr>
          <w:gridAfter w:val="1"/>
          <w:wAfter w:w="99" w:type="dxa"/>
        </w:trPr>
        <w:tc>
          <w:tcPr>
            <w:tcW w:w="383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6ABAE24" w14:textId="77777777" w:rsidR="008B684F" w:rsidRPr="00246D9D" w:rsidRDefault="008B684F" w:rsidP="00496475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246D9D">
              <w:rPr>
                <w:rFonts w:ascii="Arial" w:hAnsi="Arial" w:cs="Arial"/>
                <w:b/>
                <w:sz w:val="28"/>
                <w:szCs w:val="28"/>
              </w:rPr>
              <w:t>Minutes</w:t>
            </w:r>
          </w:p>
        </w:tc>
        <w:tc>
          <w:tcPr>
            <w:tcW w:w="6303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3448C5F" w14:textId="2EFDF6BF" w:rsidR="008B684F" w:rsidRDefault="008B684F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15 min</w:t>
            </w:r>
            <w:r w:rsidR="00C0625C">
              <w:rPr>
                <w:rFonts w:ascii="Arial" w:hAnsi="Arial" w:cs="Arial"/>
                <w:sz w:val="24"/>
              </w:rPr>
              <w:t xml:space="preserve">utes </w:t>
            </w:r>
            <w:r>
              <w:rPr>
                <w:rFonts w:ascii="Arial" w:hAnsi="Arial" w:cs="Arial"/>
                <w:sz w:val="24"/>
              </w:rPr>
              <w:t xml:space="preserve"> = un quart d’heure</w:t>
            </w:r>
          </w:p>
          <w:p w14:paraId="57C9FB91" w14:textId="5FEFD2CE" w:rsidR="008B684F" w:rsidRDefault="008B684F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30 min</w:t>
            </w:r>
            <w:r w:rsidR="00C0625C">
              <w:rPr>
                <w:rFonts w:ascii="Arial" w:hAnsi="Arial" w:cs="Arial"/>
                <w:sz w:val="24"/>
              </w:rPr>
              <w:t xml:space="preserve">utes </w:t>
            </w:r>
            <w:r>
              <w:rPr>
                <w:rFonts w:ascii="Arial" w:hAnsi="Arial" w:cs="Arial"/>
                <w:sz w:val="24"/>
              </w:rPr>
              <w:t xml:space="preserve"> = une demie heure</w:t>
            </w:r>
          </w:p>
          <w:p w14:paraId="7AC4C875" w14:textId="0E770560" w:rsidR="008B684F" w:rsidRDefault="008B684F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45 min</w:t>
            </w:r>
            <w:r w:rsidR="00C0625C">
              <w:rPr>
                <w:rFonts w:ascii="Arial" w:hAnsi="Arial" w:cs="Arial"/>
                <w:sz w:val="24"/>
              </w:rPr>
              <w:t xml:space="preserve">utes </w:t>
            </w:r>
            <w:r>
              <w:rPr>
                <w:rFonts w:ascii="Arial" w:hAnsi="Arial" w:cs="Arial"/>
                <w:sz w:val="24"/>
              </w:rPr>
              <w:t xml:space="preserve"> = trois quarts d’heure</w:t>
            </w:r>
          </w:p>
          <w:p w14:paraId="6A4B2816" w14:textId="3571B158" w:rsidR="008B684F" w:rsidRDefault="008B684F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60 min</w:t>
            </w:r>
            <w:r w:rsidR="00C0625C">
              <w:rPr>
                <w:rFonts w:ascii="Arial" w:hAnsi="Arial" w:cs="Arial"/>
                <w:sz w:val="24"/>
              </w:rPr>
              <w:t xml:space="preserve">utes </w:t>
            </w:r>
            <w:r>
              <w:rPr>
                <w:rFonts w:ascii="Arial" w:hAnsi="Arial" w:cs="Arial"/>
                <w:sz w:val="24"/>
              </w:rPr>
              <w:t xml:space="preserve"> = 1 h</w:t>
            </w:r>
            <w:r w:rsidR="004F1477">
              <w:rPr>
                <w:rFonts w:ascii="Arial" w:hAnsi="Arial" w:cs="Arial"/>
                <w:sz w:val="24"/>
              </w:rPr>
              <w:t>eure</w:t>
            </w:r>
          </w:p>
          <w:p w14:paraId="604DD04C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71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F2906B5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70432974" wp14:editId="203C3009">
                  <wp:extent cx="1496291" cy="1496291"/>
                  <wp:effectExtent l="0" t="0" r="8890" b="8890"/>
                  <wp:docPr id="372" name="Image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rloge.png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751" cy="1488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3CDA90" w14:textId="77777777" w:rsidR="00C0625C" w:rsidRDefault="00C0625C" w:rsidP="008B684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1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D998FD1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</w:tr>
      <w:tr w:rsidR="008B684F" w14:paraId="6DF99014" w14:textId="77777777" w:rsidTr="004F1477">
        <w:trPr>
          <w:gridAfter w:val="1"/>
          <w:wAfter w:w="99" w:type="dxa"/>
        </w:trPr>
        <w:tc>
          <w:tcPr>
            <w:tcW w:w="383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6D2EA56" w14:textId="77777777" w:rsidR="008B684F" w:rsidRPr="00246D9D" w:rsidRDefault="008B684F" w:rsidP="00496475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246D9D">
              <w:rPr>
                <w:rFonts w:ascii="Arial" w:hAnsi="Arial" w:cs="Arial"/>
                <w:b/>
                <w:sz w:val="28"/>
                <w:szCs w:val="28"/>
              </w:rPr>
              <w:t>Secondes</w:t>
            </w:r>
          </w:p>
        </w:tc>
        <w:tc>
          <w:tcPr>
            <w:tcW w:w="6303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4748828" w14:textId="65AD4ECA" w:rsidR="008B684F" w:rsidRDefault="008B684F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60 sec</w:t>
            </w:r>
            <w:r w:rsidR="004F1477">
              <w:rPr>
                <w:rFonts w:ascii="Arial" w:hAnsi="Arial" w:cs="Arial"/>
                <w:sz w:val="24"/>
              </w:rPr>
              <w:t>ondes</w:t>
            </w:r>
            <w:r>
              <w:rPr>
                <w:rFonts w:ascii="Arial" w:hAnsi="Arial" w:cs="Arial"/>
                <w:sz w:val="24"/>
              </w:rPr>
              <w:t xml:space="preserve"> = 1 min</w:t>
            </w:r>
            <w:r w:rsidR="004F1477">
              <w:rPr>
                <w:rFonts w:ascii="Arial" w:hAnsi="Arial" w:cs="Arial"/>
                <w:sz w:val="24"/>
              </w:rPr>
              <w:t>ute</w:t>
            </w:r>
          </w:p>
          <w:p w14:paraId="0A8ABA63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71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71D185F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1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23CB507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</w:tr>
      <w:tr w:rsidR="008B684F" w14:paraId="2B4CC914" w14:textId="77777777" w:rsidTr="004F1477">
        <w:trPr>
          <w:gridAfter w:val="1"/>
          <w:wAfter w:w="99" w:type="dxa"/>
        </w:trPr>
        <w:tc>
          <w:tcPr>
            <w:tcW w:w="383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A193480" w14:textId="77777777" w:rsidR="008B684F" w:rsidRPr="00246D9D" w:rsidRDefault="008B684F" w:rsidP="00496475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246D9D">
              <w:rPr>
                <w:rFonts w:ascii="Arial" w:hAnsi="Arial" w:cs="Arial"/>
                <w:b/>
                <w:sz w:val="28"/>
                <w:szCs w:val="28"/>
              </w:rPr>
              <w:t>Semaine</w:t>
            </w:r>
          </w:p>
        </w:tc>
        <w:tc>
          <w:tcPr>
            <w:tcW w:w="6303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7134D42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 semaine = 7 jour</w:t>
            </w:r>
          </w:p>
          <w:p w14:paraId="53FFC5D3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71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65519C1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1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9C9BC61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</w:tr>
      <w:tr w:rsidR="008B684F" w14:paraId="3380F317" w14:textId="77777777" w:rsidTr="004F1477">
        <w:trPr>
          <w:gridAfter w:val="1"/>
          <w:wAfter w:w="99" w:type="dxa"/>
        </w:trPr>
        <w:tc>
          <w:tcPr>
            <w:tcW w:w="383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BCAD710" w14:textId="77777777" w:rsidR="008B684F" w:rsidRPr="00246D9D" w:rsidRDefault="008B684F" w:rsidP="00496475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246D9D">
              <w:rPr>
                <w:rFonts w:ascii="Arial" w:hAnsi="Arial" w:cs="Arial"/>
                <w:b/>
                <w:sz w:val="28"/>
                <w:szCs w:val="28"/>
              </w:rPr>
              <w:t>Cycle quotidien</w:t>
            </w:r>
          </w:p>
        </w:tc>
        <w:tc>
          <w:tcPr>
            <w:tcW w:w="6303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FA94FA2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À chaque jour</w:t>
            </w:r>
          </w:p>
          <w:p w14:paraId="7A244AEC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71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D5B40AF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1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0CD6AA5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</w:tr>
      <w:tr w:rsidR="008B684F" w14:paraId="76318A83" w14:textId="77777777" w:rsidTr="004F1477">
        <w:trPr>
          <w:gridAfter w:val="1"/>
          <w:wAfter w:w="99" w:type="dxa"/>
        </w:trPr>
        <w:tc>
          <w:tcPr>
            <w:tcW w:w="383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4FA8734" w14:textId="77777777" w:rsidR="008B684F" w:rsidRPr="00246D9D" w:rsidRDefault="008B684F" w:rsidP="00496475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246D9D">
              <w:rPr>
                <w:rFonts w:ascii="Arial" w:hAnsi="Arial" w:cs="Arial"/>
                <w:b/>
                <w:sz w:val="28"/>
                <w:szCs w:val="28"/>
              </w:rPr>
              <w:t>Cycle hebdomadaire</w:t>
            </w:r>
          </w:p>
        </w:tc>
        <w:tc>
          <w:tcPr>
            <w:tcW w:w="6303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A21CB87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À chaque semaine</w:t>
            </w:r>
          </w:p>
          <w:p w14:paraId="5965D142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71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219C1BF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1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12A7E07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</w:tr>
      <w:tr w:rsidR="008B684F" w14:paraId="6AF0B8D3" w14:textId="77777777" w:rsidTr="004F1477">
        <w:trPr>
          <w:gridAfter w:val="1"/>
          <w:wAfter w:w="99" w:type="dxa"/>
        </w:trPr>
        <w:tc>
          <w:tcPr>
            <w:tcW w:w="383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59BB7BA" w14:textId="77777777" w:rsidR="008B684F" w:rsidRPr="00246D9D" w:rsidRDefault="008B684F" w:rsidP="00496475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246D9D">
              <w:rPr>
                <w:rFonts w:ascii="Arial" w:hAnsi="Arial" w:cs="Arial"/>
                <w:b/>
                <w:sz w:val="28"/>
                <w:szCs w:val="28"/>
              </w:rPr>
              <w:t>Cycle annuel</w:t>
            </w:r>
          </w:p>
        </w:tc>
        <w:tc>
          <w:tcPr>
            <w:tcW w:w="6303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1E44964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À chaque année</w:t>
            </w:r>
          </w:p>
          <w:p w14:paraId="0297026E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71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644E6BC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1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C54C404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</w:tr>
    </w:tbl>
    <w:p w14:paraId="5A5B6470" w14:textId="400B9B9E" w:rsidR="00C0625C" w:rsidRDefault="00C0625C"/>
    <w:tbl>
      <w:tblPr>
        <w:tblStyle w:val="Grilledutableau"/>
        <w:tblpPr w:leftFromText="141" w:rightFromText="141" w:vertAnchor="text" w:tblpY="1"/>
        <w:tblOverlap w:val="never"/>
        <w:tblW w:w="14709" w:type="dxa"/>
        <w:tblLayout w:type="fixed"/>
        <w:tblLook w:val="04A0" w:firstRow="1" w:lastRow="0" w:firstColumn="1" w:lastColumn="0" w:noHBand="0" w:noVBand="1"/>
      </w:tblPr>
      <w:tblGrid>
        <w:gridCol w:w="2093"/>
        <w:gridCol w:w="2693"/>
        <w:gridCol w:w="1985"/>
        <w:gridCol w:w="7938"/>
      </w:tblGrid>
      <w:tr w:rsidR="008B684F" w14:paraId="0C9C102E" w14:textId="77777777" w:rsidTr="006E79E1">
        <w:tc>
          <w:tcPr>
            <w:tcW w:w="14709" w:type="dxa"/>
            <w:gridSpan w:val="4"/>
            <w:shd w:val="clear" w:color="auto" w:fill="D9D9D9" w:themeFill="background1" w:themeFillShade="D9"/>
          </w:tcPr>
          <w:p w14:paraId="2FEF5BA8" w14:textId="738898D0" w:rsidR="008B684F" w:rsidRDefault="008B684F" w:rsidP="008B684F">
            <w:pPr>
              <w:rPr>
                <w:rFonts w:ascii="Arial" w:hAnsi="Arial" w:cs="Arial"/>
                <w:sz w:val="24"/>
              </w:rPr>
            </w:pPr>
            <w:r w:rsidRPr="0019150B">
              <w:rPr>
                <w:rFonts w:ascii="Arial" w:hAnsi="Arial" w:cs="Arial"/>
                <w:b/>
                <w:sz w:val="44"/>
                <w:szCs w:val="28"/>
              </w:rPr>
              <w:t>V</w:t>
            </w:r>
            <w:r>
              <w:rPr>
                <w:rFonts w:ascii="Arial" w:hAnsi="Arial" w:cs="Arial"/>
                <w:sz w:val="28"/>
                <w:szCs w:val="28"/>
              </w:rPr>
              <w:t>olume</w:t>
            </w:r>
          </w:p>
        </w:tc>
      </w:tr>
      <w:tr w:rsidR="008B684F" w14:paraId="5CE5B681" w14:textId="77777777" w:rsidTr="00B06167">
        <w:tc>
          <w:tcPr>
            <w:tcW w:w="209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A256783" w14:textId="7E4981E8" w:rsidR="008B684F" w:rsidRPr="005E5688" w:rsidRDefault="008B684F" w:rsidP="00496475">
            <w:pPr>
              <w:pStyle w:val="Paragraphedeliste"/>
              <w:numPr>
                <w:ilvl w:val="0"/>
                <w:numId w:val="28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Volume</w:t>
            </w:r>
          </w:p>
        </w:tc>
        <w:tc>
          <w:tcPr>
            <w:tcW w:w="269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800EC45" w14:textId="2AF8A157" w:rsidR="008B684F" w:rsidRPr="00AC3437" w:rsidRDefault="008B684F" w:rsidP="008B684F">
            <w:pPr>
              <w:rPr>
                <w:rFonts w:ascii="Arial" w:hAnsi="Arial" w:cs="Arial"/>
                <w:sz w:val="24"/>
                <w:szCs w:val="24"/>
              </w:rPr>
            </w:pPr>
            <w:r w:rsidRPr="00AC3437">
              <w:rPr>
                <w:rFonts w:ascii="Arial" w:hAnsi="Arial" w:cs="Arial"/>
                <w:sz w:val="24"/>
                <w:szCs w:val="24"/>
              </w:rPr>
              <w:t>Le volume est l’espace occupé par un solide à trois dimensions.</w:t>
            </w:r>
          </w:p>
          <w:p w14:paraId="3F884F49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98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A703961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0154CCC7" wp14:editId="7CCEE41D">
                  <wp:extent cx="971848" cy="1027218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be.jp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30" cy="102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9B6518" w14:textId="44EB7236" w:rsidR="008B684F" w:rsidRDefault="004F1477" w:rsidP="008B684F">
            <w:pPr>
              <w:jc w:val="right"/>
              <w:rPr>
                <w:rFonts w:ascii="Arial" w:hAnsi="Arial" w:cs="Arial"/>
                <w:sz w:val="24"/>
                <w:vertAlign w:val="superscript"/>
              </w:rPr>
            </w:pPr>
            <w:r>
              <w:rPr>
                <w:rFonts w:ascii="Arial" w:hAnsi="Arial" w:cs="Arial"/>
                <w:sz w:val="24"/>
              </w:rPr>
              <w:t>27 cubes unités</w:t>
            </w:r>
          </w:p>
          <w:p w14:paraId="6B56738A" w14:textId="43334080" w:rsidR="00246D9D" w:rsidRDefault="00246D9D" w:rsidP="008B684F">
            <w:pPr>
              <w:jc w:val="right"/>
              <w:rPr>
                <w:rFonts w:ascii="Arial" w:hAnsi="Arial" w:cs="Arial"/>
                <w:sz w:val="24"/>
              </w:rPr>
            </w:pPr>
          </w:p>
        </w:tc>
        <w:tc>
          <w:tcPr>
            <w:tcW w:w="793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BAC5D7B" w14:textId="5DE4E69D" w:rsidR="008B684F" w:rsidRDefault="008B684F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Exemple : lorsque je calcule le volume de ce cube, je trouve le nombre de cubes de 1 </w:t>
            </w:r>
            <w:r w:rsidR="004F1477">
              <w:rPr>
                <w:rFonts w:ascii="Arial" w:hAnsi="Arial" w:cs="Arial"/>
                <w:sz w:val="24"/>
              </w:rPr>
              <w:t>unité</w:t>
            </w:r>
            <w:r>
              <w:rPr>
                <w:rFonts w:ascii="Arial" w:hAnsi="Arial" w:cs="Arial"/>
                <w:sz w:val="24"/>
              </w:rPr>
              <w:t xml:space="preserve"> de côté que je peux y placer.</w:t>
            </w:r>
          </w:p>
          <w:p w14:paraId="1E8B33FE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  <w:p w14:paraId="6E9B7508" w14:textId="526EA664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</w:tr>
    </w:tbl>
    <w:tbl>
      <w:tblPr>
        <w:tblW w:w="14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 w:rsidR="004F1477" w:rsidRPr="00507098" w14:paraId="02744B01" w14:textId="77777777" w:rsidTr="00625D46">
        <w:trPr>
          <w:trHeight w:val="567"/>
        </w:trPr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ED001D7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CE35AF0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9248E1E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A6CE214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E29D030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524A0C0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9379B06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54314A4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97B9ACA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5EE0E9A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8B2EDE8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35DAD74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BD4229D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440DB52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72A9D0D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8D7C168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82389C5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6694659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FBCA0DD" w14:textId="77777777" w:rsidR="004F1477" w:rsidRPr="00507098" w:rsidRDefault="004F1477" w:rsidP="00767F55">
            <w:pPr>
              <w:jc w:val="center"/>
            </w:pPr>
          </w:p>
        </w:tc>
      </w:tr>
      <w:tr w:rsidR="004F1477" w:rsidRPr="00507098" w14:paraId="15BB7F4E" w14:textId="77777777" w:rsidTr="00625D46">
        <w:trPr>
          <w:trHeight w:val="567"/>
        </w:trPr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26E1D7C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56DF9C4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71384E8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2DE94AC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FFA3C8A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DF13A80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A5E0C1B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50325DA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4CFDEF6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5A930C6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6C0F89E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40E9353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E36AD65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2A6D826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5BF2F8E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29016E8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CCB7E39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5B63688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A56F9D7" w14:textId="77777777" w:rsidR="004F1477" w:rsidRPr="00507098" w:rsidRDefault="004F1477" w:rsidP="00767F55">
            <w:pPr>
              <w:jc w:val="center"/>
            </w:pPr>
          </w:p>
        </w:tc>
      </w:tr>
      <w:tr w:rsidR="004F1477" w:rsidRPr="00507098" w14:paraId="3B334D27" w14:textId="77777777" w:rsidTr="00625D46">
        <w:trPr>
          <w:trHeight w:val="567"/>
        </w:trPr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50F90C7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131FA09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551F9A6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4E308A2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4CEF297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23D4620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3B8071A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5F5433D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D217059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6DFE378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62643F8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50A3E9C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510C563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F710ADA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EBA4D9F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C40B357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92CDDA2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93F5F33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F340F13" w14:textId="77777777" w:rsidR="004F1477" w:rsidRPr="00507098" w:rsidRDefault="004F1477" w:rsidP="00767F55">
            <w:pPr>
              <w:jc w:val="center"/>
            </w:pPr>
          </w:p>
        </w:tc>
      </w:tr>
      <w:tr w:rsidR="004F1477" w:rsidRPr="00507098" w14:paraId="15F37E8B" w14:textId="77777777" w:rsidTr="00625D46">
        <w:trPr>
          <w:trHeight w:val="567"/>
        </w:trPr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A23B7BF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74CE76B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C569CDC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1CC651D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94FBE0F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33B2BF4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011F5B4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C0BA77F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6259A50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B9DDB1D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1EB982B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63958AE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10BC163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B06B2F5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B0C1920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A2CBC56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14215AC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F462693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142ACFF" w14:textId="77777777" w:rsidR="004F1477" w:rsidRPr="00507098" w:rsidRDefault="004F1477" w:rsidP="00767F55">
            <w:pPr>
              <w:jc w:val="center"/>
            </w:pPr>
          </w:p>
        </w:tc>
      </w:tr>
      <w:tr w:rsidR="004F1477" w:rsidRPr="00507098" w14:paraId="15F8F005" w14:textId="77777777" w:rsidTr="00625D46">
        <w:trPr>
          <w:trHeight w:val="567"/>
        </w:trPr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94A4E0C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2A0FAFF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4CA0445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51299AA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59DFD5A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90D436D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CE0B5B8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3A816C2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27DCBD3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F010BBC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62BF9F9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021ABA8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6C342F1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BEBFB95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71F4969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6502986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C55AE22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E060786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85B69DB" w14:textId="77777777" w:rsidR="004F1477" w:rsidRPr="00507098" w:rsidRDefault="004F1477" w:rsidP="00767F55">
            <w:pPr>
              <w:jc w:val="center"/>
            </w:pPr>
          </w:p>
        </w:tc>
      </w:tr>
      <w:tr w:rsidR="004F1477" w:rsidRPr="00507098" w14:paraId="6D35D77F" w14:textId="77777777" w:rsidTr="00625D46">
        <w:trPr>
          <w:trHeight w:val="567"/>
        </w:trPr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A1CB428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A3808D3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2B73329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93281AF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1A615F4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BA50363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47FCD53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5F4B342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78DB71B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2B64F43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70BAFFB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66B0693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2E81FCC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E18D29C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954B465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199349F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D849EDD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3CF5BB9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4FEC76F" w14:textId="77777777" w:rsidR="004F1477" w:rsidRPr="00507098" w:rsidRDefault="004F1477" w:rsidP="00767F55">
            <w:pPr>
              <w:jc w:val="center"/>
            </w:pPr>
          </w:p>
        </w:tc>
      </w:tr>
      <w:tr w:rsidR="004F1477" w:rsidRPr="00507098" w14:paraId="1706E5F6" w14:textId="77777777" w:rsidTr="00625D46">
        <w:trPr>
          <w:trHeight w:val="567"/>
        </w:trPr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5990BD0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B66FAF7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8B68562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D27EE85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FF65011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76A574C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5A3BE26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5C292D7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488368C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8A156AE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086FF12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5F40F4F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EFC2544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A2E5F4A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00AA5EC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38C3B4F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5CC00BF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E4557F4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54C312A" w14:textId="77777777" w:rsidR="004F1477" w:rsidRPr="00507098" w:rsidRDefault="004F1477" w:rsidP="00767F55">
            <w:pPr>
              <w:jc w:val="center"/>
            </w:pPr>
          </w:p>
        </w:tc>
      </w:tr>
      <w:tr w:rsidR="004F1477" w:rsidRPr="00507098" w14:paraId="53106C60" w14:textId="77777777" w:rsidTr="00625D46">
        <w:trPr>
          <w:trHeight w:val="567"/>
        </w:trPr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EB0CFB3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01D1537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6C3BD50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E429A34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C228532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35CB3DE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66D2A48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4FBF5CE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111BE05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0B3AC06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7DB0C5E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9762FBD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61256D7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89A4AD9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2365161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8DCDB51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BD68D8A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100BC2D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43FEA67" w14:textId="77777777" w:rsidR="004F1477" w:rsidRPr="00507098" w:rsidRDefault="004F1477" w:rsidP="00767F55">
            <w:pPr>
              <w:jc w:val="center"/>
            </w:pPr>
          </w:p>
        </w:tc>
      </w:tr>
      <w:tr w:rsidR="004F1477" w:rsidRPr="00507098" w14:paraId="46EF2516" w14:textId="77777777" w:rsidTr="00625D46">
        <w:trPr>
          <w:trHeight w:val="567"/>
        </w:trPr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81A7B90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B03113C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FB92766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D2976F5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AC55512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F5D52A0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A37C214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81D6024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9FE2DFB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736B50C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8CC7669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6E766F1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66532B9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357B0C3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624DC3E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F220139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695EB96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07B80FB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D0FEC75" w14:textId="77777777" w:rsidR="004F1477" w:rsidRPr="00507098" w:rsidRDefault="004F1477" w:rsidP="00767F55">
            <w:pPr>
              <w:jc w:val="center"/>
            </w:pPr>
          </w:p>
        </w:tc>
      </w:tr>
      <w:tr w:rsidR="004F1477" w:rsidRPr="00507098" w14:paraId="4E7F18CE" w14:textId="77777777" w:rsidTr="00625D46">
        <w:trPr>
          <w:trHeight w:val="567"/>
        </w:trPr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F07885E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F075FDB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8F52901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032DA0B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9E380D6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7D244FD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8ADA767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8FC0040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6A244F6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A3C3D33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404B155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313E19E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CC35F24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E259B68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3C7A884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D98B195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5E194F8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A1CC0E3" w14:textId="77777777" w:rsidR="004F1477" w:rsidRPr="00507098" w:rsidRDefault="004F1477" w:rsidP="00767F55">
            <w:pPr>
              <w:jc w:val="center"/>
            </w:pPr>
          </w:p>
        </w:tc>
        <w:tc>
          <w:tcPr>
            <w:tcW w:w="567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C20B9A7" w14:textId="77777777" w:rsidR="004F1477" w:rsidRPr="00507098" w:rsidRDefault="004F1477" w:rsidP="00767F55">
            <w:pPr>
              <w:jc w:val="center"/>
            </w:pPr>
          </w:p>
        </w:tc>
      </w:tr>
    </w:tbl>
    <w:p w14:paraId="1C77DC37" w14:textId="3ED4DD74" w:rsidR="0079121E" w:rsidRDefault="0079121E" w:rsidP="004F1477">
      <w:pPr>
        <w:rPr>
          <w:rFonts w:ascii="Arial" w:hAnsi="Arial" w:cs="Arial"/>
          <w:sz w:val="24"/>
        </w:rPr>
      </w:pPr>
    </w:p>
    <w:p w14:paraId="3D47D80D" w14:textId="77777777" w:rsidR="004E3517" w:rsidRDefault="004E3517" w:rsidP="004E3517">
      <w:pPr>
        <w:jc w:val="center"/>
        <w:rPr>
          <w:rFonts w:ascii="Arial" w:hAnsi="Arial" w:cs="Arial"/>
          <w:sz w:val="24"/>
        </w:rPr>
      </w:pPr>
    </w:p>
    <w:p w14:paraId="08385084" w14:textId="77777777" w:rsidR="000C0137" w:rsidRDefault="000C0137" w:rsidP="004E3517">
      <w:pPr>
        <w:jc w:val="center"/>
        <w:rPr>
          <w:rFonts w:ascii="Arial" w:hAnsi="Arial" w:cs="Arial"/>
          <w:sz w:val="24"/>
        </w:rPr>
        <w:sectPr w:rsidR="000C0137" w:rsidSect="000D60FD">
          <w:headerReference w:type="default" r:id="rId72"/>
          <w:pgSz w:w="15840" w:h="12240" w:orient="landscape"/>
          <w:pgMar w:top="1134" w:right="851" w:bottom="737" w:left="737" w:header="170" w:footer="709" w:gutter="0"/>
          <w:cols w:space="708"/>
          <w:docGrid w:linePitch="360"/>
        </w:sectPr>
      </w:pPr>
    </w:p>
    <w:p w14:paraId="73759564" w14:textId="77777777" w:rsidR="004E3517" w:rsidRDefault="004E3517" w:rsidP="004E3517">
      <w:pPr>
        <w:jc w:val="center"/>
        <w:rPr>
          <w:rFonts w:ascii="Arial" w:hAnsi="Arial" w:cs="Arial"/>
          <w:sz w:val="24"/>
        </w:rPr>
      </w:pPr>
    </w:p>
    <w:p w14:paraId="00F11B70" w14:textId="3D5F733E" w:rsidR="004E3517" w:rsidRDefault="004E3517" w:rsidP="004E3517">
      <w:pPr>
        <w:jc w:val="center"/>
        <w:rPr>
          <w:rFonts w:ascii="Arial" w:hAnsi="Arial" w:cs="Arial"/>
          <w:sz w:val="24"/>
        </w:rPr>
      </w:pPr>
    </w:p>
    <w:p w14:paraId="3CB63FC6" w14:textId="77777777" w:rsidR="004E3517" w:rsidRDefault="004E3517" w:rsidP="004E3517">
      <w:pPr>
        <w:jc w:val="center"/>
        <w:rPr>
          <w:rFonts w:ascii="Arial" w:hAnsi="Arial" w:cs="Arial"/>
          <w:sz w:val="24"/>
        </w:rPr>
      </w:pPr>
    </w:p>
    <w:p w14:paraId="36B96F97" w14:textId="2CAC1201" w:rsidR="004E3517" w:rsidRDefault="008E6099" w:rsidP="004E3517">
      <w:pPr>
        <w:jc w:val="center"/>
        <w:rPr>
          <w:rFonts w:ascii="Arial" w:hAnsi="Arial" w:cs="Arial"/>
          <w:sz w:val="24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23FBAC8F" wp14:editId="10175D27">
                <wp:simplePos x="0" y="0"/>
                <wp:positionH relativeFrom="column">
                  <wp:posOffset>228600</wp:posOffset>
                </wp:positionH>
                <wp:positionV relativeFrom="paragraph">
                  <wp:posOffset>127346</wp:posOffset>
                </wp:positionV>
                <wp:extent cx="8561705" cy="1308735"/>
                <wp:effectExtent l="0" t="0" r="0" b="5715"/>
                <wp:wrapNone/>
                <wp:docPr id="336" name="Zone de text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1705" cy="130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65FC87" w14:textId="27D3F900" w:rsidR="008F15AB" w:rsidRPr="008E6099" w:rsidRDefault="008F15AB" w:rsidP="008E6099">
                            <w:pPr>
                              <w:pStyle w:val="Sansinterligne"/>
                              <w:jc w:val="center"/>
                              <w:rPr>
                                <w:rFonts w:ascii="Broadway" w:hAnsi="Broadway" w:cs="Arial"/>
                                <w:b/>
                                <w:color w:val="FFA015"/>
                                <w:sz w:val="1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oadway" w:hAnsi="Broadway" w:cs="Arial"/>
                                <w:b/>
                                <w:color w:val="FFA015"/>
                                <w:sz w:val="1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Statistique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6" o:spid="_x0000_s1053" type="#_x0000_t202" style="position:absolute;left:0;text-align:left;margin-left:18pt;margin-top:10.05pt;width:674.15pt;height:103.0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" filled="f" stroked="f">
                <v:textbox>
                  <w:txbxContent>
                    <w:p w14:paraId="6765FC87" w14:textId="27D3F900" w:rsidR="008F15AB" w:rsidRPr="008E6099" w:rsidRDefault="008F15AB" w:rsidP="008E6099">
                      <w:pPr>
                        <w:pStyle w:val="Sansinterligne"/>
                        <w:jc w:val="center"/>
                        <w:rPr>
                          <w:rFonts w:ascii="Broadway" w:hAnsi="Broadway" w:cs="Arial"/>
                          <w:b/>
                          <w:color w:val="FFA015"/>
                          <w:sz w:val="1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oadway" w:hAnsi="Broadway" w:cs="Arial"/>
                          <w:b/>
                          <w:color w:val="FFA015"/>
                          <w:sz w:val="1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Statistique</w:t>
                      </w:r>
                    </w:p>
                  </w:txbxContent>
                </v:textbox>
              </v:shape>
            </w:pict>
          </mc:Fallback>
        </mc:AlternateContent>
      </w:r>
    </w:p>
    <w:p w14:paraId="02FABEF0" w14:textId="77777777" w:rsidR="004E3517" w:rsidRDefault="004E3517" w:rsidP="004E3517">
      <w:pPr>
        <w:jc w:val="center"/>
        <w:rPr>
          <w:rFonts w:ascii="Arial" w:hAnsi="Arial" w:cs="Arial"/>
          <w:sz w:val="24"/>
        </w:rPr>
      </w:pPr>
    </w:p>
    <w:p w14:paraId="2DC2AF23" w14:textId="2B68881B" w:rsidR="004E3517" w:rsidRPr="009F59FB" w:rsidRDefault="009F59FB" w:rsidP="009F59FB">
      <w:pPr>
        <w:rPr>
          <w:rFonts w:ascii="Ravie" w:hAnsi="Ravie" w:cs="Arial"/>
          <w:b/>
          <w:caps/>
          <w:sz w:val="112"/>
          <w:szCs w:val="11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Ravie" w:hAnsi="Ravie" w:cs="Arial"/>
          <w:b/>
          <w:caps/>
          <w:noProof/>
          <w:sz w:val="112"/>
          <w:szCs w:val="112"/>
          <w:lang w:eastAsia="fr-CA"/>
        </w:rPr>
        <w:drawing>
          <wp:anchor distT="0" distB="0" distL="114300" distR="114300" simplePos="0" relativeHeight="252205056" behindDoc="0" locked="0" layoutInCell="1" allowOverlap="1" wp14:anchorId="35309686" wp14:editId="04F9EC40">
            <wp:simplePos x="0" y="0"/>
            <wp:positionH relativeFrom="column">
              <wp:posOffset>3126105</wp:posOffset>
            </wp:positionH>
            <wp:positionV relativeFrom="paragraph">
              <wp:posOffset>970915</wp:posOffset>
            </wp:positionV>
            <wp:extent cx="2825750" cy="2726055"/>
            <wp:effectExtent l="0" t="0" r="0" b="0"/>
            <wp:wrapSquare wrapText="bothSides"/>
            <wp:docPr id="391" name="Imag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me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517">
        <w:rPr>
          <w:rFonts w:ascii="Ravie" w:hAnsi="Ravie" w:cs="Arial"/>
          <w:b/>
          <w:caps/>
          <w:sz w:val="112"/>
          <w:szCs w:val="11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br w:type="page"/>
      </w:r>
    </w:p>
    <w:p w14:paraId="0A18613D" w14:textId="11D4DA6F" w:rsidR="006B29A8" w:rsidRPr="00696BD0" w:rsidRDefault="00696BD0" w:rsidP="00696BD0">
      <w:pPr>
        <w:pStyle w:val="Sansinterligne"/>
        <w:rPr>
          <w:rFonts w:ascii="Arial" w:hAnsi="Arial" w:cs="Arial"/>
          <w:b/>
          <w:sz w:val="32"/>
        </w:rPr>
      </w:pPr>
      <w:r>
        <w:rPr>
          <w:noProof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751B3CB8" wp14:editId="68411552">
                <wp:simplePos x="0" y="0"/>
                <wp:positionH relativeFrom="column">
                  <wp:posOffset>224790</wp:posOffset>
                </wp:positionH>
                <wp:positionV relativeFrom="paragraph">
                  <wp:posOffset>-314613</wp:posOffset>
                </wp:positionV>
                <wp:extent cx="8561705" cy="1308735"/>
                <wp:effectExtent l="0" t="0" r="0" b="571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1705" cy="130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7BA669" w14:textId="77777777" w:rsidR="008F15AB" w:rsidRPr="00696BD0" w:rsidRDefault="008F15AB" w:rsidP="00696BD0">
                            <w:pPr>
                              <w:pStyle w:val="Sansinterligne"/>
                              <w:jc w:val="center"/>
                              <w:rPr>
                                <w:rFonts w:ascii="Broadway" w:hAnsi="Broadway" w:cs="Arial"/>
                                <w:b/>
                                <w:color w:val="FFA015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6BD0">
                              <w:rPr>
                                <w:rFonts w:ascii="Broadway" w:hAnsi="Broadway" w:cs="Arial"/>
                                <w:b/>
                                <w:color w:val="FFA015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Statistique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54" type="#_x0000_t202" style="position:absolute;margin-left:17.7pt;margin-top:-24.75pt;width:674.15pt;height:103.0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" filled="f" stroked="f">
                <v:textbox>
                  <w:txbxContent>
                    <w:p w14:paraId="2A7BA669" w14:textId="77777777" w:rsidR="008F15AB" w:rsidRPr="00696BD0" w:rsidRDefault="008F15AB" w:rsidP="00696BD0">
                      <w:pPr>
                        <w:pStyle w:val="Sansinterligne"/>
                        <w:jc w:val="center"/>
                        <w:rPr>
                          <w:rFonts w:ascii="Broadway" w:hAnsi="Broadway" w:cs="Arial"/>
                          <w:b/>
                          <w:color w:val="FFA015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6BD0">
                        <w:rPr>
                          <w:rFonts w:ascii="Broadway" w:hAnsi="Broadway" w:cs="Arial"/>
                          <w:b/>
                          <w:color w:val="FFA015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Statistique</w:t>
                      </w:r>
                    </w:p>
                  </w:txbxContent>
                </v:textbox>
              </v:shape>
            </w:pict>
          </mc:Fallback>
        </mc:AlternateContent>
      </w:r>
      <w:r w:rsidR="006B29A8" w:rsidRPr="00696BD0">
        <w:rPr>
          <w:rFonts w:ascii="Arial" w:hAnsi="Arial" w:cs="Arial"/>
          <w:b/>
          <w:sz w:val="32"/>
        </w:rPr>
        <w:t xml:space="preserve">Table des matières </w:t>
      </w:r>
    </w:p>
    <w:p w14:paraId="645728D4" w14:textId="77777777" w:rsidR="006B29A8" w:rsidRPr="00767F55" w:rsidRDefault="006B29A8" w:rsidP="006B29A8">
      <w:pPr>
        <w:pStyle w:val="Sansinterligne"/>
        <w:jc w:val="center"/>
        <w:rPr>
          <w:rFonts w:ascii="Arial" w:hAnsi="Arial" w:cs="Arial"/>
          <w:b/>
          <w:sz w:val="28"/>
        </w:rPr>
      </w:pPr>
    </w:p>
    <w:p w14:paraId="7EC63008" w14:textId="77777777" w:rsidR="006B29A8" w:rsidRPr="00767F55" w:rsidRDefault="006B29A8" w:rsidP="006B29A8">
      <w:pPr>
        <w:pStyle w:val="Sansinterligne"/>
        <w:jc w:val="center"/>
        <w:rPr>
          <w:rFonts w:ascii="Arial" w:hAnsi="Arial" w:cs="Arial"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26"/>
        <w:gridCol w:w="2552"/>
      </w:tblGrid>
      <w:tr w:rsidR="006B206F" w14:paraId="6EBC81C0" w14:textId="77777777" w:rsidTr="006B206F">
        <w:tc>
          <w:tcPr>
            <w:tcW w:w="47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2D916E" w14:textId="1E73CD77" w:rsidR="006B206F" w:rsidRDefault="006B206F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t>D</w:t>
            </w:r>
            <w:r>
              <w:rPr>
                <w:rFonts w:ascii="Arial" w:hAnsi="Arial" w:cs="Arial"/>
                <w:sz w:val="28"/>
                <w:szCs w:val="28"/>
              </w:rPr>
              <w:t>iagrammes …..……………………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3330D971" w14:textId="247EF69E" w:rsidR="006B206F" w:rsidRDefault="006B206F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33</w:t>
            </w:r>
          </w:p>
        </w:tc>
      </w:tr>
      <w:tr w:rsidR="006B206F" w14:paraId="069641EF" w14:textId="77777777" w:rsidTr="006B206F">
        <w:tc>
          <w:tcPr>
            <w:tcW w:w="47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CA8F3F" w14:textId="42D98E6F" w:rsidR="006B206F" w:rsidRDefault="006B206F" w:rsidP="006B29A8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</w:rPr>
            </w:pPr>
            <w:r w:rsidRPr="006B29A8">
              <w:rPr>
                <w:rFonts w:ascii="Arial" w:hAnsi="Arial" w:cs="Arial"/>
                <w:b/>
                <w:sz w:val="28"/>
                <w:szCs w:val="28"/>
              </w:rPr>
              <w:t>Diagramme à bandes</w:t>
            </w:r>
            <w:r>
              <w:rPr>
                <w:rFonts w:ascii="Arial" w:hAnsi="Arial" w:cs="Arial"/>
                <w:sz w:val="28"/>
                <w:szCs w:val="28"/>
              </w:rPr>
              <w:t>……….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05E63E54" w14:textId="3A368B26" w:rsidR="006B206F" w:rsidRDefault="006B206F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33</w:t>
            </w:r>
          </w:p>
        </w:tc>
      </w:tr>
      <w:tr w:rsidR="006B206F" w14:paraId="6EE3F7C3" w14:textId="77777777" w:rsidTr="006B206F">
        <w:tc>
          <w:tcPr>
            <w:tcW w:w="47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6C245F" w14:textId="5C8F949F" w:rsidR="006B206F" w:rsidRDefault="006B206F" w:rsidP="006B29A8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</w:rPr>
            </w:pPr>
            <w:r w:rsidRPr="006B29A8">
              <w:rPr>
                <w:rFonts w:ascii="Arial" w:hAnsi="Arial" w:cs="Arial"/>
                <w:b/>
                <w:sz w:val="28"/>
                <w:szCs w:val="28"/>
              </w:rPr>
              <w:t>Diagramme à pictogrammes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48BC3358" w14:textId="5F4A01A2" w:rsidR="006B206F" w:rsidRDefault="006B206F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33</w:t>
            </w:r>
          </w:p>
        </w:tc>
      </w:tr>
      <w:tr w:rsidR="006B206F" w14:paraId="435951AC" w14:textId="77777777" w:rsidTr="006B206F">
        <w:tc>
          <w:tcPr>
            <w:tcW w:w="47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A4EC53" w14:textId="51714272" w:rsidR="006B206F" w:rsidRDefault="006B206F" w:rsidP="006B29A8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</w:rPr>
            </w:pPr>
            <w:r w:rsidRPr="006B29A8">
              <w:rPr>
                <w:rFonts w:ascii="Arial" w:hAnsi="Arial" w:cs="Arial"/>
                <w:b/>
                <w:sz w:val="28"/>
                <w:szCs w:val="28"/>
              </w:rPr>
              <w:t>Diagramme à ligne brisée</w:t>
            </w:r>
            <w:r w:rsidRPr="006B29A8">
              <w:rPr>
                <w:rFonts w:ascii="Arial" w:hAnsi="Arial" w:cs="Arial"/>
                <w:sz w:val="28"/>
                <w:szCs w:val="28"/>
              </w:rPr>
              <w:t>….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40B08FD" w14:textId="0C42D86C" w:rsidR="006B206F" w:rsidRDefault="006B206F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34</w:t>
            </w:r>
          </w:p>
        </w:tc>
      </w:tr>
      <w:tr w:rsidR="006B206F" w14:paraId="4BDCA0F3" w14:textId="77777777" w:rsidTr="006B206F">
        <w:tc>
          <w:tcPr>
            <w:tcW w:w="47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9F0BD3" w14:textId="39689F52" w:rsidR="006B206F" w:rsidRDefault="006B206F" w:rsidP="006B206F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t>E</w:t>
            </w:r>
            <w:r>
              <w:rPr>
                <w:rFonts w:ascii="Arial" w:hAnsi="Arial" w:cs="Arial"/>
                <w:sz w:val="28"/>
                <w:szCs w:val="28"/>
              </w:rPr>
              <w:t>nquête</w:t>
            </w:r>
            <w:r w:rsidRPr="00532959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……………………</w:t>
            </w:r>
            <w:r w:rsidRPr="00532959">
              <w:rPr>
                <w:rFonts w:ascii="Arial" w:hAnsi="Arial" w:cs="Arial"/>
                <w:sz w:val="28"/>
                <w:szCs w:val="28"/>
              </w:rPr>
              <w:t>………</w:t>
            </w:r>
            <w:r>
              <w:rPr>
                <w:rFonts w:ascii="Arial" w:hAnsi="Arial" w:cs="Arial"/>
                <w:sz w:val="28"/>
                <w:szCs w:val="28"/>
              </w:rPr>
              <w:t>..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74957D68" w14:textId="32DBF276" w:rsidR="006B206F" w:rsidRDefault="006B206F" w:rsidP="00D700D7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34</w:t>
            </w:r>
          </w:p>
        </w:tc>
      </w:tr>
    </w:tbl>
    <w:p w14:paraId="18C53F9E" w14:textId="77777777" w:rsidR="001278E0" w:rsidRDefault="001278E0">
      <w:bookmarkStart w:id="0" w:name="_GoBack"/>
      <w:bookmarkEnd w:id="0"/>
      <w:r>
        <w:br w:type="page"/>
      </w:r>
    </w:p>
    <w:tbl>
      <w:tblPr>
        <w:tblStyle w:val="Grilledutableau"/>
        <w:tblW w:w="14709" w:type="dxa"/>
        <w:tblLayout w:type="fixed"/>
        <w:tblLook w:val="04A0" w:firstRow="1" w:lastRow="0" w:firstColumn="1" w:lastColumn="0" w:noHBand="0" w:noVBand="1"/>
      </w:tblPr>
      <w:tblGrid>
        <w:gridCol w:w="2943"/>
        <w:gridCol w:w="2127"/>
        <w:gridCol w:w="425"/>
        <w:gridCol w:w="1701"/>
        <w:gridCol w:w="160"/>
        <w:gridCol w:w="123"/>
        <w:gridCol w:w="1985"/>
        <w:gridCol w:w="5245"/>
      </w:tblGrid>
      <w:tr w:rsidR="001A36ED" w:rsidRPr="00B967D9" w14:paraId="77B10BC5" w14:textId="77777777" w:rsidTr="006E79E1">
        <w:tc>
          <w:tcPr>
            <w:tcW w:w="14709" w:type="dxa"/>
            <w:gridSpan w:val="8"/>
            <w:shd w:val="clear" w:color="auto" w:fill="D9D9D9" w:themeFill="background1" w:themeFillShade="D9"/>
          </w:tcPr>
          <w:p w14:paraId="0FFCFE36" w14:textId="04179BEB" w:rsidR="001A36ED" w:rsidRPr="00B967D9" w:rsidRDefault="001A36ED" w:rsidP="001A36E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lastRenderedPageBreak/>
              <w:t>D</w:t>
            </w:r>
            <w:r w:rsidR="004E4505">
              <w:rPr>
                <w:rFonts w:ascii="Arial" w:hAnsi="Arial" w:cs="Arial"/>
                <w:sz w:val="28"/>
                <w:szCs w:val="28"/>
              </w:rPr>
              <w:t>iagrammes</w:t>
            </w:r>
          </w:p>
        </w:tc>
      </w:tr>
      <w:tr w:rsidR="001A36ED" w:rsidRPr="00B967D9" w14:paraId="00DBE491" w14:textId="77777777" w:rsidTr="004F1477">
        <w:tblPrEx>
          <w:tblCellMar>
            <w:left w:w="70" w:type="dxa"/>
            <w:right w:w="70" w:type="dxa"/>
          </w:tblCellMar>
        </w:tblPrEx>
        <w:trPr>
          <w:trHeight w:val="4754"/>
        </w:trPr>
        <w:tc>
          <w:tcPr>
            <w:tcW w:w="294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E1D8092" w14:textId="5258DBDF" w:rsidR="001A36ED" w:rsidRPr="006B29A8" w:rsidRDefault="004E4505" w:rsidP="00496475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6B29A8">
              <w:rPr>
                <w:rFonts w:ascii="Arial" w:hAnsi="Arial" w:cs="Arial"/>
                <w:b/>
                <w:sz w:val="28"/>
                <w:szCs w:val="28"/>
              </w:rPr>
              <w:t>Diagramme à bandes</w:t>
            </w:r>
          </w:p>
        </w:tc>
        <w:tc>
          <w:tcPr>
            <w:tcW w:w="4253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EF80B25" w14:textId="203D2C80" w:rsidR="004E4505" w:rsidRPr="004E4505" w:rsidRDefault="004E4505" w:rsidP="004E450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</w:t>
            </w:r>
            <w:r w:rsidR="00086D70">
              <w:rPr>
                <w:rFonts w:ascii="Arial" w:hAnsi="Arial" w:cs="Arial"/>
                <w:sz w:val="28"/>
                <w:szCs w:val="28"/>
              </w:rPr>
              <w:t xml:space="preserve">es données </w:t>
            </w:r>
            <w:r w:rsidRPr="004E4505">
              <w:rPr>
                <w:rFonts w:ascii="Arial" w:hAnsi="Arial" w:cs="Arial"/>
                <w:sz w:val="28"/>
                <w:szCs w:val="28"/>
              </w:rPr>
              <w:t>sont représentées à l’aide de bandes verticales ou horizontales.</w:t>
            </w:r>
          </w:p>
          <w:p w14:paraId="1F58BFFF" w14:textId="23C4517D" w:rsidR="001A36ED" w:rsidRPr="00B967D9" w:rsidRDefault="004F1477" w:rsidP="001A36ED">
            <w:pPr>
              <w:jc w:val="both"/>
              <w:rPr>
                <w:rFonts w:ascii="Arial" w:hAnsi="Arial" w:cs="Arial"/>
                <w:sz w:val="24"/>
              </w:rPr>
            </w:pPr>
            <w:r w:rsidRPr="004F1477"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07BCA179" wp14:editId="38FE9910">
                      <wp:simplePos x="0" y="0"/>
                      <wp:positionH relativeFrom="column">
                        <wp:posOffset>2305050</wp:posOffset>
                      </wp:positionH>
                      <wp:positionV relativeFrom="paragraph">
                        <wp:posOffset>307802</wp:posOffset>
                      </wp:positionV>
                      <wp:extent cx="1684800" cy="1403985"/>
                      <wp:effectExtent l="0" t="0" r="3810" b="0"/>
                      <wp:wrapNone/>
                      <wp:docPr id="53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68480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25D50E" w14:textId="6B885AAC" w:rsidR="008F15AB" w:rsidRPr="004F1477" w:rsidRDefault="008F15AB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4F1477">
                                    <w:rPr>
                                      <w:b/>
                                      <w:sz w:val="24"/>
                                    </w:rPr>
                                    <w:t>Nombre de visiteurs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55" type="#_x0000_t202" style="position:absolute;left:0;text-align:left;margin-left:181.5pt;margin-top:24.25pt;width:132.65pt;height:110.55pt;rotation:-90;z-index:252226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" filled="f" stroked="f">
                      <v:textbox style="mso-fit-shape-to-text:t">
                        <w:txbxContent>
                          <w:p w14:paraId="3125D50E" w14:textId="6B885AAC" w:rsidR="008F15AB" w:rsidRPr="004F1477" w:rsidRDefault="008F15A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4F1477">
                              <w:rPr>
                                <w:b/>
                                <w:sz w:val="24"/>
                              </w:rPr>
                              <w:t>Nombre de visiteurs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ACA49BE" w14:textId="77777777" w:rsidR="001A36ED" w:rsidRPr="00B967D9" w:rsidRDefault="001A36ED" w:rsidP="001A36E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353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D7BC907" w14:textId="3D76FE21" w:rsidR="001A36ED" w:rsidRPr="00B967D9" w:rsidRDefault="004F1477" w:rsidP="001A36ED">
            <w:pPr>
              <w:rPr>
                <w:rFonts w:ascii="Arial" w:hAnsi="Arial" w:cs="Arial"/>
                <w:sz w:val="24"/>
              </w:rPr>
            </w:pPr>
            <w:r w:rsidRPr="004F1477"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62F0C5E3" wp14:editId="4918E7E9">
                      <wp:simplePos x="0" y="0"/>
                      <wp:positionH relativeFrom="column">
                        <wp:posOffset>2088746</wp:posOffset>
                      </wp:positionH>
                      <wp:positionV relativeFrom="paragraph">
                        <wp:posOffset>2704465</wp:posOffset>
                      </wp:positionV>
                      <wp:extent cx="1371600" cy="1403985"/>
                      <wp:effectExtent l="0" t="0" r="0" b="0"/>
                      <wp:wrapNone/>
                      <wp:docPr id="54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4EA2E4" w14:textId="6969EC64" w:rsidR="008F15AB" w:rsidRPr="004F1477" w:rsidRDefault="008F15AB" w:rsidP="004F1477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4F1477">
                                    <w:rPr>
                                      <w:b/>
                                      <w:sz w:val="24"/>
                                    </w:rPr>
                                    <w:t>Jours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56" type="#_x0000_t202" style="position:absolute;margin-left:164.45pt;margin-top:212.95pt;width:108pt;height:110.55pt;z-index:252228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" filled="f" stroked="f">
                      <v:textbox style="mso-fit-shape-to-text:t">
                        <w:txbxContent>
                          <w:p w14:paraId="1D4EA2E4" w14:textId="6969EC64" w:rsidR="008F15AB" w:rsidRPr="004F1477" w:rsidRDefault="008F15AB" w:rsidP="004F1477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4F1477">
                              <w:rPr>
                                <w:b/>
                                <w:sz w:val="24"/>
                              </w:rPr>
                              <w:t>Jours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57852">
              <w:rPr>
                <w:noProof/>
                <w:lang w:eastAsia="fr-CA"/>
              </w:rPr>
              <w:drawing>
                <wp:inline distT="0" distB="0" distL="0" distR="0" wp14:anchorId="764C3830" wp14:editId="4771AB90">
                  <wp:extent cx="4572000" cy="2743200"/>
                  <wp:effectExtent l="0" t="0" r="0" b="0"/>
                  <wp:docPr id="390" name="Graphique 39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4"/>
                    </a:graphicData>
                  </a:graphic>
                </wp:inline>
              </w:drawing>
            </w:r>
          </w:p>
        </w:tc>
      </w:tr>
      <w:tr w:rsidR="004E4505" w:rsidRPr="00B967D9" w14:paraId="6E9A1516" w14:textId="77777777" w:rsidTr="008D49AA">
        <w:tc>
          <w:tcPr>
            <w:tcW w:w="294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B8D4DD1" w14:textId="1B485101" w:rsidR="004E4505" w:rsidRPr="006B29A8" w:rsidRDefault="004E4505" w:rsidP="00496475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6B29A8">
              <w:rPr>
                <w:rFonts w:ascii="Arial" w:hAnsi="Arial" w:cs="Arial"/>
                <w:b/>
                <w:sz w:val="28"/>
                <w:szCs w:val="28"/>
              </w:rPr>
              <w:t>Diagramme à pictogrammes</w:t>
            </w:r>
          </w:p>
        </w:tc>
        <w:tc>
          <w:tcPr>
            <w:tcW w:w="4253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05858E6" w14:textId="52506928" w:rsidR="004E4505" w:rsidRPr="004E4505" w:rsidRDefault="004E4505" w:rsidP="004E450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</w:t>
            </w:r>
            <w:r w:rsidRPr="004E4505">
              <w:rPr>
                <w:rFonts w:ascii="Arial" w:hAnsi="Arial" w:cs="Arial"/>
                <w:sz w:val="28"/>
                <w:szCs w:val="28"/>
              </w:rPr>
              <w:t>es données sont représentées à l’aide de dessins.</w:t>
            </w:r>
          </w:p>
          <w:p w14:paraId="26823A11" w14:textId="77777777" w:rsidR="004E4505" w:rsidRDefault="004E4505" w:rsidP="004E4505">
            <w:pPr>
              <w:rPr>
                <w:rFonts w:ascii="Arial" w:hAnsi="Arial" w:cs="Arial"/>
                <w:sz w:val="28"/>
                <w:szCs w:val="28"/>
              </w:rPr>
            </w:pPr>
          </w:p>
          <w:p w14:paraId="6CFA59BE" w14:textId="77777777" w:rsidR="008D49AA" w:rsidRDefault="008D49AA" w:rsidP="004E4505">
            <w:pPr>
              <w:rPr>
                <w:rFonts w:ascii="Arial" w:hAnsi="Arial" w:cs="Arial"/>
                <w:sz w:val="28"/>
                <w:szCs w:val="28"/>
              </w:rPr>
            </w:pPr>
          </w:p>
          <w:p w14:paraId="5B51B75F" w14:textId="77777777" w:rsidR="008D49AA" w:rsidRDefault="008D49AA" w:rsidP="004E4505">
            <w:pPr>
              <w:rPr>
                <w:rFonts w:ascii="Arial" w:hAnsi="Arial" w:cs="Arial"/>
                <w:sz w:val="28"/>
                <w:szCs w:val="28"/>
              </w:rPr>
            </w:pPr>
          </w:p>
          <w:p w14:paraId="68F4A02F" w14:textId="77777777" w:rsidR="008D49AA" w:rsidRDefault="008D49AA" w:rsidP="004E4505">
            <w:pPr>
              <w:rPr>
                <w:rFonts w:ascii="Arial" w:hAnsi="Arial" w:cs="Arial"/>
                <w:sz w:val="28"/>
                <w:szCs w:val="28"/>
              </w:rPr>
            </w:pPr>
          </w:p>
          <w:p w14:paraId="0BB221C4" w14:textId="77777777" w:rsidR="008D49AA" w:rsidRDefault="008D49AA" w:rsidP="004E4505">
            <w:pPr>
              <w:rPr>
                <w:rFonts w:ascii="Arial" w:hAnsi="Arial" w:cs="Arial"/>
                <w:sz w:val="28"/>
                <w:szCs w:val="28"/>
              </w:rPr>
            </w:pPr>
          </w:p>
          <w:p w14:paraId="06EF3135" w14:textId="77777777" w:rsidR="008D49AA" w:rsidRPr="004E4505" w:rsidRDefault="008D49AA" w:rsidP="004E450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13F6F69" w14:textId="77777777" w:rsidR="004E4505" w:rsidRPr="00B967D9" w:rsidRDefault="004E4505" w:rsidP="001A36E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230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FD794F5" w14:textId="77777777" w:rsidR="008D49AA" w:rsidRPr="008D49AA" w:rsidRDefault="008D49AA" w:rsidP="008D49AA">
            <w:pPr>
              <w:jc w:val="center"/>
              <w:rPr>
                <w:rFonts w:ascii="Arial" w:hAnsi="Arial" w:cs="Arial"/>
                <w:b/>
                <w:sz w:val="18"/>
              </w:rPr>
            </w:pPr>
          </w:p>
          <w:p w14:paraId="03BE8B41" w14:textId="77777777" w:rsidR="004E4505" w:rsidRDefault="008D49AA" w:rsidP="008D49AA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8D49AA">
              <w:rPr>
                <w:rFonts w:ascii="Arial" w:hAnsi="Arial" w:cs="Arial"/>
                <w:b/>
                <w:sz w:val="28"/>
              </w:rPr>
              <w:t>Nombre de visiteurs par jour</w:t>
            </w: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14"/>
              <w:gridCol w:w="4418"/>
            </w:tblGrid>
            <w:tr w:rsidR="008D49AA" w14:paraId="51C8F32E" w14:textId="77777777" w:rsidTr="008D49AA">
              <w:tc>
                <w:tcPr>
                  <w:tcW w:w="2014" w:type="dxa"/>
                </w:tcPr>
                <w:p w14:paraId="45559B2A" w14:textId="77777777" w:rsidR="008D49AA" w:rsidRPr="008D49AA" w:rsidRDefault="008D49AA" w:rsidP="008D49AA">
                  <w:pPr>
                    <w:jc w:val="both"/>
                    <w:rPr>
                      <w:rFonts w:ascii="Arial" w:hAnsi="Arial" w:cs="Arial"/>
                      <w:sz w:val="24"/>
                    </w:rPr>
                  </w:pPr>
                  <w:r w:rsidRPr="008D49AA">
                    <w:rPr>
                      <w:rFonts w:ascii="Arial" w:hAnsi="Arial" w:cs="Arial"/>
                      <w:sz w:val="24"/>
                    </w:rPr>
                    <w:t>Lundi</w:t>
                  </w:r>
                </w:p>
                <w:p w14:paraId="43861550" w14:textId="12EA8E1D" w:rsidR="008D49AA" w:rsidRPr="008D49AA" w:rsidRDefault="008D49AA" w:rsidP="008D49AA">
                  <w:pPr>
                    <w:jc w:val="both"/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418" w:type="dxa"/>
                </w:tcPr>
                <w:p w14:paraId="09EC8578" w14:textId="7F6C7BD5" w:rsidR="008D49AA" w:rsidRDefault="008D49AA" w:rsidP="008D49AA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  <w:r w:rsidRPr="008D49AA">
                    <w:rPr>
                      <w:rFonts w:ascii="Segoe UI Symbol" w:hAnsi="Segoe UI Symbol" w:cs="Segoe UI Symbol"/>
                      <w:b/>
                      <w:sz w:val="36"/>
                    </w:rPr>
                    <w:t>☺</w:t>
                  </w:r>
                  <w:r>
                    <w:rPr>
                      <w:rFonts w:ascii="Segoe UI Symbol" w:hAnsi="Segoe UI Symbol" w:cs="Segoe UI Symbol"/>
                      <w:b/>
                      <w:sz w:val="36"/>
                    </w:rPr>
                    <w:t xml:space="preserve"> </w:t>
                  </w:r>
                  <w:r w:rsidRPr="008D49AA">
                    <w:rPr>
                      <w:rFonts w:ascii="Segoe UI Symbol" w:hAnsi="Segoe UI Symbol" w:cs="Segoe UI Symbol"/>
                      <w:b/>
                      <w:sz w:val="36"/>
                    </w:rPr>
                    <w:t>☺</w:t>
                  </w:r>
                  <w:r>
                    <w:rPr>
                      <w:rFonts w:ascii="Segoe UI Symbol" w:hAnsi="Segoe UI Symbol" w:cs="Segoe UI Symbol"/>
                      <w:b/>
                      <w:sz w:val="36"/>
                    </w:rPr>
                    <w:t xml:space="preserve"> </w:t>
                  </w:r>
                  <w:r w:rsidRPr="008D49AA">
                    <w:rPr>
                      <w:rFonts w:ascii="Segoe UI Symbol" w:hAnsi="Segoe UI Symbol" w:cs="Segoe UI Symbol"/>
                      <w:b/>
                      <w:sz w:val="36"/>
                    </w:rPr>
                    <w:t>☺</w:t>
                  </w:r>
                  <w:r>
                    <w:rPr>
                      <w:rFonts w:ascii="Segoe UI Symbol" w:hAnsi="Segoe UI Symbol" w:cs="Segoe UI Symbol"/>
                      <w:b/>
                      <w:sz w:val="36"/>
                    </w:rPr>
                    <w:t xml:space="preserve"> </w:t>
                  </w:r>
                  <w:r w:rsidRPr="008D49AA">
                    <w:rPr>
                      <w:rFonts w:ascii="Segoe UI Symbol" w:hAnsi="Segoe UI Symbol" w:cs="Segoe UI Symbol"/>
                      <w:b/>
                      <w:sz w:val="36"/>
                    </w:rPr>
                    <w:t>☺☺</w:t>
                  </w:r>
                </w:p>
              </w:tc>
            </w:tr>
            <w:tr w:rsidR="008D49AA" w14:paraId="26B86914" w14:textId="77777777" w:rsidTr="008D49AA">
              <w:tc>
                <w:tcPr>
                  <w:tcW w:w="2014" w:type="dxa"/>
                </w:tcPr>
                <w:p w14:paraId="002E6976" w14:textId="77777777" w:rsidR="008D49AA" w:rsidRPr="008D49AA" w:rsidRDefault="008D49AA" w:rsidP="008D49AA">
                  <w:pPr>
                    <w:jc w:val="both"/>
                    <w:rPr>
                      <w:rFonts w:ascii="Arial" w:hAnsi="Arial" w:cs="Arial"/>
                      <w:sz w:val="24"/>
                    </w:rPr>
                  </w:pPr>
                  <w:r w:rsidRPr="008D49AA">
                    <w:rPr>
                      <w:rFonts w:ascii="Arial" w:hAnsi="Arial" w:cs="Arial"/>
                      <w:sz w:val="24"/>
                    </w:rPr>
                    <w:t>Mardi</w:t>
                  </w:r>
                </w:p>
                <w:p w14:paraId="25261A75" w14:textId="4B5A9A85" w:rsidR="008D49AA" w:rsidRPr="008D49AA" w:rsidRDefault="008D49AA" w:rsidP="008D49AA">
                  <w:pPr>
                    <w:jc w:val="both"/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418" w:type="dxa"/>
                </w:tcPr>
                <w:p w14:paraId="41D1BFD0" w14:textId="46BA12CC" w:rsidR="008D49AA" w:rsidRDefault="008D49AA" w:rsidP="008D49AA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  <w:r w:rsidRPr="008D49AA">
                    <w:rPr>
                      <w:rFonts w:ascii="Segoe UI Symbol" w:hAnsi="Segoe UI Symbol" w:cs="Segoe UI Symbol"/>
                      <w:b/>
                      <w:sz w:val="36"/>
                    </w:rPr>
                    <w:t>☺</w:t>
                  </w:r>
                  <w:r>
                    <w:rPr>
                      <w:rFonts w:ascii="Segoe UI Symbol" w:hAnsi="Segoe UI Symbol" w:cs="Segoe UI Symbol"/>
                      <w:b/>
                      <w:sz w:val="36"/>
                    </w:rPr>
                    <w:t xml:space="preserve"> </w:t>
                  </w:r>
                  <w:r w:rsidRPr="008D49AA">
                    <w:rPr>
                      <w:rFonts w:ascii="Segoe UI Symbol" w:hAnsi="Segoe UI Symbol" w:cs="Segoe UI Symbol"/>
                      <w:b/>
                      <w:sz w:val="36"/>
                    </w:rPr>
                    <w:t>☺</w:t>
                  </w:r>
                  <w:r>
                    <w:rPr>
                      <w:rFonts w:ascii="Segoe UI Symbol" w:hAnsi="Segoe UI Symbol" w:cs="Segoe UI Symbol"/>
                      <w:b/>
                      <w:sz w:val="36"/>
                    </w:rPr>
                    <w:t xml:space="preserve"> </w:t>
                  </w:r>
                  <w:r w:rsidRPr="008D49AA">
                    <w:rPr>
                      <w:rFonts w:ascii="Segoe UI Symbol" w:hAnsi="Segoe UI Symbol" w:cs="Segoe UI Symbol"/>
                      <w:b/>
                      <w:sz w:val="36"/>
                    </w:rPr>
                    <w:t>☺</w:t>
                  </w:r>
                </w:p>
              </w:tc>
            </w:tr>
            <w:tr w:rsidR="008D49AA" w14:paraId="27EB8F70" w14:textId="77777777" w:rsidTr="008D49AA">
              <w:tc>
                <w:tcPr>
                  <w:tcW w:w="2014" w:type="dxa"/>
                </w:tcPr>
                <w:p w14:paraId="0F90871F" w14:textId="77777777" w:rsidR="008D49AA" w:rsidRPr="008D49AA" w:rsidRDefault="008D49AA" w:rsidP="008D49AA">
                  <w:pPr>
                    <w:jc w:val="both"/>
                    <w:rPr>
                      <w:rFonts w:ascii="Arial" w:hAnsi="Arial" w:cs="Arial"/>
                      <w:sz w:val="24"/>
                    </w:rPr>
                  </w:pPr>
                  <w:r w:rsidRPr="008D49AA">
                    <w:rPr>
                      <w:rFonts w:ascii="Arial" w:hAnsi="Arial" w:cs="Arial"/>
                      <w:sz w:val="24"/>
                    </w:rPr>
                    <w:t>Mercredi</w:t>
                  </w:r>
                </w:p>
                <w:p w14:paraId="0BA3E7EE" w14:textId="6DE6ABB1" w:rsidR="008D49AA" w:rsidRPr="008D49AA" w:rsidRDefault="008D49AA" w:rsidP="008D49AA">
                  <w:pPr>
                    <w:jc w:val="both"/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418" w:type="dxa"/>
                </w:tcPr>
                <w:p w14:paraId="2A0549C3" w14:textId="58102BC8" w:rsidR="008D49AA" w:rsidRDefault="008D49AA" w:rsidP="008D49AA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  <w:r w:rsidRPr="008D49AA">
                    <w:rPr>
                      <w:rFonts w:ascii="Segoe UI Symbol" w:hAnsi="Segoe UI Symbol" w:cs="Segoe UI Symbol"/>
                      <w:b/>
                      <w:sz w:val="36"/>
                    </w:rPr>
                    <w:t>☺</w:t>
                  </w:r>
                  <w:r>
                    <w:rPr>
                      <w:rFonts w:ascii="Segoe UI Symbol" w:hAnsi="Segoe UI Symbol" w:cs="Segoe UI Symbol"/>
                      <w:b/>
                      <w:sz w:val="36"/>
                    </w:rPr>
                    <w:t xml:space="preserve"> </w:t>
                  </w:r>
                  <w:r w:rsidRPr="008D49AA">
                    <w:rPr>
                      <w:rFonts w:ascii="Segoe UI Symbol" w:hAnsi="Segoe UI Symbol" w:cs="Segoe UI Symbol"/>
                      <w:b/>
                      <w:sz w:val="36"/>
                    </w:rPr>
                    <w:t>☺</w:t>
                  </w:r>
                  <w:r>
                    <w:rPr>
                      <w:rFonts w:ascii="Segoe UI Symbol" w:hAnsi="Segoe UI Symbol" w:cs="Segoe UI Symbol"/>
                      <w:b/>
                      <w:sz w:val="36"/>
                    </w:rPr>
                    <w:t xml:space="preserve"> </w:t>
                  </w:r>
                  <w:r w:rsidRPr="008D49AA">
                    <w:rPr>
                      <w:rFonts w:ascii="Segoe UI Symbol" w:hAnsi="Segoe UI Symbol" w:cs="Segoe UI Symbol"/>
                      <w:b/>
                      <w:sz w:val="36"/>
                    </w:rPr>
                    <w:t>☺</w:t>
                  </w:r>
                  <w:r>
                    <w:rPr>
                      <w:rFonts w:ascii="Segoe UI Symbol" w:hAnsi="Segoe UI Symbol" w:cs="Segoe UI Symbol"/>
                      <w:b/>
                      <w:sz w:val="36"/>
                    </w:rPr>
                    <w:t xml:space="preserve"> </w:t>
                  </w:r>
                  <w:r w:rsidRPr="008D49AA">
                    <w:rPr>
                      <w:rFonts w:ascii="Segoe UI Symbol" w:hAnsi="Segoe UI Symbol" w:cs="Segoe UI Symbol"/>
                      <w:b/>
                      <w:sz w:val="36"/>
                    </w:rPr>
                    <w:t>☺</w:t>
                  </w:r>
                  <w:r>
                    <w:rPr>
                      <w:rFonts w:ascii="Segoe UI Symbol" w:hAnsi="Segoe UI Symbol" w:cs="Segoe UI Symbol"/>
                      <w:b/>
                      <w:sz w:val="36"/>
                    </w:rPr>
                    <w:t xml:space="preserve"> </w:t>
                  </w:r>
                  <w:r w:rsidRPr="008D49AA">
                    <w:rPr>
                      <w:rFonts w:ascii="Segoe UI Symbol" w:hAnsi="Segoe UI Symbol" w:cs="Segoe UI Symbol"/>
                      <w:b/>
                      <w:sz w:val="36"/>
                    </w:rPr>
                    <w:t>☺</w:t>
                  </w:r>
                  <w:r>
                    <w:rPr>
                      <w:rFonts w:ascii="Segoe UI Symbol" w:hAnsi="Segoe UI Symbol" w:cs="Segoe UI Symbol"/>
                      <w:b/>
                      <w:sz w:val="36"/>
                    </w:rPr>
                    <w:t xml:space="preserve"> </w:t>
                  </w:r>
                  <w:r w:rsidRPr="008D49AA">
                    <w:rPr>
                      <w:rFonts w:ascii="Segoe UI Symbol" w:hAnsi="Segoe UI Symbol" w:cs="Segoe UI Symbol"/>
                      <w:b/>
                      <w:sz w:val="36"/>
                    </w:rPr>
                    <w:t>☺</w:t>
                  </w:r>
                  <w:r>
                    <w:rPr>
                      <w:rFonts w:ascii="Segoe UI Symbol" w:hAnsi="Segoe UI Symbol" w:cs="Segoe UI Symbol"/>
                      <w:b/>
                      <w:sz w:val="36"/>
                    </w:rPr>
                    <w:t xml:space="preserve"> </w:t>
                  </w:r>
                  <w:r w:rsidRPr="008D49AA">
                    <w:rPr>
                      <w:rFonts w:ascii="Segoe UI Symbol" w:hAnsi="Segoe UI Symbol" w:cs="Segoe UI Symbol"/>
                      <w:b/>
                      <w:sz w:val="36"/>
                    </w:rPr>
                    <w:t>☺</w:t>
                  </w:r>
                  <w:r>
                    <w:rPr>
                      <w:rFonts w:ascii="Segoe UI Symbol" w:hAnsi="Segoe UI Symbol" w:cs="Segoe UI Symbol"/>
                      <w:b/>
                      <w:sz w:val="36"/>
                    </w:rPr>
                    <w:t xml:space="preserve"> </w:t>
                  </w:r>
                  <w:r w:rsidRPr="008D49AA">
                    <w:rPr>
                      <w:rFonts w:ascii="Segoe UI Symbol" w:hAnsi="Segoe UI Symbol" w:cs="Segoe UI Symbol"/>
                      <w:b/>
                      <w:sz w:val="36"/>
                    </w:rPr>
                    <w:t>☺</w:t>
                  </w:r>
                </w:p>
              </w:tc>
            </w:tr>
          </w:tbl>
          <w:p w14:paraId="19A1C89E" w14:textId="4490D816" w:rsidR="008D49AA" w:rsidRPr="008D49AA" w:rsidRDefault="008D49AA" w:rsidP="008D49AA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  <w:tr w:rsidR="004E4505" w:rsidRPr="00B967D9" w14:paraId="14D1C533" w14:textId="77777777" w:rsidTr="008D49AA">
        <w:tblPrEx>
          <w:tblCellMar>
            <w:left w:w="70" w:type="dxa"/>
            <w:right w:w="70" w:type="dxa"/>
          </w:tblCellMar>
        </w:tblPrEx>
        <w:tc>
          <w:tcPr>
            <w:tcW w:w="294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18DD4A6" w14:textId="2C93AFC6" w:rsidR="004E4505" w:rsidRPr="006B29A8" w:rsidRDefault="004E4505" w:rsidP="00496475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6B29A8">
              <w:rPr>
                <w:rFonts w:ascii="Arial" w:hAnsi="Arial" w:cs="Arial"/>
                <w:b/>
                <w:sz w:val="28"/>
                <w:szCs w:val="28"/>
              </w:rPr>
              <w:lastRenderedPageBreak/>
              <w:t>Diagramme à ligne brisée</w:t>
            </w:r>
          </w:p>
        </w:tc>
        <w:tc>
          <w:tcPr>
            <w:tcW w:w="4253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48259AC" w14:textId="08A3E4D3" w:rsidR="004E4505" w:rsidRPr="004E4505" w:rsidRDefault="004E4505" w:rsidP="004E450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Les </w:t>
            </w:r>
            <w:r w:rsidRPr="004E4505">
              <w:rPr>
                <w:rFonts w:ascii="Arial" w:hAnsi="Arial" w:cs="Arial"/>
                <w:sz w:val="28"/>
                <w:szCs w:val="28"/>
              </w:rPr>
              <w:t>données sont représentées à l’aide de points que l’on relie entre eux par des segments de droite.</w:t>
            </w:r>
          </w:p>
          <w:p w14:paraId="1A42BAA7" w14:textId="77777777" w:rsidR="004E4505" w:rsidRDefault="004E4505" w:rsidP="004E4505">
            <w:pPr>
              <w:rPr>
                <w:rFonts w:ascii="Arial" w:hAnsi="Arial" w:cs="Arial"/>
                <w:sz w:val="28"/>
                <w:szCs w:val="28"/>
              </w:rPr>
            </w:pPr>
          </w:p>
          <w:p w14:paraId="0CFF6938" w14:textId="77777777" w:rsidR="004F1477" w:rsidRDefault="004F1477" w:rsidP="004E4505">
            <w:pPr>
              <w:rPr>
                <w:rFonts w:ascii="Arial" w:hAnsi="Arial" w:cs="Arial"/>
                <w:sz w:val="28"/>
                <w:szCs w:val="28"/>
              </w:rPr>
            </w:pPr>
          </w:p>
          <w:p w14:paraId="3D7446EF" w14:textId="77777777" w:rsidR="004F1477" w:rsidRDefault="004F1477" w:rsidP="004E4505">
            <w:pPr>
              <w:rPr>
                <w:rFonts w:ascii="Arial" w:hAnsi="Arial" w:cs="Arial"/>
                <w:sz w:val="28"/>
                <w:szCs w:val="28"/>
              </w:rPr>
            </w:pPr>
          </w:p>
          <w:p w14:paraId="30D22481" w14:textId="77777777" w:rsidR="004F1477" w:rsidRDefault="004F1477" w:rsidP="004E4505">
            <w:pPr>
              <w:rPr>
                <w:rFonts w:ascii="Arial" w:hAnsi="Arial" w:cs="Arial"/>
                <w:sz w:val="28"/>
                <w:szCs w:val="28"/>
              </w:rPr>
            </w:pPr>
          </w:p>
          <w:p w14:paraId="08CF2F00" w14:textId="77777777" w:rsidR="004F1477" w:rsidRDefault="004F1477" w:rsidP="004E4505">
            <w:pPr>
              <w:rPr>
                <w:rFonts w:ascii="Arial" w:hAnsi="Arial" w:cs="Arial"/>
                <w:sz w:val="28"/>
                <w:szCs w:val="28"/>
              </w:rPr>
            </w:pPr>
          </w:p>
          <w:p w14:paraId="0F4AC714" w14:textId="77777777" w:rsidR="004F1477" w:rsidRDefault="004F1477" w:rsidP="004E4505">
            <w:pPr>
              <w:rPr>
                <w:rFonts w:ascii="Arial" w:hAnsi="Arial" w:cs="Arial"/>
                <w:sz w:val="28"/>
                <w:szCs w:val="28"/>
              </w:rPr>
            </w:pPr>
          </w:p>
          <w:p w14:paraId="42C406F5" w14:textId="77777777" w:rsidR="004F1477" w:rsidRDefault="004F1477" w:rsidP="004E4505">
            <w:pPr>
              <w:rPr>
                <w:rFonts w:ascii="Arial" w:hAnsi="Arial" w:cs="Arial"/>
                <w:sz w:val="28"/>
                <w:szCs w:val="28"/>
              </w:rPr>
            </w:pPr>
          </w:p>
          <w:p w14:paraId="754BC3C9" w14:textId="5AA2EE33" w:rsidR="004F1477" w:rsidRDefault="004F1477" w:rsidP="004E4505">
            <w:pPr>
              <w:rPr>
                <w:rFonts w:ascii="Arial" w:hAnsi="Arial" w:cs="Arial"/>
                <w:sz w:val="28"/>
                <w:szCs w:val="28"/>
              </w:rPr>
            </w:pPr>
          </w:p>
          <w:p w14:paraId="5923AA83" w14:textId="7050BD7D" w:rsidR="004F1477" w:rsidRDefault="004F1477" w:rsidP="004E450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85144FF" w14:textId="77777777" w:rsidR="004E4505" w:rsidRPr="00B967D9" w:rsidRDefault="004E4505" w:rsidP="001A36E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230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0D0C991" w14:textId="379905C0" w:rsidR="004E4505" w:rsidRPr="00B967D9" w:rsidRDefault="004F1477" w:rsidP="001A36ED">
            <w:pPr>
              <w:rPr>
                <w:rFonts w:ascii="Arial" w:hAnsi="Arial" w:cs="Arial"/>
                <w:sz w:val="24"/>
              </w:rPr>
            </w:pPr>
            <w:r w:rsidRPr="004F1477">
              <w:rPr>
                <w:rFonts w:ascii="Arial" w:hAnsi="Arial" w:cs="Arial"/>
                <w:noProof/>
                <w:sz w:val="28"/>
                <w:szCs w:val="2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5C521795" wp14:editId="07AA251C">
                      <wp:simplePos x="0" y="0"/>
                      <wp:positionH relativeFrom="column">
                        <wp:posOffset>1944543</wp:posOffset>
                      </wp:positionH>
                      <wp:positionV relativeFrom="paragraph">
                        <wp:posOffset>2316480</wp:posOffset>
                      </wp:positionV>
                      <wp:extent cx="2374265" cy="1403985"/>
                      <wp:effectExtent l="0" t="0" r="0" b="0"/>
                      <wp:wrapNone/>
                      <wp:docPr id="54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96B9A0" w14:textId="7091D2F7" w:rsidR="008F15AB" w:rsidRPr="004F1477" w:rsidRDefault="008F15AB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4F1477">
                                    <w:rPr>
                                      <w:b/>
                                      <w:sz w:val="24"/>
                                    </w:rPr>
                                    <w:t>Jours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57" type="#_x0000_t202" style="position:absolute;margin-left:153.1pt;margin-top:182.4pt;width:186.95pt;height:110.55pt;z-index:2522306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" filled="f" stroked="f">
                      <v:textbox style="mso-fit-shape-to-text:t">
                        <w:txbxContent>
                          <w:p w14:paraId="6196B9A0" w14:textId="7091D2F7" w:rsidR="008F15AB" w:rsidRPr="004F1477" w:rsidRDefault="008F15A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4F1477">
                              <w:rPr>
                                <w:b/>
                                <w:sz w:val="24"/>
                              </w:rPr>
                              <w:t>Jours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D49AA">
              <w:rPr>
                <w:noProof/>
                <w:lang w:eastAsia="fr-CA"/>
              </w:rPr>
              <w:drawing>
                <wp:inline distT="0" distB="0" distL="0" distR="0" wp14:anchorId="162FD252" wp14:editId="53661367">
                  <wp:extent cx="4010891" cy="2379518"/>
                  <wp:effectExtent l="0" t="0" r="8890" b="1905"/>
                  <wp:docPr id="622" name="Graphique 62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5"/>
                    </a:graphicData>
                  </a:graphic>
                </wp:inline>
              </w:drawing>
            </w:r>
          </w:p>
        </w:tc>
      </w:tr>
      <w:tr w:rsidR="00DC345D" w:rsidRPr="00B967D9" w14:paraId="7FB47B3B" w14:textId="77777777" w:rsidTr="006E79E1">
        <w:tc>
          <w:tcPr>
            <w:tcW w:w="14709" w:type="dxa"/>
            <w:gridSpan w:val="8"/>
            <w:shd w:val="clear" w:color="auto" w:fill="D9D9D9" w:themeFill="background1" w:themeFillShade="D9"/>
          </w:tcPr>
          <w:p w14:paraId="100089D5" w14:textId="1C86CD70" w:rsidR="00DC345D" w:rsidRPr="00B967D9" w:rsidRDefault="00E83493" w:rsidP="00DC34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t>E</w:t>
            </w:r>
            <w:r>
              <w:rPr>
                <w:rFonts w:ascii="Arial" w:hAnsi="Arial" w:cs="Arial"/>
                <w:sz w:val="28"/>
                <w:szCs w:val="28"/>
              </w:rPr>
              <w:t>nquête</w:t>
            </w:r>
          </w:p>
        </w:tc>
      </w:tr>
      <w:tr w:rsidR="004F1477" w:rsidRPr="00B967D9" w14:paraId="70F33298" w14:textId="77777777" w:rsidTr="00767F55">
        <w:tc>
          <w:tcPr>
            <w:tcW w:w="294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9E871E1" w14:textId="32AB4151" w:rsidR="004F1477" w:rsidRPr="00434AAC" w:rsidRDefault="004F1477" w:rsidP="00AC0F91">
            <w:pPr>
              <w:rPr>
                <w:rFonts w:ascii="Arial" w:hAnsi="Arial" w:cs="Arial"/>
                <w:sz w:val="28"/>
                <w:szCs w:val="28"/>
              </w:rPr>
            </w:pPr>
            <w:r w:rsidRPr="00434AAC">
              <w:rPr>
                <w:rFonts w:ascii="Arial" w:hAnsi="Arial" w:cs="Arial"/>
                <w:sz w:val="28"/>
                <w:szCs w:val="28"/>
              </w:rPr>
              <w:t>Étude statistique</w:t>
            </w:r>
          </w:p>
        </w:tc>
        <w:tc>
          <w:tcPr>
            <w:tcW w:w="11766" w:type="dxa"/>
            <w:gridSpan w:val="7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FCB6580" w14:textId="77777777" w:rsidR="004F1477" w:rsidRDefault="004F1477" w:rsidP="001D356B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Exemple : Maria a mené une enquête auprès de 10 élèves de la classe. Elle a posé la question suivante : Quel est ton animal préféré?</w:t>
            </w:r>
          </w:p>
          <w:p w14:paraId="6384991F" w14:textId="77777777" w:rsidR="004F1477" w:rsidRPr="00B967D9" w:rsidRDefault="004F1477" w:rsidP="001D356B">
            <w:pPr>
              <w:rPr>
                <w:rFonts w:ascii="Arial" w:hAnsi="Arial" w:cs="Arial"/>
                <w:sz w:val="24"/>
              </w:rPr>
            </w:pPr>
          </w:p>
        </w:tc>
      </w:tr>
      <w:tr w:rsidR="00DC345D" w:rsidRPr="00B967D9" w14:paraId="3A0CB642" w14:textId="77777777" w:rsidTr="006E79E1">
        <w:tc>
          <w:tcPr>
            <w:tcW w:w="14709" w:type="dxa"/>
            <w:gridSpan w:val="8"/>
            <w:shd w:val="clear" w:color="auto" w:fill="D9D9D9" w:themeFill="background1" w:themeFillShade="D9"/>
          </w:tcPr>
          <w:p w14:paraId="51B8CFE7" w14:textId="6B6E3812" w:rsidR="00DC345D" w:rsidRPr="00DC345D" w:rsidRDefault="00DC345D" w:rsidP="001D356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t>T</w:t>
            </w:r>
            <w:r w:rsidRPr="00DC345D">
              <w:rPr>
                <w:rFonts w:ascii="Arial" w:hAnsi="Arial" w:cs="Arial"/>
                <w:sz w:val="28"/>
                <w:szCs w:val="28"/>
              </w:rPr>
              <w:t>ableau</w:t>
            </w:r>
          </w:p>
        </w:tc>
      </w:tr>
      <w:tr w:rsidR="00DC345D" w:rsidRPr="00B967D9" w14:paraId="72007359" w14:textId="77777777" w:rsidTr="003B14EF">
        <w:tc>
          <w:tcPr>
            <w:tcW w:w="5070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E8F5964" w14:textId="14B68E70" w:rsidR="00DC345D" w:rsidRDefault="003B14EF" w:rsidP="003B14EF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Un tableau comprend :</w:t>
            </w:r>
          </w:p>
          <w:p w14:paraId="3C654937" w14:textId="77777777" w:rsidR="003B14EF" w:rsidRDefault="003B14EF" w:rsidP="003B14EF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 un titre</w:t>
            </w:r>
          </w:p>
          <w:p w14:paraId="50DB4CC0" w14:textId="77777777" w:rsidR="003B14EF" w:rsidRDefault="003B14EF" w:rsidP="003B14EF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 des colonnes et des lignes</w:t>
            </w:r>
          </w:p>
          <w:p w14:paraId="14B8E256" w14:textId="081C34C6" w:rsidR="003B14EF" w:rsidRPr="003B14EF" w:rsidRDefault="003B14EF" w:rsidP="003B14EF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 un titre pour chaque colonne</w:t>
            </w:r>
          </w:p>
        </w:tc>
        <w:tc>
          <w:tcPr>
            <w:tcW w:w="42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3CFC759" w14:textId="77777777" w:rsidR="00DC345D" w:rsidRDefault="00DC345D" w:rsidP="001D356B">
            <w:pPr>
              <w:jc w:val="both"/>
              <w:rPr>
                <w:rFonts w:ascii="Arial" w:hAnsi="Arial" w:cs="Arial"/>
                <w:sz w:val="24"/>
              </w:rPr>
            </w:pPr>
          </w:p>
          <w:p w14:paraId="251F6D76" w14:textId="77777777" w:rsidR="00DC345D" w:rsidRDefault="00DC345D" w:rsidP="001D356B">
            <w:pPr>
              <w:jc w:val="both"/>
              <w:rPr>
                <w:rFonts w:ascii="Arial" w:hAnsi="Arial" w:cs="Arial"/>
                <w:sz w:val="24"/>
              </w:rPr>
            </w:pPr>
          </w:p>
          <w:p w14:paraId="41B71053" w14:textId="77777777" w:rsidR="00DC345D" w:rsidRDefault="00DC345D" w:rsidP="001D356B">
            <w:pPr>
              <w:jc w:val="both"/>
              <w:rPr>
                <w:rFonts w:ascii="Arial" w:hAnsi="Arial" w:cs="Arial"/>
                <w:sz w:val="24"/>
              </w:rPr>
            </w:pPr>
          </w:p>
          <w:p w14:paraId="26FA0C6E" w14:textId="77777777" w:rsidR="00DC345D" w:rsidRDefault="00DC345D" w:rsidP="001D356B">
            <w:pPr>
              <w:jc w:val="both"/>
              <w:rPr>
                <w:rFonts w:ascii="Arial" w:hAnsi="Arial" w:cs="Arial"/>
                <w:sz w:val="24"/>
              </w:rPr>
            </w:pPr>
          </w:p>
          <w:p w14:paraId="61BBAE5A" w14:textId="77777777" w:rsidR="00DC345D" w:rsidRPr="00B967D9" w:rsidRDefault="00DC345D" w:rsidP="001D356B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3969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81C9D17" w14:textId="77777777" w:rsidR="00DC345D" w:rsidRPr="00B967D9" w:rsidRDefault="00DC345D" w:rsidP="001D35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24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tbl>
            <w:tblPr>
              <w:tblW w:w="3153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35"/>
              <w:gridCol w:w="1418"/>
            </w:tblGrid>
            <w:tr w:rsidR="008D49AA" w:rsidRPr="008D49AA" w14:paraId="51DF77A1" w14:textId="77777777" w:rsidTr="008D49AA">
              <w:trPr>
                <w:trHeight w:val="288"/>
              </w:trPr>
              <w:tc>
                <w:tcPr>
                  <w:tcW w:w="3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B95E1C" w14:textId="77777777" w:rsidR="000C029D" w:rsidRDefault="008D49AA" w:rsidP="008D49A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28"/>
                      <w:lang w:eastAsia="fr-CA"/>
                    </w:rPr>
                  </w:pPr>
                  <w:r w:rsidRPr="008D49AA">
                    <w:rPr>
                      <w:rFonts w:ascii="Calibri" w:eastAsia="Times New Roman" w:hAnsi="Calibri" w:cs="Times New Roman"/>
                      <w:b/>
                      <w:color w:val="000000"/>
                      <w:sz w:val="28"/>
                      <w:lang w:eastAsia="fr-CA"/>
                    </w:rPr>
                    <w:t xml:space="preserve">Nombre de visiteurs </w:t>
                  </w:r>
                </w:p>
                <w:p w14:paraId="1A79E8AA" w14:textId="7E5C251F" w:rsidR="008D49AA" w:rsidRPr="008D49AA" w:rsidRDefault="008D49AA" w:rsidP="008D49A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lang w:eastAsia="fr-CA"/>
                    </w:rPr>
                  </w:pPr>
                  <w:r w:rsidRPr="008D49AA">
                    <w:rPr>
                      <w:rFonts w:ascii="Calibri" w:eastAsia="Times New Roman" w:hAnsi="Calibri" w:cs="Times New Roman"/>
                      <w:b/>
                      <w:color w:val="000000"/>
                      <w:sz w:val="28"/>
                      <w:lang w:eastAsia="fr-CA"/>
                    </w:rPr>
                    <w:t>par jour</w:t>
                  </w:r>
                </w:p>
              </w:tc>
            </w:tr>
            <w:tr w:rsidR="008D49AA" w:rsidRPr="008D49AA" w14:paraId="5D1F6C42" w14:textId="77777777" w:rsidTr="008D49AA">
              <w:trPr>
                <w:trHeight w:val="288"/>
              </w:trPr>
              <w:tc>
                <w:tcPr>
                  <w:tcW w:w="17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4FD4C56" w14:textId="419F2D62" w:rsidR="008D49AA" w:rsidRPr="008D49AA" w:rsidRDefault="008D49AA" w:rsidP="008D49A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fr-CA"/>
                    </w:rPr>
                  </w:pPr>
                  <w:r w:rsidRPr="008D49A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fr-CA"/>
                    </w:rPr>
                    <w:t>Jour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466217D" w14:textId="77777777" w:rsidR="008D49AA" w:rsidRPr="008D49AA" w:rsidRDefault="008D49AA" w:rsidP="008D49A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fr-CA"/>
                    </w:rPr>
                  </w:pPr>
                  <w:r w:rsidRPr="008D49A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fr-CA"/>
                    </w:rPr>
                    <w:t>Nombre</w:t>
                  </w:r>
                </w:p>
              </w:tc>
            </w:tr>
            <w:tr w:rsidR="008D49AA" w:rsidRPr="008D49AA" w14:paraId="54AA400C" w14:textId="77777777" w:rsidTr="008D49AA">
              <w:trPr>
                <w:trHeight w:val="288"/>
              </w:trPr>
              <w:tc>
                <w:tcPr>
                  <w:tcW w:w="17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989147E" w14:textId="77777777" w:rsidR="008D49AA" w:rsidRPr="008D49AA" w:rsidRDefault="008D49AA" w:rsidP="008D49A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fr-CA"/>
                    </w:rPr>
                  </w:pPr>
                  <w:r w:rsidRPr="008D49AA">
                    <w:rPr>
                      <w:rFonts w:ascii="Calibri" w:eastAsia="Times New Roman" w:hAnsi="Calibri" w:cs="Times New Roman"/>
                      <w:color w:val="000000"/>
                      <w:lang w:eastAsia="fr-CA"/>
                    </w:rPr>
                    <w:t>Lundi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AE3EA8F" w14:textId="77777777" w:rsidR="008D49AA" w:rsidRPr="008D49AA" w:rsidRDefault="008D49AA" w:rsidP="008D49A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fr-CA"/>
                    </w:rPr>
                  </w:pPr>
                  <w:r w:rsidRPr="008D49AA">
                    <w:rPr>
                      <w:rFonts w:ascii="Calibri" w:eastAsia="Times New Roman" w:hAnsi="Calibri" w:cs="Times New Roman"/>
                      <w:color w:val="000000"/>
                      <w:lang w:eastAsia="fr-CA"/>
                    </w:rPr>
                    <w:t>3</w:t>
                  </w:r>
                </w:p>
              </w:tc>
            </w:tr>
            <w:tr w:rsidR="008D49AA" w:rsidRPr="008D49AA" w14:paraId="23E3C230" w14:textId="77777777" w:rsidTr="008D49AA">
              <w:trPr>
                <w:trHeight w:val="288"/>
              </w:trPr>
              <w:tc>
                <w:tcPr>
                  <w:tcW w:w="17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267ECDF" w14:textId="77777777" w:rsidR="008D49AA" w:rsidRPr="008D49AA" w:rsidRDefault="008D49AA" w:rsidP="008D49A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fr-CA"/>
                    </w:rPr>
                  </w:pPr>
                  <w:r w:rsidRPr="008D49AA">
                    <w:rPr>
                      <w:rFonts w:ascii="Calibri" w:eastAsia="Times New Roman" w:hAnsi="Calibri" w:cs="Times New Roman"/>
                      <w:color w:val="000000"/>
                      <w:lang w:eastAsia="fr-CA"/>
                    </w:rPr>
                    <w:t>Mardi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7F6D8B1" w14:textId="77777777" w:rsidR="008D49AA" w:rsidRPr="008D49AA" w:rsidRDefault="008D49AA" w:rsidP="008D49A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fr-CA"/>
                    </w:rPr>
                  </w:pPr>
                  <w:r w:rsidRPr="008D49AA">
                    <w:rPr>
                      <w:rFonts w:ascii="Calibri" w:eastAsia="Times New Roman" w:hAnsi="Calibri" w:cs="Times New Roman"/>
                      <w:color w:val="000000"/>
                      <w:lang w:eastAsia="fr-CA"/>
                    </w:rPr>
                    <w:t>5</w:t>
                  </w:r>
                </w:p>
              </w:tc>
            </w:tr>
            <w:tr w:rsidR="008D49AA" w:rsidRPr="008D49AA" w14:paraId="19D0C8E5" w14:textId="77777777" w:rsidTr="008D49AA">
              <w:trPr>
                <w:trHeight w:val="288"/>
              </w:trPr>
              <w:tc>
                <w:tcPr>
                  <w:tcW w:w="17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39D74A4" w14:textId="77777777" w:rsidR="008D49AA" w:rsidRPr="008D49AA" w:rsidRDefault="008D49AA" w:rsidP="008D49A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fr-CA"/>
                    </w:rPr>
                  </w:pPr>
                  <w:r w:rsidRPr="008D49AA">
                    <w:rPr>
                      <w:rFonts w:ascii="Calibri" w:eastAsia="Times New Roman" w:hAnsi="Calibri" w:cs="Times New Roman"/>
                      <w:color w:val="000000"/>
                      <w:lang w:eastAsia="fr-CA"/>
                    </w:rPr>
                    <w:t>Mercredi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90A32C" w14:textId="77777777" w:rsidR="008D49AA" w:rsidRPr="008D49AA" w:rsidRDefault="008D49AA" w:rsidP="008D49A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fr-CA"/>
                    </w:rPr>
                  </w:pPr>
                  <w:r w:rsidRPr="008D49AA">
                    <w:rPr>
                      <w:rFonts w:ascii="Calibri" w:eastAsia="Times New Roman" w:hAnsi="Calibri" w:cs="Times New Roman"/>
                      <w:color w:val="000000"/>
                      <w:lang w:eastAsia="fr-CA"/>
                    </w:rPr>
                    <w:t>8</w:t>
                  </w:r>
                </w:p>
              </w:tc>
            </w:tr>
            <w:tr w:rsidR="008D49AA" w:rsidRPr="008D49AA" w14:paraId="56EAE065" w14:textId="77777777" w:rsidTr="008D49AA">
              <w:trPr>
                <w:trHeight w:val="288"/>
              </w:trPr>
              <w:tc>
                <w:tcPr>
                  <w:tcW w:w="17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9B7C10B" w14:textId="77777777" w:rsidR="008D49AA" w:rsidRPr="008D49AA" w:rsidRDefault="008D49AA" w:rsidP="008D49A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fr-CA"/>
                    </w:rPr>
                  </w:pPr>
                  <w:r w:rsidRPr="008D49AA">
                    <w:rPr>
                      <w:rFonts w:ascii="Calibri" w:eastAsia="Times New Roman" w:hAnsi="Calibri" w:cs="Times New Roman"/>
                      <w:color w:val="000000"/>
                      <w:lang w:eastAsia="fr-CA"/>
                    </w:rPr>
                    <w:t>Jeudi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975CA9E" w14:textId="77777777" w:rsidR="008D49AA" w:rsidRPr="008D49AA" w:rsidRDefault="008D49AA" w:rsidP="008D49A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fr-CA"/>
                    </w:rPr>
                  </w:pPr>
                  <w:r w:rsidRPr="008D49AA">
                    <w:rPr>
                      <w:rFonts w:ascii="Calibri" w:eastAsia="Times New Roman" w:hAnsi="Calibri" w:cs="Times New Roman"/>
                      <w:color w:val="000000"/>
                      <w:lang w:eastAsia="fr-CA"/>
                    </w:rPr>
                    <w:t>5</w:t>
                  </w:r>
                </w:p>
              </w:tc>
            </w:tr>
            <w:tr w:rsidR="008D49AA" w:rsidRPr="008D49AA" w14:paraId="231579DE" w14:textId="77777777" w:rsidTr="008D49AA">
              <w:trPr>
                <w:trHeight w:val="288"/>
              </w:trPr>
              <w:tc>
                <w:tcPr>
                  <w:tcW w:w="17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AF6A19" w14:textId="77777777" w:rsidR="008D49AA" w:rsidRPr="008D49AA" w:rsidRDefault="008D49AA" w:rsidP="008D49A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fr-CA"/>
                    </w:rPr>
                  </w:pPr>
                  <w:r w:rsidRPr="008D49AA">
                    <w:rPr>
                      <w:rFonts w:ascii="Calibri" w:eastAsia="Times New Roman" w:hAnsi="Calibri" w:cs="Times New Roman"/>
                      <w:color w:val="000000"/>
                      <w:lang w:eastAsia="fr-CA"/>
                    </w:rPr>
                    <w:t>Vendredi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85E7AB" w14:textId="77777777" w:rsidR="008D49AA" w:rsidRPr="008D49AA" w:rsidRDefault="008D49AA" w:rsidP="008D49A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fr-CA"/>
                    </w:rPr>
                  </w:pPr>
                  <w:r w:rsidRPr="008D49AA">
                    <w:rPr>
                      <w:rFonts w:ascii="Calibri" w:eastAsia="Times New Roman" w:hAnsi="Calibri" w:cs="Times New Roman"/>
                      <w:color w:val="000000"/>
                      <w:lang w:eastAsia="fr-CA"/>
                    </w:rPr>
                    <w:t>7</w:t>
                  </w:r>
                </w:p>
              </w:tc>
            </w:tr>
          </w:tbl>
          <w:p w14:paraId="7CC378DB" w14:textId="77777777" w:rsidR="00DC345D" w:rsidRPr="00B967D9" w:rsidRDefault="00DC345D" w:rsidP="001D356B">
            <w:pPr>
              <w:rPr>
                <w:rFonts w:ascii="Arial" w:hAnsi="Arial" w:cs="Arial"/>
                <w:sz w:val="24"/>
              </w:rPr>
            </w:pPr>
          </w:p>
        </w:tc>
      </w:tr>
    </w:tbl>
    <w:p w14:paraId="0F67CFD9" w14:textId="77777777" w:rsidR="004E3517" w:rsidRDefault="004E3517" w:rsidP="004E3517">
      <w:pPr>
        <w:jc w:val="center"/>
        <w:rPr>
          <w:rFonts w:ascii="Arial" w:hAnsi="Arial" w:cs="Arial"/>
          <w:sz w:val="24"/>
          <w:szCs w:val="24"/>
        </w:rPr>
      </w:pPr>
    </w:p>
    <w:p w14:paraId="092941CA" w14:textId="255E67F5" w:rsidR="009F59FB" w:rsidRDefault="009F59FB">
      <w:pPr>
        <w:rPr>
          <w:rFonts w:ascii="Ravie" w:hAnsi="Ravie" w:cs="Arial"/>
          <w:b/>
          <w:caps/>
          <w:sz w:val="112"/>
          <w:szCs w:val="11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sectPr w:rsidR="009F59FB" w:rsidSect="000D60FD">
          <w:headerReference w:type="default" r:id="rId76"/>
          <w:pgSz w:w="15840" w:h="12240" w:orient="landscape"/>
          <w:pgMar w:top="1134" w:right="851" w:bottom="737" w:left="737" w:header="170" w:footer="709" w:gutter="0"/>
          <w:cols w:space="708"/>
          <w:docGrid w:linePitch="360"/>
        </w:sectPr>
      </w:pPr>
    </w:p>
    <w:p w14:paraId="55E40056" w14:textId="581DA466" w:rsidR="008E6099" w:rsidRDefault="009F59FB">
      <w:pPr>
        <w:rPr>
          <w:rFonts w:ascii="Ravie" w:hAnsi="Ravie" w:cs="Arial"/>
          <w:b/>
          <w:caps/>
          <w:sz w:val="112"/>
          <w:szCs w:val="11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4404CEED" wp14:editId="0438C236">
                <wp:simplePos x="0" y="0"/>
                <wp:positionH relativeFrom="column">
                  <wp:posOffset>361315</wp:posOffset>
                </wp:positionH>
                <wp:positionV relativeFrom="paragraph">
                  <wp:posOffset>1167765</wp:posOffset>
                </wp:positionV>
                <wp:extent cx="8561705" cy="1308735"/>
                <wp:effectExtent l="0" t="0" r="0" b="5715"/>
                <wp:wrapNone/>
                <wp:docPr id="358" name="Zone de texte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1705" cy="130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10F4F8" w14:textId="139A076B" w:rsidR="008F15AB" w:rsidRPr="008E6099" w:rsidRDefault="008F15AB" w:rsidP="008E6099">
                            <w:pPr>
                              <w:pStyle w:val="Sansinterligne"/>
                              <w:jc w:val="center"/>
                              <w:rPr>
                                <w:rFonts w:ascii="Broadway" w:hAnsi="Broadway" w:cs="Arial"/>
                                <w:b/>
                                <w:color w:val="FFA015"/>
                                <w:sz w:val="1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oadway" w:hAnsi="Broadway" w:cs="Arial"/>
                                <w:b/>
                                <w:color w:val="FFA015"/>
                                <w:sz w:val="1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Probabilité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58" o:spid="_x0000_s1058" type="#_x0000_t202" style="position:absolute;margin-left:28.45pt;margin-top:91.95pt;width:674.15pt;height:103.0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" filled="f" stroked="f">
                <v:textbox>
                  <w:txbxContent>
                    <w:p w14:paraId="4310F4F8" w14:textId="139A076B" w:rsidR="008F15AB" w:rsidRPr="008E6099" w:rsidRDefault="008F15AB" w:rsidP="008E6099">
                      <w:pPr>
                        <w:pStyle w:val="Sansinterligne"/>
                        <w:jc w:val="center"/>
                        <w:rPr>
                          <w:rFonts w:ascii="Broadway" w:hAnsi="Broadway" w:cs="Arial"/>
                          <w:b/>
                          <w:color w:val="FFA015"/>
                          <w:sz w:val="1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oadway" w:hAnsi="Broadway" w:cs="Arial"/>
                          <w:b/>
                          <w:color w:val="FFA015"/>
                          <w:sz w:val="1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Probabilité</w:t>
                      </w:r>
                    </w:p>
                  </w:txbxContent>
                </v:textbox>
              </v:shape>
            </w:pict>
          </mc:Fallback>
        </mc:AlternateContent>
      </w:r>
    </w:p>
    <w:p w14:paraId="167E49E2" w14:textId="14331CC2" w:rsidR="008E6099" w:rsidRDefault="009F59F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CA"/>
        </w:rPr>
        <w:drawing>
          <wp:anchor distT="0" distB="0" distL="114300" distR="114300" simplePos="0" relativeHeight="252206080" behindDoc="0" locked="0" layoutInCell="1" allowOverlap="1" wp14:anchorId="5B154BF7" wp14:editId="2A4619D9">
            <wp:simplePos x="0" y="0"/>
            <wp:positionH relativeFrom="column">
              <wp:posOffset>2503170</wp:posOffset>
            </wp:positionH>
            <wp:positionV relativeFrom="paragraph">
              <wp:posOffset>1470660</wp:posOffset>
            </wp:positionV>
            <wp:extent cx="4213860" cy="2522220"/>
            <wp:effectExtent l="0" t="0" r="0" b="0"/>
            <wp:wrapSquare wrapText="bothSides"/>
            <wp:docPr id="413" name="Imag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babilités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86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099">
        <w:rPr>
          <w:rFonts w:ascii="Arial" w:hAnsi="Arial" w:cs="Arial"/>
          <w:sz w:val="24"/>
          <w:szCs w:val="24"/>
        </w:rPr>
        <w:br w:type="page"/>
      </w:r>
    </w:p>
    <w:p w14:paraId="3F080474" w14:textId="07E2FE65" w:rsidR="004E3517" w:rsidRPr="001B12FF" w:rsidRDefault="001B12FF" w:rsidP="001B12FF">
      <w:pPr>
        <w:pStyle w:val="Sansinterligne"/>
        <w:rPr>
          <w:rFonts w:ascii="Arial" w:hAnsi="Arial" w:cs="Arial"/>
          <w:b/>
          <w:sz w:val="36"/>
        </w:rPr>
      </w:pPr>
      <w:r>
        <w:rPr>
          <w:noProof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38865ED7" wp14:editId="04AE385B">
                <wp:simplePos x="0" y="0"/>
                <wp:positionH relativeFrom="column">
                  <wp:posOffset>222250</wp:posOffset>
                </wp:positionH>
                <wp:positionV relativeFrom="paragraph">
                  <wp:posOffset>-269471</wp:posOffset>
                </wp:positionV>
                <wp:extent cx="8561705" cy="1308735"/>
                <wp:effectExtent l="0" t="0" r="0" b="571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1705" cy="130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EDBB84" w14:textId="77777777" w:rsidR="008F15AB" w:rsidRPr="001B12FF" w:rsidRDefault="008F15AB" w:rsidP="001B12FF">
                            <w:pPr>
                              <w:pStyle w:val="Sansinterligne"/>
                              <w:jc w:val="center"/>
                              <w:rPr>
                                <w:rFonts w:ascii="Broadway" w:hAnsi="Broadway" w:cs="Arial"/>
                                <w:b/>
                                <w:color w:val="FFA015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12FF">
                              <w:rPr>
                                <w:rFonts w:ascii="Broadway" w:hAnsi="Broadway" w:cs="Arial"/>
                                <w:b/>
                                <w:color w:val="FFA015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Probabilité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59" type="#_x0000_t202" style="position:absolute;margin-left:17.5pt;margin-top:-21.2pt;width:674.15pt;height:103.0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" filled="f" stroked="f">
                <v:textbox>
                  <w:txbxContent>
                    <w:p w14:paraId="2DEDBB84" w14:textId="77777777" w:rsidR="008F15AB" w:rsidRPr="001B12FF" w:rsidRDefault="008F15AB" w:rsidP="001B12FF">
                      <w:pPr>
                        <w:pStyle w:val="Sansinterligne"/>
                        <w:jc w:val="center"/>
                        <w:rPr>
                          <w:rFonts w:ascii="Broadway" w:hAnsi="Broadway" w:cs="Arial"/>
                          <w:b/>
                          <w:color w:val="FFA015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B12FF">
                        <w:rPr>
                          <w:rFonts w:ascii="Broadway" w:hAnsi="Broadway" w:cs="Arial"/>
                          <w:b/>
                          <w:color w:val="FFA015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Probabilité</w:t>
                      </w:r>
                    </w:p>
                  </w:txbxContent>
                </v:textbox>
              </v:shape>
            </w:pict>
          </mc:Fallback>
        </mc:AlternateContent>
      </w:r>
      <w:r w:rsidR="00767F55" w:rsidRPr="001B12FF">
        <w:rPr>
          <w:rFonts w:ascii="Arial" w:hAnsi="Arial" w:cs="Arial"/>
          <w:b/>
          <w:sz w:val="36"/>
        </w:rPr>
        <w:t xml:space="preserve">Table des matières </w:t>
      </w:r>
    </w:p>
    <w:p w14:paraId="3EEE7298" w14:textId="77777777" w:rsidR="00532959" w:rsidRPr="00767F55" w:rsidRDefault="00532959" w:rsidP="00767F55">
      <w:pPr>
        <w:pStyle w:val="Sansinterligne"/>
        <w:jc w:val="center"/>
        <w:rPr>
          <w:rFonts w:ascii="Arial" w:hAnsi="Arial" w:cs="Arial"/>
          <w:b/>
          <w:sz w:val="28"/>
        </w:rPr>
      </w:pPr>
    </w:p>
    <w:p w14:paraId="23C80AD5" w14:textId="77777777" w:rsidR="00767F55" w:rsidRPr="00767F55" w:rsidRDefault="00767F55" w:rsidP="00767F55">
      <w:pPr>
        <w:pStyle w:val="Sansinterligne"/>
        <w:jc w:val="center"/>
        <w:rPr>
          <w:rFonts w:ascii="Arial" w:hAnsi="Arial" w:cs="Arial"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26"/>
        <w:gridCol w:w="2552"/>
        <w:gridCol w:w="4595"/>
        <w:gridCol w:w="2577"/>
      </w:tblGrid>
      <w:tr w:rsidR="00767F55" w14:paraId="08BDC044" w14:textId="77777777" w:rsidTr="00532959">
        <w:tc>
          <w:tcPr>
            <w:tcW w:w="46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D38417" w14:textId="7097A335" w:rsidR="00767F55" w:rsidRDefault="00767F55" w:rsidP="00767F55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t>C</w:t>
            </w:r>
            <w:r>
              <w:rPr>
                <w:rFonts w:ascii="Arial" w:hAnsi="Arial" w:cs="Arial"/>
                <w:sz w:val="28"/>
                <w:szCs w:val="28"/>
              </w:rPr>
              <w:t>hance</w:t>
            </w:r>
            <w:r w:rsidR="00532959">
              <w:rPr>
                <w:rFonts w:ascii="Arial" w:hAnsi="Arial" w:cs="Arial"/>
                <w:sz w:val="28"/>
                <w:szCs w:val="28"/>
              </w:rPr>
              <w:t>………………………………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</w:tcBorders>
          </w:tcPr>
          <w:p w14:paraId="637F0C58" w14:textId="57A48F14" w:rsidR="00767F55" w:rsidRDefault="00767F55" w:rsidP="00767F55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37</w:t>
            </w:r>
          </w:p>
        </w:tc>
        <w:tc>
          <w:tcPr>
            <w:tcW w:w="4536" w:type="dxa"/>
            <w:tcBorders>
              <w:top w:val="nil"/>
              <w:bottom w:val="nil"/>
              <w:right w:val="nil"/>
            </w:tcBorders>
          </w:tcPr>
          <w:p w14:paraId="1C096955" w14:textId="6E6434D5" w:rsidR="00767F55" w:rsidRDefault="00767F55" w:rsidP="00767F55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t>R</w:t>
            </w:r>
            <w:r>
              <w:rPr>
                <w:rFonts w:ascii="Arial" w:hAnsi="Arial" w:cs="Arial"/>
                <w:sz w:val="28"/>
                <w:szCs w:val="28"/>
              </w:rPr>
              <w:t>ésultat</w:t>
            </w:r>
            <w:r w:rsidR="00532959">
              <w:rPr>
                <w:rFonts w:ascii="Arial" w:hAnsi="Arial" w:cs="Arial"/>
                <w:sz w:val="28"/>
                <w:szCs w:val="28"/>
              </w:rPr>
              <w:t>……………………………..</w:t>
            </w: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301AA1CB" w14:textId="64D33B35" w:rsidR="00767F55" w:rsidRDefault="00532959" w:rsidP="00767F55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39</w:t>
            </w:r>
          </w:p>
        </w:tc>
      </w:tr>
      <w:tr w:rsidR="00767F55" w14:paraId="638127C5" w14:textId="77777777" w:rsidTr="00532959">
        <w:tc>
          <w:tcPr>
            <w:tcW w:w="46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85AA2C" w14:textId="045D0AB7" w:rsidR="00767F55" w:rsidRDefault="00767F55" w:rsidP="00767F55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t>D</w:t>
            </w:r>
            <w:r>
              <w:rPr>
                <w:rFonts w:ascii="Arial" w:hAnsi="Arial" w:cs="Arial"/>
                <w:sz w:val="28"/>
                <w:szCs w:val="28"/>
              </w:rPr>
              <w:t>énombrer les résultats possibles</w:t>
            </w:r>
            <w:r w:rsidR="00532959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</w:tcBorders>
          </w:tcPr>
          <w:p w14:paraId="0CDE400A" w14:textId="5F11D46C" w:rsidR="00767F55" w:rsidRDefault="00767F55" w:rsidP="00767F55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37</w:t>
            </w:r>
          </w:p>
        </w:tc>
        <w:tc>
          <w:tcPr>
            <w:tcW w:w="4536" w:type="dxa"/>
            <w:tcBorders>
              <w:top w:val="nil"/>
              <w:bottom w:val="nil"/>
              <w:right w:val="nil"/>
            </w:tcBorders>
          </w:tcPr>
          <w:p w14:paraId="454B823E" w14:textId="598099BF" w:rsidR="00767F55" w:rsidRDefault="00767F55" w:rsidP="00532959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</w:rPr>
            </w:pPr>
            <w:r w:rsidRPr="002F38F3">
              <w:rPr>
                <w:rFonts w:ascii="Arial" w:hAnsi="Arial" w:cs="Arial"/>
                <w:b/>
                <w:sz w:val="28"/>
                <w:szCs w:val="28"/>
              </w:rPr>
              <w:t>Résultat certain</w:t>
            </w:r>
            <w:r w:rsidR="00532959">
              <w:rPr>
                <w:rFonts w:ascii="Arial" w:hAnsi="Arial" w:cs="Arial"/>
                <w:sz w:val="28"/>
                <w:szCs w:val="28"/>
              </w:rPr>
              <w:t>....................</w:t>
            </w: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7CD070B7" w14:textId="16935585" w:rsidR="00767F55" w:rsidRDefault="00532959" w:rsidP="00767F55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39</w:t>
            </w:r>
          </w:p>
        </w:tc>
      </w:tr>
      <w:tr w:rsidR="00767F55" w14:paraId="1CA58C8B" w14:textId="77777777" w:rsidTr="00532959">
        <w:tc>
          <w:tcPr>
            <w:tcW w:w="46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DFA42E" w14:textId="76509578" w:rsidR="00767F55" w:rsidRDefault="00767F55" w:rsidP="00767F55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t>D</w:t>
            </w:r>
            <w:r>
              <w:rPr>
                <w:rFonts w:ascii="Arial" w:hAnsi="Arial" w:cs="Arial"/>
                <w:sz w:val="28"/>
                <w:szCs w:val="28"/>
              </w:rPr>
              <w:t>iagramme en arbre</w:t>
            </w:r>
            <w:r w:rsidR="00532959">
              <w:rPr>
                <w:rFonts w:ascii="Arial" w:hAnsi="Arial" w:cs="Arial"/>
                <w:sz w:val="28"/>
                <w:szCs w:val="28"/>
              </w:rPr>
              <w:t>……………….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</w:tcBorders>
          </w:tcPr>
          <w:p w14:paraId="5AAA5CF7" w14:textId="4A0F0B20" w:rsidR="00767F55" w:rsidRDefault="00767F55" w:rsidP="00767F55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37</w:t>
            </w:r>
          </w:p>
        </w:tc>
        <w:tc>
          <w:tcPr>
            <w:tcW w:w="4536" w:type="dxa"/>
            <w:tcBorders>
              <w:top w:val="nil"/>
              <w:bottom w:val="nil"/>
              <w:right w:val="nil"/>
            </w:tcBorders>
          </w:tcPr>
          <w:p w14:paraId="54BD4AEB" w14:textId="67FB5BFC" w:rsidR="00767F55" w:rsidRPr="00767F55" w:rsidRDefault="00767F55" w:rsidP="00767F55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2F38F3">
              <w:rPr>
                <w:rFonts w:ascii="Arial" w:hAnsi="Arial" w:cs="Arial"/>
                <w:b/>
                <w:sz w:val="28"/>
                <w:szCs w:val="28"/>
              </w:rPr>
              <w:t>Résultat possible</w:t>
            </w:r>
            <w:r w:rsidR="00532959" w:rsidRPr="00532959">
              <w:rPr>
                <w:rFonts w:ascii="Arial" w:hAnsi="Arial" w:cs="Arial"/>
                <w:sz w:val="28"/>
                <w:szCs w:val="28"/>
              </w:rPr>
              <w:t>…………</w:t>
            </w:r>
            <w:r w:rsidR="00532959">
              <w:rPr>
                <w:rFonts w:ascii="Arial" w:hAnsi="Arial" w:cs="Arial"/>
                <w:sz w:val="28"/>
                <w:szCs w:val="28"/>
              </w:rPr>
              <w:t>.</w:t>
            </w:r>
            <w:r w:rsidR="00532959" w:rsidRPr="00532959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7CEFF561" w14:textId="2D448D0F" w:rsidR="00767F55" w:rsidRDefault="00532959" w:rsidP="00767F55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39</w:t>
            </w:r>
          </w:p>
        </w:tc>
      </w:tr>
      <w:tr w:rsidR="00767F55" w14:paraId="2FE6445E" w14:textId="77777777" w:rsidTr="00532959">
        <w:tc>
          <w:tcPr>
            <w:tcW w:w="46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0D5F2E" w14:textId="693A22A9" w:rsidR="00767F55" w:rsidRDefault="00767F55" w:rsidP="00767F55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t>É</w:t>
            </w:r>
            <w:r>
              <w:rPr>
                <w:rFonts w:ascii="Arial" w:hAnsi="Arial" w:cs="Arial"/>
                <w:sz w:val="28"/>
                <w:szCs w:val="28"/>
              </w:rPr>
              <w:t>vènement</w:t>
            </w:r>
            <w:r w:rsidR="00532959">
              <w:rPr>
                <w:rFonts w:ascii="Arial" w:hAnsi="Arial" w:cs="Arial"/>
                <w:sz w:val="28"/>
                <w:szCs w:val="28"/>
              </w:rPr>
              <w:t>…………………………..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</w:tcBorders>
          </w:tcPr>
          <w:p w14:paraId="1A092169" w14:textId="38D69FE5" w:rsidR="00767F55" w:rsidRDefault="00767F55" w:rsidP="00767F55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38</w:t>
            </w:r>
          </w:p>
        </w:tc>
        <w:tc>
          <w:tcPr>
            <w:tcW w:w="4536" w:type="dxa"/>
            <w:tcBorders>
              <w:top w:val="nil"/>
              <w:bottom w:val="nil"/>
              <w:right w:val="nil"/>
            </w:tcBorders>
          </w:tcPr>
          <w:p w14:paraId="6B53675F" w14:textId="7E5CFA86" w:rsidR="00767F55" w:rsidRPr="00767F55" w:rsidRDefault="00767F55" w:rsidP="00767F55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2F38F3">
              <w:rPr>
                <w:rFonts w:ascii="Arial" w:hAnsi="Arial" w:cs="Arial"/>
                <w:b/>
                <w:sz w:val="28"/>
                <w:szCs w:val="28"/>
              </w:rPr>
              <w:t xml:space="preserve">Résultat </w:t>
            </w:r>
            <w:r>
              <w:rPr>
                <w:rFonts w:ascii="Arial" w:hAnsi="Arial" w:cs="Arial"/>
                <w:b/>
                <w:sz w:val="28"/>
                <w:szCs w:val="28"/>
              </w:rPr>
              <w:t>im</w:t>
            </w:r>
            <w:r w:rsidRPr="002F38F3">
              <w:rPr>
                <w:rFonts w:ascii="Arial" w:hAnsi="Arial" w:cs="Arial"/>
                <w:b/>
                <w:sz w:val="28"/>
                <w:szCs w:val="28"/>
              </w:rPr>
              <w:t>possible</w:t>
            </w:r>
            <w:r w:rsidR="00532959" w:rsidRPr="00532959">
              <w:rPr>
                <w:rFonts w:ascii="Arial" w:hAnsi="Arial" w:cs="Arial"/>
                <w:sz w:val="28"/>
                <w:szCs w:val="28"/>
              </w:rPr>
              <w:t>…</w:t>
            </w:r>
            <w:r w:rsidR="00532959">
              <w:rPr>
                <w:rFonts w:ascii="Arial" w:hAnsi="Arial" w:cs="Arial"/>
                <w:sz w:val="28"/>
                <w:szCs w:val="28"/>
              </w:rPr>
              <w:t>……..</w:t>
            </w: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79B1AA7C" w14:textId="5003DAD1" w:rsidR="00767F55" w:rsidRDefault="00532959" w:rsidP="00767F55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39</w:t>
            </w:r>
          </w:p>
        </w:tc>
      </w:tr>
      <w:tr w:rsidR="00767F55" w14:paraId="2D24B634" w14:textId="77777777" w:rsidTr="00532959">
        <w:tc>
          <w:tcPr>
            <w:tcW w:w="46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D9A497" w14:textId="1AFA8588" w:rsidR="00767F55" w:rsidRDefault="00767F55" w:rsidP="00767F55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</w:rPr>
            </w:pPr>
            <w:r w:rsidRPr="002F38F3">
              <w:rPr>
                <w:rFonts w:ascii="Arial" w:hAnsi="Arial" w:cs="Arial"/>
                <w:b/>
                <w:sz w:val="28"/>
                <w:szCs w:val="28"/>
              </w:rPr>
              <w:t>Évènement probable</w:t>
            </w:r>
            <w:r w:rsidR="00532959" w:rsidRPr="00532959">
              <w:rPr>
                <w:rFonts w:ascii="Arial" w:hAnsi="Arial" w:cs="Arial"/>
                <w:sz w:val="28"/>
                <w:szCs w:val="28"/>
              </w:rPr>
              <w:t>………</w:t>
            </w:r>
            <w:r w:rsidR="00532959">
              <w:rPr>
                <w:rFonts w:ascii="Arial" w:hAnsi="Arial" w:cs="Arial"/>
                <w:sz w:val="28"/>
                <w:szCs w:val="28"/>
              </w:rPr>
              <w:t>..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4B8BF18C" w14:textId="1CC0F753" w:rsidR="00767F55" w:rsidRDefault="00767F55" w:rsidP="00767F55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38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52BE66A5" w14:textId="77777777" w:rsidR="00767F55" w:rsidRDefault="00767F55" w:rsidP="00767F55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6D749929" w14:textId="77777777" w:rsidR="00767F55" w:rsidRDefault="00767F55" w:rsidP="00767F55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767F55" w14:paraId="48DFDA62" w14:textId="77777777" w:rsidTr="00532959">
        <w:tc>
          <w:tcPr>
            <w:tcW w:w="46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6EA98D" w14:textId="2C9FAAE5" w:rsidR="00767F55" w:rsidRPr="00532959" w:rsidRDefault="00767F55" w:rsidP="00532959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2F38F3">
              <w:rPr>
                <w:rFonts w:ascii="Arial" w:hAnsi="Arial" w:cs="Arial"/>
                <w:b/>
                <w:sz w:val="28"/>
                <w:szCs w:val="28"/>
              </w:rPr>
              <w:t>É</w:t>
            </w:r>
            <w:r>
              <w:rPr>
                <w:rFonts w:ascii="Arial" w:hAnsi="Arial" w:cs="Arial"/>
                <w:b/>
                <w:sz w:val="28"/>
                <w:szCs w:val="28"/>
              </w:rPr>
              <w:t>galement probable</w:t>
            </w:r>
            <w:r w:rsidR="00532959" w:rsidRPr="00532959">
              <w:rPr>
                <w:rFonts w:ascii="Arial" w:hAnsi="Arial" w:cs="Arial"/>
                <w:sz w:val="28"/>
                <w:szCs w:val="28"/>
              </w:rPr>
              <w:t>………..</w:t>
            </w:r>
            <w:r w:rsidR="00532959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46B7D0F" w14:textId="31DCEA8B" w:rsidR="00767F55" w:rsidRDefault="00767F55" w:rsidP="00767F55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38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3AA98570" w14:textId="77777777" w:rsidR="00767F55" w:rsidRDefault="00767F55" w:rsidP="00767F55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1470DD20" w14:textId="77777777" w:rsidR="00767F55" w:rsidRDefault="00767F55" w:rsidP="00767F55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767F55" w14:paraId="489F123F" w14:textId="77777777" w:rsidTr="00532959">
        <w:tc>
          <w:tcPr>
            <w:tcW w:w="46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C9BF90" w14:textId="074D85D7" w:rsidR="00767F55" w:rsidRDefault="00767F55" w:rsidP="00767F55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</w:rPr>
            </w:pPr>
            <w:r w:rsidRPr="002F38F3">
              <w:rPr>
                <w:rFonts w:ascii="Arial" w:hAnsi="Arial" w:cs="Arial"/>
                <w:b/>
                <w:sz w:val="28"/>
                <w:szCs w:val="28"/>
              </w:rPr>
              <w:t>Plus probable</w:t>
            </w:r>
            <w:r w:rsidR="00532959" w:rsidRPr="00532959">
              <w:rPr>
                <w:rFonts w:ascii="Arial" w:hAnsi="Arial" w:cs="Arial"/>
                <w:sz w:val="28"/>
                <w:szCs w:val="28"/>
              </w:rPr>
              <w:t>…………</w:t>
            </w:r>
            <w:r w:rsidR="00532959">
              <w:rPr>
                <w:rFonts w:ascii="Arial" w:hAnsi="Arial" w:cs="Arial"/>
                <w:sz w:val="28"/>
                <w:szCs w:val="28"/>
              </w:rPr>
              <w:t>……..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2CC6C89C" w14:textId="031EA39A" w:rsidR="00767F55" w:rsidRDefault="00767F55" w:rsidP="00767F55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38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610AE595" w14:textId="77777777" w:rsidR="00767F55" w:rsidRDefault="00767F55" w:rsidP="00767F55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7A1667F5" w14:textId="77777777" w:rsidR="00767F55" w:rsidRDefault="00767F55" w:rsidP="00767F55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767F55" w14:paraId="11B73CC2" w14:textId="77777777" w:rsidTr="00532959">
        <w:tc>
          <w:tcPr>
            <w:tcW w:w="46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B17AA1" w14:textId="7731653A" w:rsidR="00767F55" w:rsidRPr="002F38F3" w:rsidRDefault="00767F55" w:rsidP="00767F55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2F38F3">
              <w:rPr>
                <w:rFonts w:ascii="Arial" w:hAnsi="Arial" w:cs="Arial"/>
                <w:b/>
                <w:sz w:val="28"/>
                <w:szCs w:val="28"/>
              </w:rPr>
              <w:t>Moins probable</w:t>
            </w:r>
            <w:r w:rsidR="00532959" w:rsidRPr="00532959">
              <w:rPr>
                <w:rFonts w:ascii="Arial" w:hAnsi="Arial" w:cs="Arial"/>
                <w:sz w:val="28"/>
                <w:szCs w:val="28"/>
              </w:rPr>
              <w:t>…</w:t>
            </w:r>
            <w:r w:rsidR="00532959">
              <w:rPr>
                <w:rFonts w:ascii="Arial" w:hAnsi="Arial" w:cs="Arial"/>
                <w:sz w:val="28"/>
                <w:szCs w:val="28"/>
              </w:rPr>
              <w:t>…………..</w:t>
            </w:r>
            <w:r w:rsidR="00532959" w:rsidRPr="00532959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7BA6D72" w14:textId="4976FAE6" w:rsidR="00767F55" w:rsidRDefault="00767F55" w:rsidP="00767F55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38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26058B1A" w14:textId="77777777" w:rsidR="00767F55" w:rsidRDefault="00767F55" w:rsidP="00767F55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3DB6325F" w14:textId="77777777" w:rsidR="00767F55" w:rsidRDefault="00767F55" w:rsidP="00767F55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767F55" w14:paraId="6973449C" w14:textId="77777777" w:rsidTr="00532959">
        <w:tc>
          <w:tcPr>
            <w:tcW w:w="46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C91E87" w14:textId="5C9A3C3B" w:rsidR="00767F55" w:rsidRPr="002F38F3" w:rsidRDefault="00767F55" w:rsidP="00767F55">
            <w:pPr>
              <w:pStyle w:val="Sansinterligne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t>E</w:t>
            </w:r>
            <w:r>
              <w:rPr>
                <w:rFonts w:ascii="Arial" w:hAnsi="Arial" w:cs="Arial"/>
                <w:sz w:val="28"/>
                <w:szCs w:val="28"/>
              </w:rPr>
              <w:t>xpérience aléatoire</w:t>
            </w:r>
            <w:r w:rsidR="00532959">
              <w:rPr>
                <w:rFonts w:ascii="Arial" w:hAnsi="Arial" w:cs="Arial"/>
                <w:sz w:val="28"/>
                <w:szCs w:val="28"/>
              </w:rPr>
              <w:t>……………….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22A4F005" w14:textId="3ABB10A9" w:rsidR="00767F55" w:rsidRDefault="00767F55" w:rsidP="00767F55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38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2C98B487" w14:textId="77777777" w:rsidR="00767F55" w:rsidRDefault="00767F55" w:rsidP="00767F55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7952682B" w14:textId="77777777" w:rsidR="00767F55" w:rsidRDefault="00767F55" w:rsidP="00767F55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767F55" w14:paraId="69025942" w14:textId="77777777" w:rsidTr="00532959">
        <w:tc>
          <w:tcPr>
            <w:tcW w:w="46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E6C8C3" w14:textId="44761AE2" w:rsidR="00767F55" w:rsidRDefault="00767F55" w:rsidP="00767F55">
            <w:pPr>
              <w:pStyle w:val="Sansinterligne"/>
              <w:jc w:val="both"/>
              <w:rPr>
                <w:rFonts w:ascii="Arial" w:hAnsi="Arial" w:cs="Arial"/>
                <w:b/>
                <w:sz w:val="44"/>
                <w:szCs w:val="28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t>H</w:t>
            </w:r>
            <w:r>
              <w:rPr>
                <w:rFonts w:ascii="Arial" w:hAnsi="Arial" w:cs="Arial"/>
                <w:sz w:val="28"/>
                <w:szCs w:val="28"/>
              </w:rPr>
              <w:t>asard</w:t>
            </w:r>
            <w:r w:rsidR="00532959">
              <w:rPr>
                <w:rFonts w:ascii="Arial" w:hAnsi="Arial" w:cs="Arial"/>
                <w:sz w:val="28"/>
                <w:szCs w:val="28"/>
              </w:rPr>
              <w:t>……………………………….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7AB0D55A" w14:textId="357AFAD6" w:rsidR="00767F55" w:rsidRDefault="00767F55" w:rsidP="00767F55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38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6CF5C8D7" w14:textId="77777777" w:rsidR="00767F55" w:rsidRDefault="00767F55" w:rsidP="00767F55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2C26D692" w14:textId="77777777" w:rsidR="00767F55" w:rsidRDefault="00767F55" w:rsidP="00767F55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767F55" w14:paraId="22AF79A7" w14:textId="77777777" w:rsidTr="00532959">
        <w:tc>
          <w:tcPr>
            <w:tcW w:w="46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ACD33F" w14:textId="7C2920C1" w:rsidR="00767F55" w:rsidRDefault="00767F55" w:rsidP="00767F55">
            <w:pPr>
              <w:pStyle w:val="Sansinterligne"/>
              <w:jc w:val="both"/>
              <w:rPr>
                <w:rFonts w:ascii="Arial" w:hAnsi="Arial" w:cs="Arial"/>
                <w:b/>
                <w:sz w:val="44"/>
                <w:szCs w:val="28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t>P</w:t>
            </w:r>
            <w:r>
              <w:rPr>
                <w:rFonts w:ascii="Arial" w:hAnsi="Arial" w:cs="Arial"/>
                <w:sz w:val="28"/>
                <w:szCs w:val="28"/>
              </w:rPr>
              <w:t>robabilité</w:t>
            </w:r>
            <w:r w:rsidR="00532959">
              <w:rPr>
                <w:rFonts w:ascii="Arial" w:hAnsi="Arial" w:cs="Arial"/>
                <w:sz w:val="28"/>
                <w:szCs w:val="28"/>
              </w:rPr>
              <w:t>……………………………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4330E1FE" w14:textId="49F5BC9B" w:rsidR="00767F55" w:rsidRDefault="00767F55" w:rsidP="00767F55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38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455A9967" w14:textId="77777777" w:rsidR="00767F55" w:rsidRDefault="00767F55" w:rsidP="00767F55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3FBBCCE0" w14:textId="77777777" w:rsidR="00767F55" w:rsidRDefault="00767F55" w:rsidP="00767F55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14:paraId="085D5D83" w14:textId="77777777" w:rsidR="00767F55" w:rsidRPr="00767F55" w:rsidRDefault="00767F55" w:rsidP="00767F55">
      <w:pPr>
        <w:pStyle w:val="Sansinterligne"/>
        <w:jc w:val="both"/>
        <w:rPr>
          <w:rFonts w:ascii="Arial" w:hAnsi="Arial" w:cs="Arial"/>
          <w:sz w:val="24"/>
        </w:rPr>
      </w:pPr>
      <w:r w:rsidRPr="00767F55">
        <w:rPr>
          <w:rFonts w:ascii="Arial" w:hAnsi="Arial" w:cs="Arial"/>
          <w:sz w:val="24"/>
        </w:rPr>
        <w:br w:type="page"/>
      </w:r>
    </w:p>
    <w:tbl>
      <w:tblPr>
        <w:tblStyle w:val="Grilledutableau"/>
        <w:tblW w:w="14709" w:type="dxa"/>
        <w:tblLayout w:type="fixed"/>
        <w:tblLook w:val="04A0" w:firstRow="1" w:lastRow="0" w:firstColumn="1" w:lastColumn="0" w:noHBand="0" w:noVBand="1"/>
      </w:tblPr>
      <w:tblGrid>
        <w:gridCol w:w="4928"/>
        <w:gridCol w:w="850"/>
        <w:gridCol w:w="2423"/>
        <w:gridCol w:w="555"/>
        <w:gridCol w:w="5953"/>
      </w:tblGrid>
      <w:tr w:rsidR="00E83493" w:rsidRPr="00B967D9" w14:paraId="14E2832E" w14:textId="77777777" w:rsidTr="006E79E1">
        <w:tc>
          <w:tcPr>
            <w:tcW w:w="14709" w:type="dxa"/>
            <w:gridSpan w:val="5"/>
            <w:shd w:val="clear" w:color="auto" w:fill="D9D9D9" w:themeFill="background1" w:themeFillShade="D9"/>
          </w:tcPr>
          <w:p w14:paraId="3D8E3DB8" w14:textId="580664FF" w:rsidR="00E83493" w:rsidRPr="00B967D9" w:rsidRDefault="00E83493" w:rsidP="00E8349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lastRenderedPageBreak/>
              <w:t>C</w:t>
            </w:r>
            <w:r>
              <w:rPr>
                <w:rFonts w:ascii="Arial" w:hAnsi="Arial" w:cs="Arial"/>
                <w:sz w:val="28"/>
                <w:szCs w:val="28"/>
              </w:rPr>
              <w:t>hance</w:t>
            </w:r>
          </w:p>
        </w:tc>
      </w:tr>
      <w:tr w:rsidR="004F1477" w:rsidRPr="00B967D9" w14:paraId="3F0062E2" w14:textId="77777777" w:rsidTr="00767F55">
        <w:tc>
          <w:tcPr>
            <w:tcW w:w="492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0CF3A93" w14:textId="58DF7AEE" w:rsidR="004F1477" w:rsidRPr="003B14EF" w:rsidRDefault="004F1477" w:rsidP="003B14EF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Une chance est une probabilité qu’un événement se réalise.</w:t>
            </w:r>
          </w:p>
        </w:tc>
        <w:tc>
          <w:tcPr>
            <w:tcW w:w="9781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C6E7413" w14:textId="77777777" w:rsidR="004F1477" w:rsidRPr="003B14EF" w:rsidRDefault="004F1477" w:rsidP="005C3910">
            <w:pPr>
              <w:jc w:val="both"/>
              <w:rPr>
                <w:rFonts w:ascii="Arial" w:hAnsi="Arial" w:cs="Arial"/>
                <w:sz w:val="28"/>
              </w:rPr>
            </w:pPr>
            <w:r w:rsidRPr="003B14EF">
              <w:rPr>
                <w:rFonts w:ascii="Arial" w:hAnsi="Arial" w:cs="Arial"/>
                <w:sz w:val="28"/>
              </w:rPr>
              <w:t>Exemple : j’ai une chance sur 4 de piger une carte de cœur dans un jeu de cartes.</w:t>
            </w:r>
          </w:p>
          <w:p w14:paraId="43CD88A8" w14:textId="77777777" w:rsidR="004F1477" w:rsidRPr="003B14EF" w:rsidRDefault="004F1477" w:rsidP="005C3910">
            <w:pPr>
              <w:rPr>
                <w:rFonts w:ascii="Arial" w:hAnsi="Arial" w:cs="Arial"/>
                <w:sz w:val="28"/>
              </w:rPr>
            </w:pPr>
          </w:p>
        </w:tc>
      </w:tr>
      <w:tr w:rsidR="00E83493" w:rsidRPr="00B967D9" w14:paraId="0D169B73" w14:textId="77777777" w:rsidTr="006E79E1">
        <w:tc>
          <w:tcPr>
            <w:tcW w:w="14709" w:type="dxa"/>
            <w:gridSpan w:val="5"/>
            <w:shd w:val="clear" w:color="auto" w:fill="D9D9D9" w:themeFill="background1" w:themeFillShade="D9"/>
          </w:tcPr>
          <w:p w14:paraId="3302CA46" w14:textId="26B01E96" w:rsidR="00E83493" w:rsidRPr="00B967D9" w:rsidRDefault="00E83493" w:rsidP="00E8349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t>D</w:t>
            </w:r>
            <w:r>
              <w:rPr>
                <w:rFonts w:ascii="Arial" w:hAnsi="Arial" w:cs="Arial"/>
                <w:sz w:val="28"/>
                <w:szCs w:val="28"/>
              </w:rPr>
              <w:t>énombrer les résultats possibles</w:t>
            </w:r>
          </w:p>
        </w:tc>
      </w:tr>
      <w:tr w:rsidR="001233DE" w:rsidRPr="00B967D9" w14:paraId="1736DE3B" w14:textId="77777777" w:rsidTr="00767F55">
        <w:tc>
          <w:tcPr>
            <w:tcW w:w="5778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7565136" w14:textId="1FEA9627" w:rsidR="001233DE" w:rsidRPr="003B14EF" w:rsidRDefault="001233DE" w:rsidP="003B14EF">
            <w:pPr>
              <w:rPr>
                <w:rFonts w:ascii="Arial" w:hAnsi="Arial" w:cs="Arial"/>
                <w:sz w:val="28"/>
                <w:szCs w:val="28"/>
              </w:rPr>
            </w:pPr>
            <w:r w:rsidRPr="003B14EF">
              <w:rPr>
                <w:rFonts w:ascii="Arial" w:hAnsi="Arial" w:cs="Arial"/>
                <w:sz w:val="28"/>
                <w:szCs w:val="28"/>
              </w:rPr>
              <w:t>C’est de trouver toutes les possibilités.</w:t>
            </w:r>
          </w:p>
        </w:tc>
        <w:tc>
          <w:tcPr>
            <w:tcW w:w="2978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879B758" w14:textId="12D06E71" w:rsidR="001233DE" w:rsidRDefault="001233DE" w:rsidP="005C3910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g">
                  <w:drawing>
                    <wp:anchor distT="0" distB="0" distL="114300" distR="114300" simplePos="0" relativeHeight="252246016" behindDoc="0" locked="0" layoutInCell="1" allowOverlap="1" wp14:anchorId="6129A809" wp14:editId="5A564790">
                      <wp:simplePos x="0" y="0"/>
                      <wp:positionH relativeFrom="column">
                        <wp:posOffset>362239</wp:posOffset>
                      </wp:positionH>
                      <wp:positionV relativeFrom="paragraph">
                        <wp:posOffset>43584</wp:posOffset>
                      </wp:positionV>
                      <wp:extent cx="1298806" cy="592281"/>
                      <wp:effectExtent l="0" t="0" r="15875" b="17780"/>
                      <wp:wrapNone/>
                      <wp:docPr id="331" name="Groupe 3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8806" cy="592281"/>
                                <a:chOff x="0" y="0"/>
                                <a:chExt cx="1298806" cy="592281"/>
                              </a:xfrm>
                            </wpg:grpSpPr>
                            <wps:wsp>
                              <wps:cNvPr id="310" name="Ellipse 310"/>
                              <wps:cNvSpPr/>
                              <wps:spPr>
                                <a:xfrm>
                                  <a:off x="0" y="290946"/>
                                  <a:ext cx="259773" cy="29094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2" name="Ellipse 322"/>
                              <wps:cNvSpPr/>
                              <wps:spPr>
                                <a:xfrm>
                                  <a:off x="384463" y="301336"/>
                                  <a:ext cx="259715" cy="29083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3" name="Ellipse 323"/>
                              <wps:cNvSpPr/>
                              <wps:spPr>
                                <a:xfrm>
                                  <a:off x="259772" y="0"/>
                                  <a:ext cx="259715" cy="29083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8" name="Ellipse 328"/>
                              <wps:cNvSpPr/>
                              <wps:spPr>
                                <a:xfrm>
                                  <a:off x="862445" y="301336"/>
                                  <a:ext cx="259773" cy="29094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9" name="Ellipse 329"/>
                              <wps:cNvSpPr/>
                              <wps:spPr>
                                <a:xfrm>
                                  <a:off x="644236" y="41564"/>
                                  <a:ext cx="259715" cy="2908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rgbClr val="00206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0" name="Ellipse 330"/>
                              <wps:cNvSpPr/>
                              <wps:spPr>
                                <a:xfrm>
                                  <a:off x="1039091" y="83127"/>
                                  <a:ext cx="259715" cy="2908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rgbClr val="00206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331" o:spid="_x0000_s1026" style="position:absolute;margin-left:28.5pt;margin-top:3.45pt;width:102.25pt;height:46.65pt;z-index:252246016" coordsize="12988,5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">
                      <v:oval id="Ellipse 310" o:spid="_x0000_s1027" style="position:absolute;top:2909;width:2597;height:29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e7m8MA&#10;AADcAAAADwAAAGRycy9kb3ducmV2LnhtbERPy2rCQBTdF/yH4QpuipmoECQ6ShUsBbvwie3ukrlN&#10;gpk7aWaq0a/vLASXh/OezltTiQs1rrSsYBDFIIgzq0vOFRz2q/4YhPPIGivLpOBGDuazzssUU22v&#10;vKXLzucihLBLUUHhfZ1K6bKCDLrI1sSB+7GNQR9gk0vd4DWEm0oO4ziRBksODQXWtCwoO+/+jILv&#10;ZLXgZLN+5c/aZYvjO96/Tr9K9brt2wSEp9Y/xQ/3h1YwGoT54Uw4An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e7m8MAAADcAAAADwAAAAAAAAAAAAAAAACYAgAAZHJzL2Rv&#10;d25yZXYueG1sUEsFBgAAAAAEAAQA9QAAAIgDAAAAAA==&#10;" fillcolor="#4f81bd [3204]" strokecolor="#243f60 [1604]" strokeweight="2pt"/>
                      <v:oval id="Ellipse 322" o:spid="_x0000_s1028" style="position:absolute;left:3844;top:3013;width:2597;height:29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VKysYA&#10;AADcAAAADwAAAGRycy9kb3ducmV2LnhtbESPQWvCQBSE7wX/w/IEL6VuGiFIdBUtKEJ7qNpSvT2y&#10;zySYfRuzW0399a4g9DjMzDfMeNqaSpypcaVlBa/9CARxZnXJuYKv7eJlCMJ5ZI2VZVLwRw6mk87T&#10;GFNtL7ym88bnIkDYpaig8L5OpXRZQQZd39bEwTvYxqAPssmlbvAS4KaScRQl0mDJYaHAmt4Kyo6b&#10;X6NgnyzmnHy+P/NH7bL59xKvu5+TUr1uOxuB8NT6//CjvdIKBnEM9zPhCM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VKysYAAADcAAAADwAAAAAAAAAAAAAAAACYAgAAZHJz&#10;L2Rvd25yZXYueG1sUEsFBgAAAAAEAAQA9QAAAIsDAAAAAA==&#10;" fillcolor="#4f81bd [3204]" strokecolor="#243f60 [1604]" strokeweight="2pt"/>
                      <v:oval id="Ellipse 323" o:spid="_x0000_s1029" style="position:absolute;left:2597;width:2597;height:29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nvUccA&#10;AADcAAAADwAAAGRycy9kb3ducmV2LnhtbESPT2vCQBTE7wW/w/IEL6VuVAgldRUtKIIe6p9SvT2y&#10;zyQ0+zZmV41+elco9DjMzG+Y4bgxpbhQ7QrLCnrdCARxanXBmYLddvb2DsJ5ZI2lZVJwIwfjUetl&#10;iIm2V17TZeMzESDsElSQe18lUro0J4Ouayvi4B1tbdAHWWdS13gNcFPKfhTF0mDBYSHHij5zSn83&#10;Z6PgEM+mHH8tX3lVuXT6Pcf7/uekVKfdTD5AeGr8f/ivvdAKBv0BPM+EIyBH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J71HHAAAA3AAAAA8AAAAAAAAAAAAAAAAAmAIAAGRy&#10;cy9kb3ducmV2LnhtbFBLBQYAAAAABAAEAPUAAACMAwAAAAA=&#10;" fillcolor="#4f81bd [3204]" strokecolor="#243f60 [1604]" strokeweight="2pt"/>
                      <v:oval id="Ellipse 328" o:spid="_x0000_s1030" style="position:absolute;left:8624;top:3013;width:2598;height:29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19IMQA&#10;AADcAAAADwAAAGRycy9kb3ducmV2LnhtbERPy2rCQBTdC/7DcAU3ohMtBImOoRGUQruoL2x3l8xt&#10;EszciZmppv36zqLg8nDey7QztbhR6yrLCqaTCARxbnXFhYLjYTOeg3AeWWNtmRT8kIN01e8tMdH2&#10;zju67X0hQgi7BBWU3jeJlC4vyaCb2IY4cF+2NegDbAupW7yHcFPLWRTF0mDFoaHEhtYl5Zf9t1Hw&#10;GW8yjt9fR/zWuDw7bfH343xVajjonhcgPHX+If53v2gFT7OwNpw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tfSDEAAAA3AAAAA8AAAAAAAAAAAAAAAAAmAIAAGRycy9k&#10;b3ducmV2LnhtbFBLBQYAAAAABAAEAPUAAACJAwAAAAA=&#10;" fillcolor="#4f81bd [3204]" strokecolor="#243f60 [1604]" strokeweight="2pt"/>
                      <v:oval id="Ellipse 329" o:spid="_x0000_s1031" style="position:absolute;left:6442;top:415;width:2597;height:29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1d6sQA&#10;AADcAAAADwAAAGRycy9kb3ducmV2LnhtbESPQWvCQBSE70L/w/IKXkQ31VJqdBURFOmpmuL5kX3J&#10;hmbfhuwao7++Kwg9DjPzDbNc97YWHbW+cqzgbZKAIM6drrhU8JPtxp8gfEDWWDsmBTfysF69DJaY&#10;anflI3WnUIoIYZ+iAhNCk0rpc0MW/cQ1xNErXGsxRNmWUrd4jXBby2mSfEiLFccFgw1tDeW/p4tV&#10;cK/doeOsKHR2HH3vw9l8bd6NUsPXfrMAEagP/+Fn+6AVzKZz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dXerEAAAA3AAAAA8AAAAAAAAAAAAAAAAAmAIAAGRycy9k&#10;b3ducmV2LnhtbFBLBQYAAAAABAAEAPUAAACJAwAAAAA=&#10;" fillcolor="white [3212]" strokecolor="#002060" strokeweight="2pt"/>
                      <v:oval id="Ellipse 330" o:spid="_x0000_s1032" style="position:absolute;left:10390;top:831;width:2598;height:29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5iqsAA&#10;AADcAAAADwAAAGRycy9kb3ducmV2LnhtbERPTYvCMBC9L/gfwgh7WTTdVUSqUURQZE9qxfPQTJti&#10;MylNtlZ//eYgeHy87+W6t7XoqPWVYwXf4wQEce50xaWCS7YbzUH4gKyxdkwKHuRhvRp8LDHV7s4n&#10;6s6hFDGEfYoKTAhNKqXPDVn0Y9cQR65wrcUQYVtK3eI9htta/iTJTFqsODYYbGhrKL+d/6yCZ+0O&#10;HWdFobPT13EfruZ3MzVKfQ77zQJEoD68xS/3QSuYTOL8eCYeAb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5iqsAAAADcAAAADwAAAAAAAAAAAAAAAACYAgAAZHJzL2Rvd25y&#10;ZXYueG1sUEsFBgAAAAAEAAQA9QAAAIUDAAAAAA==&#10;" fillcolor="white [3212]" strokecolor="#002060" strokeweight="2pt"/>
                    </v:group>
                  </w:pict>
                </mc:Fallback>
              </mc:AlternateContent>
            </w:r>
          </w:p>
          <w:p w14:paraId="307B6BA2" w14:textId="3641E478" w:rsidR="001233DE" w:rsidRDefault="001233DE" w:rsidP="005C3910">
            <w:pPr>
              <w:jc w:val="both"/>
              <w:rPr>
                <w:rFonts w:ascii="Arial" w:hAnsi="Arial" w:cs="Arial"/>
                <w:sz w:val="24"/>
              </w:rPr>
            </w:pPr>
          </w:p>
          <w:p w14:paraId="09DCF654" w14:textId="26FB2372" w:rsidR="001233DE" w:rsidRDefault="001233DE" w:rsidP="005C3910">
            <w:pPr>
              <w:jc w:val="both"/>
              <w:rPr>
                <w:rFonts w:ascii="Arial" w:hAnsi="Arial" w:cs="Arial"/>
                <w:sz w:val="24"/>
              </w:rPr>
            </w:pPr>
          </w:p>
          <w:p w14:paraId="6D1AD3AB" w14:textId="1C46B3D6" w:rsidR="001233DE" w:rsidRPr="00B967D9" w:rsidRDefault="001233DE" w:rsidP="005C391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5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1076B1F" w14:textId="5773B23C" w:rsidR="001233DE" w:rsidRDefault="001233DE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Si je pige une de ces billes, je peux piger une bille bleue ou une bille blanche. Ce sont les seules possibilités.</w:t>
            </w:r>
          </w:p>
          <w:p w14:paraId="04A54681" w14:textId="77777777" w:rsidR="001233DE" w:rsidRDefault="001233DE">
            <w:pPr>
              <w:rPr>
                <w:rFonts w:ascii="Arial" w:hAnsi="Arial" w:cs="Arial"/>
                <w:sz w:val="24"/>
              </w:rPr>
            </w:pPr>
          </w:p>
          <w:p w14:paraId="39373D49" w14:textId="39A2FA8A" w:rsidR="001233DE" w:rsidRPr="00B967D9" w:rsidRDefault="001233DE" w:rsidP="005C3910">
            <w:pPr>
              <w:rPr>
                <w:rFonts w:ascii="Arial" w:hAnsi="Arial" w:cs="Arial"/>
                <w:sz w:val="24"/>
              </w:rPr>
            </w:pPr>
          </w:p>
        </w:tc>
      </w:tr>
      <w:tr w:rsidR="001D356B" w:rsidRPr="00B967D9" w14:paraId="5F0B49AD" w14:textId="77777777" w:rsidTr="006E79E1">
        <w:tc>
          <w:tcPr>
            <w:tcW w:w="14709" w:type="dxa"/>
            <w:gridSpan w:val="5"/>
            <w:shd w:val="clear" w:color="auto" w:fill="D9D9D9" w:themeFill="background1" w:themeFillShade="D9"/>
          </w:tcPr>
          <w:p w14:paraId="3B5FA35F" w14:textId="77777777" w:rsidR="001D356B" w:rsidRPr="00B967D9" w:rsidRDefault="001D356B" w:rsidP="001D356B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t>D</w:t>
            </w:r>
            <w:r>
              <w:rPr>
                <w:rFonts w:ascii="Arial" w:hAnsi="Arial" w:cs="Arial"/>
                <w:sz w:val="28"/>
                <w:szCs w:val="28"/>
              </w:rPr>
              <w:t>iagramme en arbre</w:t>
            </w:r>
          </w:p>
        </w:tc>
      </w:tr>
      <w:tr w:rsidR="001233DE" w:rsidRPr="00B967D9" w14:paraId="4FDF4632" w14:textId="486E7FC2" w:rsidTr="001233DE">
        <w:tc>
          <w:tcPr>
            <w:tcW w:w="492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2A59A92" w14:textId="5820F24E" w:rsidR="001233DE" w:rsidRDefault="001233DE" w:rsidP="00FF2BDB">
            <w:pPr>
              <w:rPr>
                <w:rFonts w:ascii="Arial" w:hAnsi="Arial" w:cs="Arial"/>
                <w:sz w:val="28"/>
                <w:szCs w:val="28"/>
              </w:rPr>
            </w:pPr>
            <w:r w:rsidRPr="00D34AE4">
              <w:rPr>
                <w:rFonts w:ascii="Arial" w:hAnsi="Arial" w:cs="Arial"/>
                <w:sz w:val="28"/>
                <w:szCs w:val="28"/>
              </w:rPr>
              <w:t>C’est un arbre qui illustre tou</w:t>
            </w:r>
            <w:r>
              <w:rPr>
                <w:rFonts w:ascii="Arial" w:hAnsi="Arial" w:cs="Arial"/>
                <w:sz w:val="28"/>
                <w:szCs w:val="28"/>
              </w:rPr>
              <w:t>s les résultats possibles d’une expérience aléatoire.</w:t>
            </w:r>
          </w:p>
          <w:p w14:paraId="4F166DB4" w14:textId="77777777" w:rsidR="001233DE" w:rsidRPr="0019150B" w:rsidRDefault="001233DE" w:rsidP="003B14EF">
            <w:pPr>
              <w:pStyle w:val="Paragraphedelist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273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873BB56" w14:textId="0AE6D12D" w:rsidR="001233DE" w:rsidRDefault="001233DE" w:rsidP="001D356B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Expérience : Je pige 2 billes</w:t>
            </w:r>
          </w:p>
          <w:p w14:paraId="5A3816B8" w14:textId="27627CAA" w:rsidR="001233DE" w:rsidRDefault="001233DE" w:rsidP="001D356B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g">
                  <w:drawing>
                    <wp:anchor distT="0" distB="0" distL="114300" distR="114300" simplePos="0" relativeHeight="252250112" behindDoc="0" locked="0" layoutInCell="1" allowOverlap="1" wp14:anchorId="1C762ABA" wp14:editId="7AD2EBFB">
                      <wp:simplePos x="0" y="0"/>
                      <wp:positionH relativeFrom="column">
                        <wp:posOffset>-12411</wp:posOffset>
                      </wp:positionH>
                      <wp:positionV relativeFrom="paragraph">
                        <wp:posOffset>71178</wp:posOffset>
                      </wp:positionV>
                      <wp:extent cx="1298575" cy="591820"/>
                      <wp:effectExtent l="0" t="0" r="15875" b="17780"/>
                      <wp:wrapSquare wrapText="bothSides"/>
                      <wp:docPr id="607" name="Groupe 6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8575" cy="591820"/>
                                <a:chOff x="0" y="0"/>
                                <a:chExt cx="1298806" cy="592281"/>
                              </a:xfrm>
                            </wpg:grpSpPr>
                            <wps:wsp>
                              <wps:cNvPr id="388" name="Ellipse 388"/>
                              <wps:cNvSpPr/>
                              <wps:spPr>
                                <a:xfrm>
                                  <a:off x="0" y="290946"/>
                                  <a:ext cx="259773" cy="29094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9" name="Ellipse 389"/>
                              <wps:cNvSpPr/>
                              <wps:spPr>
                                <a:xfrm>
                                  <a:off x="384463" y="301336"/>
                                  <a:ext cx="259715" cy="29083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0" name="Ellipse 400"/>
                              <wps:cNvSpPr/>
                              <wps:spPr>
                                <a:xfrm>
                                  <a:off x="259772" y="0"/>
                                  <a:ext cx="259715" cy="29083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0" name="Ellipse 610"/>
                              <wps:cNvSpPr/>
                              <wps:spPr>
                                <a:xfrm>
                                  <a:off x="862445" y="301336"/>
                                  <a:ext cx="259773" cy="29094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1" name="Ellipse 611"/>
                              <wps:cNvSpPr/>
                              <wps:spPr>
                                <a:xfrm>
                                  <a:off x="644236" y="41564"/>
                                  <a:ext cx="259715" cy="2908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rgbClr val="00206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2" name="Ellipse 612"/>
                              <wps:cNvSpPr/>
                              <wps:spPr>
                                <a:xfrm>
                                  <a:off x="1039091" y="83127"/>
                                  <a:ext cx="259715" cy="2908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rgbClr val="00206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607" o:spid="_x0000_s1026" style="position:absolute;margin-left:-1pt;margin-top:5.6pt;width:102.25pt;height:46.6pt;z-index:252250112" coordsize="12988,5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">
                      <v:oval id="Ellipse 388" o:spid="_x0000_s1027" style="position:absolute;top:2909;width:2597;height:29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siGsQA&#10;AADcAAAADwAAAGRycy9kb3ducmV2LnhtbERPTWvCQBC9C/6HZQQvYjZVCJK6ShUUwR7UVtrehuw0&#10;CWZn0+yqqb/ePQgeH+97Om9NJS7UuNKygpcoBkGcWV1yruDzYzWcgHAeWWNlmRT8k4P5rNuZYqrt&#10;lfd0OfhchBB2KSoovK9TKV1WkEEX2Zo4cL+2MegDbHKpG7yGcFPJURwn0mDJoaHAmpYFZafD2Sj4&#10;SVYLTnbbAb/XLlsc13j7/vpTqt9r315BeGr9U/xwb7SC8SSsDWfCEZ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IhrEAAAA3AAAAA8AAAAAAAAAAAAAAAAAmAIAAGRycy9k&#10;b3ducmV2LnhtbFBLBQYAAAAABAAEAPUAAACJAwAAAAA=&#10;" fillcolor="#4f81bd [3204]" strokecolor="#243f60 [1604]" strokeweight="2pt"/>
                      <v:oval id="Ellipse 389" o:spid="_x0000_s1028" style="position:absolute;left:3844;top:3013;width:2597;height:29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eHgccA&#10;AADcAAAADwAAAGRycy9kb3ducmV2LnhtbESPQWvCQBSE70L/w/IEL9JstBBsdBUVlEJ7UNvSentk&#10;n0lo9m3Mrpr6612h0OMwM98wk1lrKnGmxpWWFQyiGARxZnXJuYKP99XjCITzyBory6TglxzMpg+d&#10;CabaXnhL553PRYCwS1FB4X2dSumyggy6yNbEwTvYxqAPssmlbvAS4KaSwzhOpMGSw0KBNS0Lyn52&#10;J6Ngn6wWnGxe+/xWu2zxucbr99dRqV63nY9BeGr9f/iv/aIVPI2e4X4mH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Hh4HHAAAA3AAAAA8AAAAAAAAAAAAAAAAAmAIAAGRy&#10;cy9kb3ducmV2LnhtbFBLBQYAAAAABAAEAPUAAACMAwAAAAA=&#10;" fillcolor="#4f81bd [3204]" strokecolor="#243f60 [1604]" strokeweight="2pt"/>
                      <v:oval id="Ellipse 400" o:spid="_x0000_s1029" style="position:absolute;left:2597;width:2597;height:29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TgI8QA&#10;AADcAAAADwAAAGRycy9kb3ducmV2LnhtbERPTWvCQBC9C/6HZQpepG4qEkrqGpqCIuhBbUvb25Cd&#10;JsHsbMyuGv317kHw+Hjf07QztThR6yrLCl5GEQji3OqKCwVfn/PnVxDOI2usLZOCCzlIZ/3eFBNt&#10;z7yl084XIoSwS1BB6X2TSOnykgy6kW2IA/dvW4M+wLaQusVzCDe1HEdRLA1WHBpKbOijpHy/OxoF&#10;f/E843izGvK6cXn2vcDr789BqcFT9/4GwlPnH+K7e6kVTKIwP5wJR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E4CPEAAAA3AAAAA8AAAAAAAAAAAAAAAAAmAIAAGRycy9k&#10;b3ducmV2LnhtbFBLBQYAAAAABAAEAPUAAACJAwAAAAA=&#10;" fillcolor="#4f81bd [3204]" strokecolor="#243f60 [1604]" strokeweight="2pt"/>
                      <v:oval id="Ellipse 610" o:spid="_x0000_s1030" style="position:absolute;left:8624;top:3013;width:2598;height:29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YH8QA&#10;AADcAAAADwAAAGRycy9kb3ducmV2LnhtbERPTWvCQBC9F/oflin0UpqNPYSSZhUtKAU92Gip3obs&#10;mIRmZ2N2a6K/3j0IHh/vO5sMphEn6lxtWcEoikEQF1bXXCrYbuav7yCcR9bYWCYFZ3IwGT8+ZJhq&#10;2/M3nXJfihDCLkUFlfdtKqUrKjLoItsSB+5gO4M+wK6UusM+hJtGvsVxIg3WHBoqbOmzouIv/zcK&#10;9sl8xsl6+cKr1hWznwVedr9HpZ6fhukHCE+Dv4tv7i+tIBmF+eFMOAJyf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ZGB/EAAAA3AAAAA8AAAAAAAAAAAAAAAAAmAIAAGRycy9k&#10;b3ducmV2LnhtbFBLBQYAAAAABAAEAPUAAACJAwAAAAA=&#10;" fillcolor="#4f81bd [3204]" strokecolor="#243f60 [1604]" strokeweight="2pt"/>
                      <v:oval id="Ellipse 611" o:spid="_x0000_s1031" style="position:absolute;left:6442;top:415;width:2597;height:29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k41cMA&#10;AADcAAAADwAAAGRycy9kb3ducmV2LnhtbESPQWvCQBSE7wX/w/IEL0U3kSISXUWEiniqRjw/si/Z&#10;YPZtyG5j9Nd3C4Ueh5n5hllvB9uInjpfO1aQzhIQxIXTNVcKrvnndAnCB2SNjWNS8CQP283obY2Z&#10;dg8+U38JlYgQ9hkqMCG0mZS+MGTRz1xLHL3SdRZDlF0ldYePCLeNnCfJQlqsOS4YbGlvqLhfvq2C&#10;V+OOPedlqfPz+9ch3Mxp92GUmoyH3QpEoCH8h//aR61gkabweyYe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k41cMAAADcAAAADwAAAAAAAAAAAAAAAACYAgAAZHJzL2Rv&#10;d25yZXYueG1sUEsFBgAAAAAEAAQA9QAAAIgDAAAAAA==&#10;" fillcolor="white [3212]" strokecolor="#002060" strokeweight="2pt"/>
                      <v:oval id="Ellipse 612" o:spid="_x0000_s1032" style="position:absolute;left:10390;top:831;width:2598;height:29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umosMA&#10;AADcAAAADwAAAGRycy9kb3ducmV2LnhtbESPQYvCMBSE7wv+h/AEL4umyiJSjSKCi3hSK54fzWtT&#10;bF5Kk63VX28WFvY4zMw3zGrT21p01PrKsYLpJAFBnDtdcangmu3HCxA+IGusHZOCJ3nYrAcfK0y1&#10;e/CZuksoRYSwT1GBCaFJpfS5IYt+4hri6BWutRiibEupW3xEuK3lLEnm0mLFccFgQztD+f3yYxW8&#10;anfoOCsKnZ0/T9/hZo7bL6PUaNhvlyAC9eE//Nc+aAXz6Qx+z8QjIN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umosMAAADcAAAADwAAAAAAAAAAAAAAAACYAgAAZHJzL2Rv&#10;d25yZXYueG1sUEsFBgAAAAAEAAQA9QAAAIgDAAAAAA==&#10;" fillcolor="white [3212]" strokecolor="#002060" strokeweight="2pt"/>
                      <w10:wrap type="square"/>
                    </v:group>
                  </w:pict>
                </mc:Fallback>
              </mc:AlternateContent>
            </w:r>
          </w:p>
          <w:p w14:paraId="34CC6DFB" w14:textId="647CEB79" w:rsidR="001233DE" w:rsidRDefault="001233DE" w:rsidP="001D356B">
            <w:pPr>
              <w:jc w:val="both"/>
              <w:rPr>
                <w:rFonts w:ascii="Arial" w:hAnsi="Arial" w:cs="Arial"/>
                <w:sz w:val="24"/>
              </w:rPr>
            </w:pPr>
          </w:p>
          <w:p w14:paraId="21A4078F" w14:textId="77777777" w:rsidR="001233DE" w:rsidRDefault="001233DE" w:rsidP="001D356B">
            <w:pPr>
              <w:jc w:val="both"/>
              <w:rPr>
                <w:rFonts w:ascii="Arial" w:hAnsi="Arial" w:cs="Arial"/>
                <w:sz w:val="24"/>
              </w:rPr>
            </w:pPr>
          </w:p>
          <w:p w14:paraId="5DEC5E01" w14:textId="77777777" w:rsidR="001233DE" w:rsidRPr="00B967D9" w:rsidRDefault="001233DE" w:rsidP="001D35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508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8B0AE7C" w14:textId="1DE9795E" w:rsidR="001233DE" w:rsidRDefault="001233DE">
            <w:pPr>
              <w:rPr>
                <w:rFonts w:ascii="Arial" w:hAnsi="Arial" w:cs="Arial"/>
                <w:sz w:val="24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20E1BC3B" wp14:editId="1C386384">
                  <wp:extent cx="3325091" cy="1998290"/>
                  <wp:effectExtent l="0" t="0" r="0" b="2540"/>
                  <wp:docPr id="613" name="Image 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509" cy="200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28019A" w14:textId="77777777" w:rsidR="001233DE" w:rsidRPr="00B967D9" w:rsidRDefault="001233DE" w:rsidP="001D356B">
            <w:pPr>
              <w:rPr>
                <w:rFonts w:ascii="Arial" w:hAnsi="Arial" w:cs="Arial"/>
                <w:sz w:val="24"/>
              </w:rPr>
            </w:pPr>
          </w:p>
        </w:tc>
      </w:tr>
    </w:tbl>
    <w:p w14:paraId="7348A0ED" w14:textId="77777777" w:rsidR="001233DE" w:rsidRDefault="001233DE">
      <w:r>
        <w:br w:type="page"/>
      </w:r>
    </w:p>
    <w:tbl>
      <w:tblPr>
        <w:tblStyle w:val="Grilledutableau"/>
        <w:tblW w:w="14709" w:type="dxa"/>
        <w:tblLayout w:type="fixed"/>
        <w:tblLook w:val="04A0" w:firstRow="1" w:lastRow="0" w:firstColumn="1" w:lastColumn="0" w:noHBand="0" w:noVBand="1"/>
      </w:tblPr>
      <w:tblGrid>
        <w:gridCol w:w="2943"/>
        <w:gridCol w:w="709"/>
        <w:gridCol w:w="284"/>
        <w:gridCol w:w="1559"/>
        <w:gridCol w:w="567"/>
        <w:gridCol w:w="1559"/>
        <w:gridCol w:w="425"/>
        <w:gridCol w:w="6663"/>
      </w:tblGrid>
      <w:tr w:rsidR="001D356B" w:rsidRPr="00B967D9" w14:paraId="27F32B82" w14:textId="77777777" w:rsidTr="006E79E1">
        <w:tc>
          <w:tcPr>
            <w:tcW w:w="14709" w:type="dxa"/>
            <w:gridSpan w:val="8"/>
            <w:shd w:val="clear" w:color="auto" w:fill="D9D9D9" w:themeFill="background1" w:themeFillShade="D9"/>
          </w:tcPr>
          <w:p w14:paraId="4BE8402F" w14:textId="3A4E9220" w:rsidR="001D356B" w:rsidRPr="00B967D9" w:rsidRDefault="00E83493" w:rsidP="001D356B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lastRenderedPageBreak/>
              <w:t>É</w:t>
            </w:r>
            <w:r>
              <w:rPr>
                <w:rFonts w:ascii="Arial" w:hAnsi="Arial" w:cs="Arial"/>
                <w:sz w:val="28"/>
                <w:szCs w:val="28"/>
              </w:rPr>
              <w:t>vènement</w:t>
            </w:r>
          </w:p>
        </w:tc>
      </w:tr>
      <w:tr w:rsidR="001233DE" w:rsidRPr="00B967D9" w14:paraId="38B8AB2D" w14:textId="77777777" w:rsidTr="002F38F3">
        <w:tc>
          <w:tcPr>
            <w:tcW w:w="294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A01CA89" w14:textId="65D1D104" w:rsidR="001233DE" w:rsidRPr="002F38F3" w:rsidRDefault="001233DE" w:rsidP="00496475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2F38F3">
              <w:rPr>
                <w:rFonts w:ascii="Arial" w:hAnsi="Arial" w:cs="Arial"/>
                <w:b/>
                <w:sz w:val="28"/>
                <w:szCs w:val="28"/>
              </w:rPr>
              <w:t>Évènement probable</w:t>
            </w:r>
          </w:p>
        </w:tc>
        <w:tc>
          <w:tcPr>
            <w:tcW w:w="3119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B8D0B8F" w14:textId="77777777" w:rsidR="001233DE" w:rsidRDefault="001233DE" w:rsidP="00FF2BDB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Évènement qui peut de se produire.     </w:t>
            </w:r>
          </w:p>
          <w:p w14:paraId="3D4C6623" w14:textId="77777777" w:rsidR="001233DE" w:rsidRDefault="001233DE" w:rsidP="001D356B">
            <w:pPr>
              <w:jc w:val="both"/>
              <w:rPr>
                <w:rFonts w:ascii="Arial" w:hAnsi="Arial" w:cs="Arial"/>
                <w:sz w:val="24"/>
              </w:rPr>
            </w:pPr>
          </w:p>
          <w:p w14:paraId="36F724D5" w14:textId="77777777" w:rsidR="001233DE" w:rsidRDefault="001233DE" w:rsidP="001D356B">
            <w:pPr>
              <w:jc w:val="both"/>
              <w:rPr>
                <w:rFonts w:ascii="Arial" w:hAnsi="Arial" w:cs="Arial"/>
                <w:sz w:val="24"/>
              </w:rPr>
            </w:pPr>
          </w:p>
          <w:p w14:paraId="51C3B6DF" w14:textId="77777777" w:rsidR="001233DE" w:rsidRDefault="001233DE" w:rsidP="001D356B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8647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8A9E31D" w14:textId="68C6D4F9" w:rsidR="001233DE" w:rsidRDefault="001233DE" w:rsidP="001D356B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Si je lance un dé numéroté de 1 à 6, la probabilité d’obtenir un </w:t>
            </w:r>
            <w:proofErr w:type="gramStart"/>
            <w:r>
              <w:rPr>
                <w:rFonts w:ascii="Arial" w:hAnsi="Arial" w:cs="Arial"/>
                <w:sz w:val="24"/>
              </w:rPr>
              <w:t xml:space="preserve">6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8"/>
                </w:rPr>
                <m:t>é</m:t>
              </m:r>
              <w:proofErr w:type="gramEnd"/>
              <m:r>
                <m:rPr>
                  <m:sty m:val="p"/>
                </m:rPr>
                <w:rPr>
                  <w:rFonts w:ascii="Cambria Math" w:hAnsi="Cambria Math" w:cs="Arial"/>
                  <w:sz w:val="28"/>
                </w:rPr>
                <m:t>gale</m:t>
              </m:r>
              <m:r>
                <w:rPr>
                  <w:rFonts w:ascii="Cambria Math" w:hAnsi="Cambria Math" w:cs="Arial"/>
                  <w:sz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28"/>
                    </w:rPr>
                    <m:t>6</m:t>
                  </m:r>
                </m:den>
              </m:f>
            </m:oMath>
            <w:r w:rsidRPr="001233DE">
              <w:rPr>
                <w:rFonts w:ascii="Arial" w:hAnsi="Arial" w:cs="Arial"/>
                <w:sz w:val="28"/>
              </w:rPr>
              <w:t xml:space="preserve"> . </w:t>
            </w:r>
          </w:p>
          <w:p w14:paraId="5294FCF2" w14:textId="487A846F" w:rsidR="001233DE" w:rsidRPr="00B967D9" w:rsidRDefault="001233DE" w:rsidP="001D356B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L’évènement est probable.</w:t>
            </w:r>
          </w:p>
        </w:tc>
      </w:tr>
      <w:tr w:rsidR="00F26E4C" w:rsidRPr="00B967D9" w14:paraId="50B0ABAF" w14:textId="77777777" w:rsidTr="00767F55">
        <w:tc>
          <w:tcPr>
            <w:tcW w:w="6062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B8E8392" w14:textId="77777777" w:rsidR="00F26E4C" w:rsidRPr="002F38F3" w:rsidRDefault="00F26E4C" w:rsidP="00F26E4C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2F38F3">
              <w:rPr>
                <w:rFonts w:ascii="Arial" w:hAnsi="Arial" w:cs="Arial"/>
                <w:b/>
                <w:sz w:val="28"/>
                <w:szCs w:val="28"/>
              </w:rPr>
              <w:t>É</w:t>
            </w:r>
            <w:r>
              <w:rPr>
                <w:rFonts w:ascii="Arial" w:hAnsi="Arial" w:cs="Arial"/>
                <w:b/>
                <w:sz w:val="28"/>
                <w:szCs w:val="28"/>
              </w:rPr>
              <w:t>galement probable</w:t>
            </w:r>
          </w:p>
          <w:p w14:paraId="5F9D6EC5" w14:textId="7F7DE386" w:rsidR="00F26E4C" w:rsidRDefault="00F26E4C" w:rsidP="00F26E4C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8647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AA1041F" w14:textId="77777777" w:rsidR="00F26E4C" w:rsidRPr="00B967D9" w:rsidRDefault="00F26E4C" w:rsidP="001D356B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Évènement qui a la même probabilité de se produire qu’un autre évènement.</w:t>
            </w:r>
          </w:p>
          <w:p w14:paraId="6E280B13" w14:textId="77777777" w:rsidR="00F26E4C" w:rsidRDefault="00F26E4C" w:rsidP="001D356B">
            <w:pPr>
              <w:rPr>
                <w:rFonts w:ascii="Arial" w:hAnsi="Arial" w:cs="Arial"/>
                <w:sz w:val="24"/>
              </w:rPr>
            </w:pPr>
          </w:p>
          <w:p w14:paraId="21FF0D5F" w14:textId="2FDD5F62" w:rsidR="00F26E4C" w:rsidRPr="00B967D9" w:rsidRDefault="00F26E4C" w:rsidP="001D356B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Exemple : J’ai 4 billes dans un sac. Je peux piger </w:t>
            </w:r>
            <w:r w:rsidRPr="002F38F3">
              <w:rPr>
                <w:rFonts w:ascii="Arial" w:hAnsi="Arial" w:cs="Arial"/>
                <w:b/>
                <w:sz w:val="24"/>
              </w:rPr>
              <w:t>autant</w:t>
            </w:r>
            <w:r>
              <w:rPr>
                <w:rFonts w:ascii="Arial" w:hAnsi="Arial" w:cs="Arial"/>
                <w:sz w:val="24"/>
              </w:rPr>
              <w:t xml:space="preserve"> de billes  rouges que de  bleues. </w:t>
            </w:r>
          </w:p>
        </w:tc>
      </w:tr>
      <w:tr w:rsidR="002F38F3" w:rsidRPr="00B967D9" w14:paraId="593ED153" w14:textId="77777777" w:rsidTr="00F26E4C">
        <w:tc>
          <w:tcPr>
            <w:tcW w:w="3652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4599BDD" w14:textId="65335B2D" w:rsidR="002F38F3" w:rsidRPr="002F38F3" w:rsidRDefault="002F38F3" w:rsidP="00496475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2F38F3">
              <w:rPr>
                <w:rFonts w:ascii="Arial" w:hAnsi="Arial" w:cs="Arial"/>
                <w:b/>
                <w:sz w:val="28"/>
                <w:szCs w:val="28"/>
              </w:rPr>
              <w:t>Plus probable</w:t>
            </w:r>
          </w:p>
        </w:tc>
        <w:tc>
          <w:tcPr>
            <w:tcW w:w="11057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D5A460A" w14:textId="77777777" w:rsidR="002F38F3" w:rsidRDefault="002F38F3" w:rsidP="001D356B">
            <w:pPr>
              <w:rPr>
                <w:rFonts w:ascii="Arial" w:hAnsi="Arial" w:cs="Arial"/>
                <w:noProof/>
                <w:color w:val="333333"/>
                <w:sz w:val="24"/>
                <w:szCs w:val="24"/>
                <w:lang w:eastAsia="fr-CA"/>
              </w:rPr>
            </w:pPr>
            <w:r w:rsidRPr="00015DA8">
              <w:rPr>
                <w:rFonts w:ascii="Arial" w:hAnsi="Arial" w:cs="Arial"/>
                <w:noProof/>
                <w:color w:val="333333"/>
                <w:sz w:val="24"/>
                <w:szCs w:val="24"/>
                <w:lang w:eastAsia="fr-CA"/>
              </w:rPr>
              <w:t>Évènement qui a plus de chance de se produire.</w:t>
            </w:r>
          </w:p>
          <w:p w14:paraId="4B3DD03D" w14:textId="77777777" w:rsidR="002F38F3" w:rsidRDefault="002F38F3" w:rsidP="001D356B">
            <w:pPr>
              <w:rPr>
                <w:rFonts w:ascii="Arial" w:hAnsi="Arial" w:cs="Arial"/>
                <w:noProof/>
                <w:color w:val="333333"/>
                <w:sz w:val="24"/>
                <w:szCs w:val="24"/>
                <w:lang w:eastAsia="fr-CA"/>
              </w:rPr>
            </w:pPr>
          </w:p>
          <w:p w14:paraId="0BBFD443" w14:textId="575A46C8" w:rsidR="002F38F3" w:rsidRPr="00B967D9" w:rsidRDefault="002F38F3" w:rsidP="001D356B">
            <w:pPr>
              <w:rPr>
                <w:rFonts w:ascii="Arial" w:hAnsi="Arial" w:cs="Arial"/>
                <w:sz w:val="24"/>
              </w:rPr>
            </w:pPr>
          </w:p>
        </w:tc>
      </w:tr>
      <w:tr w:rsidR="00FF2BDB" w:rsidRPr="00B967D9" w14:paraId="6B29E2B1" w14:textId="77777777" w:rsidTr="00F26E4C">
        <w:tc>
          <w:tcPr>
            <w:tcW w:w="3652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2DB8ACF" w14:textId="40EA98C9" w:rsidR="00FF2BDB" w:rsidRPr="002F38F3" w:rsidRDefault="00FF2BDB" w:rsidP="00496475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2F38F3">
              <w:rPr>
                <w:rFonts w:ascii="Arial" w:hAnsi="Arial" w:cs="Arial"/>
                <w:b/>
                <w:sz w:val="28"/>
                <w:szCs w:val="28"/>
              </w:rPr>
              <w:t>Moins probable</w:t>
            </w:r>
          </w:p>
        </w:tc>
        <w:tc>
          <w:tcPr>
            <w:tcW w:w="3969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B691964" w14:textId="396A680B" w:rsidR="00FF2BDB" w:rsidRDefault="00FF2BDB" w:rsidP="001D356B">
            <w:pPr>
              <w:jc w:val="both"/>
              <w:rPr>
                <w:rFonts w:ascii="Arial" w:hAnsi="Arial" w:cs="Arial"/>
                <w:sz w:val="24"/>
              </w:rPr>
            </w:pPr>
            <w:r w:rsidRPr="00015DA8">
              <w:rPr>
                <w:rFonts w:ascii="Arial" w:hAnsi="Arial" w:cs="Arial"/>
                <w:noProof/>
                <w:color w:val="333333"/>
                <w:sz w:val="24"/>
                <w:szCs w:val="24"/>
                <w:lang w:eastAsia="fr-CA"/>
              </w:rPr>
              <w:t>Évènement qui a moins de chance de se produire.</w:t>
            </w:r>
          </w:p>
        </w:tc>
        <w:tc>
          <w:tcPr>
            <w:tcW w:w="42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9FFE447" w14:textId="77777777" w:rsidR="00FF2BDB" w:rsidRPr="00B967D9" w:rsidRDefault="00FF2BDB" w:rsidP="001D35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6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D6A8F80" w14:textId="77777777" w:rsidR="00FF2BDB" w:rsidRDefault="00FF2BDB" w:rsidP="001D356B">
            <w:pPr>
              <w:rPr>
                <w:rFonts w:ascii="Arial" w:hAnsi="Arial" w:cs="Arial"/>
              </w:rPr>
            </w:pPr>
            <w:r w:rsidRPr="005A2536">
              <w:rPr>
                <w:rFonts w:ascii="Arial" w:hAnsi="Arial" w:cs="Arial"/>
              </w:rPr>
              <w:t xml:space="preserve">Dans un sac, j’ai 1 bille rouge et 2 billes bleues. J’ai </w:t>
            </w:r>
            <w:r>
              <w:rPr>
                <w:rFonts w:ascii="Arial" w:hAnsi="Arial" w:cs="Arial"/>
              </w:rPr>
              <w:t xml:space="preserve">1 chance sur 3 </w:t>
            </w:r>
            <w:r w:rsidRPr="005A2536">
              <w:rPr>
                <w:rFonts w:ascii="Arial" w:eastAsiaTheme="minorEastAsia" w:hAnsi="Arial" w:cs="Arial"/>
              </w:rPr>
              <w:t xml:space="preserve">d’obtenir une </w:t>
            </w:r>
            <w:r>
              <w:rPr>
                <w:rFonts w:ascii="Arial" w:eastAsiaTheme="minorEastAsia" w:hAnsi="Arial" w:cs="Arial"/>
              </w:rPr>
              <w:t xml:space="preserve">bille </w:t>
            </w:r>
            <w:r w:rsidRPr="005A2536">
              <w:rPr>
                <w:rFonts w:ascii="Arial" w:eastAsiaTheme="minorEastAsia" w:hAnsi="Arial" w:cs="Arial"/>
              </w:rPr>
              <w:t xml:space="preserve">rouge et </w:t>
            </w:r>
            <w:r>
              <w:rPr>
                <w:rFonts w:ascii="Arial" w:eastAsiaTheme="minorEastAsia" w:hAnsi="Arial" w:cs="Arial"/>
              </w:rPr>
              <w:t>2 chances sur 3 d’obtenir une</w:t>
            </w:r>
            <w:r w:rsidRPr="005A2536">
              <w:rPr>
                <w:rFonts w:ascii="Arial" w:eastAsiaTheme="minorEastAsia" w:hAnsi="Arial" w:cs="Arial"/>
              </w:rPr>
              <w:t xml:space="preserve"> </w:t>
            </w:r>
            <w:r>
              <w:rPr>
                <w:rFonts w:ascii="Arial" w:eastAsiaTheme="minorEastAsia" w:hAnsi="Arial" w:cs="Arial"/>
              </w:rPr>
              <w:t xml:space="preserve">bille </w:t>
            </w:r>
            <w:r w:rsidRPr="005A2536">
              <w:rPr>
                <w:rFonts w:ascii="Arial" w:eastAsiaTheme="minorEastAsia" w:hAnsi="Arial" w:cs="Arial"/>
              </w:rPr>
              <w:t xml:space="preserve">bleue. </w:t>
            </w:r>
            <w:r w:rsidRPr="002F38F3">
              <w:rPr>
                <w:rFonts w:ascii="Arial" w:hAnsi="Arial" w:cs="Arial"/>
              </w:rPr>
              <w:t xml:space="preserve">Il est donc </w:t>
            </w:r>
            <w:r w:rsidRPr="002F38F3">
              <w:rPr>
                <w:rFonts w:ascii="Arial" w:hAnsi="Arial" w:cs="Arial"/>
                <w:b/>
              </w:rPr>
              <w:t>moins probable</w:t>
            </w:r>
            <w:r w:rsidRPr="002F38F3">
              <w:rPr>
                <w:rFonts w:ascii="Arial" w:hAnsi="Arial" w:cs="Arial"/>
              </w:rPr>
              <w:t xml:space="preserve"> que je pige une bille rouge.</w:t>
            </w:r>
          </w:p>
          <w:p w14:paraId="58E52E31" w14:textId="3E77ED53" w:rsidR="002F38F3" w:rsidRPr="00B967D9" w:rsidRDefault="002F38F3" w:rsidP="001D356B">
            <w:pPr>
              <w:rPr>
                <w:rFonts w:ascii="Arial" w:hAnsi="Arial" w:cs="Arial"/>
                <w:sz w:val="24"/>
              </w:rPr>
            </w:pPr>
          </w:p>
        </w:tc>
      </w:tr>
      <w:tr w:rsidR="00FF2BDB" w:rsidRPr="00B967D9" w14:paraId="71EBDB17" w14:textId="77777777" w:rsidTr="006E79E1">
        <w:tc>
          <w:tcPr>
            <w:tcW w:w="14709" w:type="dxa"/>
            <w:gridSpan w:val="8"/>
            <w:shd w:val="clear" w:color="auto" w:fill="D9D9D9" w:themeFill="background1" w:themeFillShade="D9"/>
          </w:tcPr>
          <w:p w14:paraId="35FE255B" w14:textId="28876133" w:rsidR="00FF2BDB" w:rsidRPr="00B967D9" w:rsidRDefault="00FF2BDB" w:rsidP="001D356B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t>E</w:t>
            </w:r>
            <w:r>
              <w:rPr>
                <w:rFonts w:ascii="Arial" w:hAnsi="Arial" w:cs="Arial"/>
                <w:sz w:val="28"/>
                <w:szCs w:val="28"/>
              </w:rPr>
              <w:t>xpérience aléatoire</w:t>
            </w:r>
          </w:p>
        </w:tc>
      </w:tr>
      <w:tr w:rsidR="002F38F3" w:rsidRPr="00B967D9" w14:paraId="22BB7BCF" w14:textId="77777777" w:rsidTr="00767F55">
        <w:tc>
          <w:tcPr>
            <w:tcW w:w="14709" w:type="dxa"/>
            <w:gridSpan w:val="8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1B6B0B7" w14:textId="38985B54" w:rsidR="002F38F3" w:rsidRDefault="002F38F3" w:rsidP="002F38F3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Expérience dont le résultat est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déterminé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par le hasard.</w:t>
            </w:r>
          </w:p>
          <w:p w14:paraId="47F46DE6" w14:textId="77777777" w:rsidR="002F38F3" w:rsidRDefault="002F38F3" w:rsidP="001D356B">
            <w:pPr>
              <w:rPr>
                <w:rFonts w:ascii="Arial" w:hAnsi="Arial" w:cs="Arial"/>
                <w:sz w:val="24"/>
              </w:rPr>
            </w:pPr>
          </w:p>
          <w:p w14:paraId="022D6655" w14:textId="77777777" w:rsidR="002F38F3" w:rsidRPr="00B967D9" w:rsidRDefault="002F38F3" w:rsidP="001D356B">
            <w:pPr>
              <w:rPr>
                <w:rFonts w:ascii="Arial" w:hAnsi="Arial" w:cs="Arial"/>
                <w:sz w:val="24"/>
              </w:rPr>
            </w:pPr>
          </w:p>
        </w:tc>
      </w:tr>
      <w:tr w:rsidR="00FF2BDB" w:rsidRPr="00B967D9" w14:paraId="63E40300" w14:textId="77777777" w:rsidTr="006E79E1">
        <w:tc>
          <w:tcPr>
            <w:tcW w:w="14709" w:type="dxa"/>
            <w:gridSpan w:val="8"/>
            <w:shd w:val="clear" w:color="auto" w:fill="D9D9D9" w:themeFill="background1" w:themeFillShade="D9"/>
          </w:tcPr>
          <w:p w14:paraId="0DD5F350" w14:textId="5B24EF72" w:rsidR="00FF2BDB" w:rsidRPr="00B967D9" w:rsidRDefault="00FF2BDB" w:rsidP="00E8349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t>H</w:t>
            </w:r>
            <w:r>
              <w:rPr>
                <w:rFonts w:ascii="Arial" w:hAnsi="Arial" w:cs="Arial"/>
                <w:sz w:val="28"/>
                <w:szCs w:val="28"/>
              </w:rPr>
              <w:t>asard</w:t>
            </w:r>
          </w:p>
        </w:tc>
      </w:tr>
      <w:tr w:rsidR="002F38F3" w:rsidRPr="00B967D9" w14:paraId="00A4543C" w14:textId="77777777" w:rsidTr="00767F55">
        <w:tc>
          <w:tcPr>
            <w:tcW w:w="14709" w:type="dxa"/>
            <w:gridSpan w:val="8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200C680" w14:textId="2D864DE5" w:rsidR="002F38F3" w:rsidRDefault="002F38F3" w:rsidP="002F38F3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Phénomène imprévisible. On ne peut pas prévoir le résultat qu’on obtiendra.</w:t>
            </w:r>
          </w:p>
          <w:p w14:paraId="5B1C4AFC" w14:textId="77777777" w:rsidR="002F38F3" w:rsidRDefault="002F38F3" w:rsidP="005C3910">
            <w:pPr>
              <w:jc w:val="both"/>
              <w:rPr>
                <w:rFonts w:ascii="Arial" w:hAnsi="Arial" w:cs="Arial"/>
                <w:sz w:val="24"/>
              </w:rPr>
            </w:pPr>
          </w:p>
          <w:p w14:paraId="7137B193" w14:textId="77777777" w:rsidR="002F38F3" w:rsidRPr="00B967D9" w:rsidRDefault="002F38F3" w:rsidP="005C3910">
            <w:pPr>
              <w:rPr>
                <w:rFonts w:ascii="Arial" w:hAnsi="Arial" w:cs="Arial"/>
                <w:sz w:val="24"/>
              </w:rPr>
            </w:pPr>
          </w:p>
        </w:tc>
      </w:tr>
      <w:tr w:rsidR="00FF2BDB" w:rsidRPr="00B967D9" w14:paraId="48C9FF4A" w14:textId="77777777" w:rsidTr="006E79E1">
        <w:tc>
          <w:tcPr>
            <w:tcW w:w="14709" w:type="dxa"/>
            <w:gridSpan w:val="8"/>
            <w:shd w:val="clear" w:color="auto" w:fill="D9D9D9" w:themeFill="background1" w:themeFillShade="D9"/>
          </w:tcPr>
          <w:p w14:paraId="34234991" w14:textId="255F4C0C" w:rsidR="00FF2BDB" w:rsidRPr="00B967D9" w:rsidRDefault="00FF2BDB" w:rsidP="00E8349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t>P</w:t>
            </w:r>
            <w:r>
              <w:rPr>
                <w:rFonts w:ascii="Arial" w:hAnsi="Arial" w:cs="Arial"/>
                <w:sz w:val="28"/>
                <w:szCs w:val="28"/>
              </w:rPr>
              <w:t>robabilité</w:t>
            </w:r>
          </w:p>
        </w:tc>
      </w:tr>
      <w:tr w:rsidR="00767F55" w:rsidRPr="00B967D9" w14:paraId="1023712B" w14:textId="77777777" w:rsidTr="00767F55">
        <w:tc>
          <w:tcPr>
            <w:tcW w:w="5495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B4C6291" w14:textId="77777777" w:rsidR="00767F55" w:rsidRDefault="00767F55" w:rsidP="00767F55">
            <w:pPr>
              <w:spacing w:after="120"/>
              <w:jc w:val="both"/>
              <w:rPr>
                <w:rFonts w:ascii="Arial" w:hAnsi="Arial" w:cs="Arial"/>
                <w:sz w:val="28"/>
              </w:rPr>
            </w:pPr>
            <w:r w:rsidRPr="00767F55">
              <w:rPr>
                <w:rFonts w:ascii="Arial" w:hAnsi="Arial" w:cs="Arial"/>
                <w:sz w:val="28"/>
              </w:rPr>
              <w:t>Se situe entre 0 et 1.</w:t>
            </w:r>
          </w:p>
          <w:p w14:paraId="1423FD26" w14:textId="14A70736" w:rsidR="00434AAC" w:rsidRDefault="00434AAC" w:rsidP="00767F55">
            <w:pPr>
              <w:spacing w:after="120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9214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380D2CA" w14:textId="451FB1B9" w:rsidR="00767F55" w:rsidRPr="00B967D9" w:rsidRDefault="00767F55" w:rsidP="005C391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Elle</w:t>
            </w:r>
            <w:r w:rsidRPr="002F38F3">
              <w:rPr>
                <w:rFonts w:ascii="Arial" w:hAnsi="Arial" w:cs="Arial"/>
                <w:sz w:val="28"/>
                <w:szCs w:val="28"/>
              </w:rPr>
              <w:t xml:space="preserve"> nous indique la possibilité qu’un événement se produise.</w:t>
            </w:r>
          </w:p>
        </w:tc>
      </w:tr>
      <w:tr w:rsidR="00FF2BDB" w:rsidRPr="00B967D9" w14:paraId="6EDEF80A" w14:textId="77777777" w:rsidTr="006E79E1">
        <w:tc>
          <w:tcPr>
            <w:tcW w:w="14709" w:type="dxa"/>
            <w:gridSpan w:val="8"/>
            <w:shd w:val="clear" w:color="auto" w:fill="D9D9D9" w:themeFill="background1" w:themeFillShade="D9"/>
          </w:tcPr>
          <w:p w14:paraId="0D897F22" w14:textId="3F365D20" w:rsidR="00FF2BDB" w:rsidRPr="00B967D9" w:rsidRDefault="00FF2BDB" w:rsidP="001D356B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lastRenderedPageBreak/>
              <w:t>R</w:t>
            </w:r>
            <w:r>
              <w:rPr>
                <w:rFonts w:ascii="Arial" w:hAnsi="Arial" w:cs="Arial"/>
                <w:sz w:val="28"/>
                <w:szCs w:val="28"/>
              </w:rPr>
              <w:t xml:space="preserve">ésultat </w:t>
            </w:r>
          </w:p>
        </w:tc>
      </w:tr>
      <w:tr w:rsidR="002F38F3" w:rsidRPr="00B967D9" w14:paraId="45A27DBF" w14:textId="77777777" w:rsidTr="00F26E4C">
        <w:tc>
          <w:tcPr>
            <w:tcW w:w="3936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ADE9CC7" w14:textId="239F6B65" w:rsidR="002F38F3" w:rsidRPr="002F38F3" w:rsidRDefault="002F38F3" w:rsidP="00496475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2F38F3">
              <w:rPr>
                <w:rFonts w:ascii="Arial" w:hAnsi="Arial" w:cs="Arial"/>
                <w:b/>
                <w:sz w:val="28"/>
                <w:szCs w:val="28"/>
              </w:rPr>
              <w:t>Résultat certain</w:t>
            </w:r>
          </w:p>
        </w:tc>
        <w:tc>
          <w:tcPr>
            <w:tcW w:w="10773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34FD421" w14:textId="77777777" w:rsidR="002F38F3" w:rsidRDefault="002F38F3" w:rsidP="001D356B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La probabilité de l’obtenir est égale à 1.</w:t>
            </w:r>
          </w:p>
          <w:p w14:paraId="3F273D15" w14:textId="77777777" w:rsidR="002F38F3" w:rsidRDefault="002F38F3" w:rsidP="001D356B">
            <w:pPr>
              <w:jc w:val="both"/>
              <w:rPr>
                <w:rFonts w:ascii="Arial" w:hAnsi="Arial" w:cs="Arial"/>
                <w:sz w:val="24"/>
              </w:rPr>
            </w:pPr>
          </w:p>
          <w:p w14:paraId="3889E003" w14:textId="1F5B968A" w:rsidR="002F38F3" w:rsidRDefault="002F38F3" w:rsidP="001D356B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Par exemple, dans un bol de billes rouges, il est </w:t>
            </w:r>
            <w:r w:rsidRPr="002F38F3">
              <w:rPr>
                <w:rFonts w:ascii="Arial" w:hAnsi="Arial" w:cs="Arial"/>
                <w:b/>
                <w:sz w:val="24"/>
              </w:rPr>
              <w:t xml:space="preserve">certain </w:t>
            </w:r>
            <w:r>
              <w:rPr>
                <w:rFonts w:ascii="Arial" w:hAnsi="Arial" w:cs="Arial"/>
                <w:sz w:val="24"/>
              </w:rPr>
              <w:t>que je vais piger une bille rouge.</w:t>
            </w:r>
          </w:p>
          <w:p w14:paraId="6D9343F2" w14:textId="77777777" w:rsidR="002F38F3" w:rsidRPr="00B967D9" w:rsidRDefault="002F38F3" w:rsidP="001D356B">
            <w:pPr>
              <w:rPr>
                <w:rFonts w:ascii="Arial" w:hAnsi="Arial" w:cs="Arial"/>
                <w:sz w:val="24"/>
              </w:rPr>
            </w:pPr>
          </w:p>
        </w:tc>
      </w:tr>
      <w:tr w:rsidR="002F38F3" w:rsidRPr="00B967D9" w14:paraId="19037D7F" w14:textId="77777777" w:rsidTr="002F38F3">
        <w:tc>
          <w:tcPr>
            <w:tcW w:w="3936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56DEF0B" w14:textId="77777777" w:rsidR="002F38F3" w:rsidRPr="002F38F3" w:rsidRDefault="002F38F3" w:rsidP="00496475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2F38F3">
              <w:rPr>
                <w:rFonts w:ascii="Arial" w:hAnsi="Arial" w:cs="Arial"/>
                <w:b/>
                <w:sz w:val="28"/>
                <w:szCs w:val="28"/>
              </w:rPr>
              <w:t>Résultat possible</w:t>
            </w:r>
          </w:p>
          <w:p w14:paraId="2095E603" w14:textId="35F224C3" w:rsidR="002F38F3" w:rsidRDefault="002F38F3" w:rsidP="001D356B">
            <w:pPr>
              <w:pStyle w:val="Paragraphedelist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773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2484172" w14:textId="5FCD4EF4" w:rsidR="002F38F3" w:rsidRPr="00B967D9" w:rsidRDefault="00F26E4C" w:rsidP="00F26E4C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Par exemple, dans un bol de billes rouges et bleues, il est </w:t>
            </w:r>
            <w:r w:rsidRPr="00F26E4C">
              <w:rPr>
                <w:rFonts w:ascii="Arial" w:hAnsi="Arial" w:cs="Arial"/>
                <w:b/>
                <w:sz w:val="24"/>
              </w:rPr>
              <w:t>possible</w:t>
            </w:r>
            <w:r>
              <w:rPr>
                <w:rFonts w:ascii="Arial" w:hAnsi="Arial" w:cs="Arial"/>
                <w:sz w:val="24"/>
              </w:rPr>
              <w:t xml:space="preserve"> de piger une bille rouge.</w:t>
            </w:r>
          </w:p>
        </w:tc>
      </w:tr>
      <w:tr w:rsidR="00F26E4C" w:rsidRPr="00B967D9" w14:paraId="7E94702D" w14:textId="77777777" w:rsidTr="00767F55">
        <w:tc>
          <w:tcPr>
            <w:tcW w:w="3936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5786CD6" w14:textId="2B911CF5" w:rsidR="00F26E4C" w:rsidRPr="002F38F3" w:rsidRDefault="00F26E4C" w:rsidP="00496475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2F38F3">
              <w:rPr>
                <w:rFonts w:ascii="Arial" w:hAnsi="Arial" w:cs="Arial"/>
                <w:b/>
                <w:sz w:val="28"/>
                <w:szCs w:val="28"/>
              </w:rPr>
              <w:t>Résultat impossible</w:t>
            </w:r>
          </w:p>
          <w:p w14:paraId="71EDAC2A" w14:textId="1FA05873" w:rsidR="00F26E4C" w:rsidRDefault="00F26E4C" w:rsidP="001D356B">
            <w:pPr>
              <w:pStyle w:val="Paragraphedelist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773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889EEA2" w14:textId="2351BB3D" w:rsidR="00F26E4C" w:rsidRPr="00B967D9" w:rsidRDefault="00F26E4C" w:rsidP="00F26E4C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Par exemple, dans un bol de billes rouges et bleues, il est</w:t>
            </w:r>
            <w:r w:rsidRPr="00F26E4C">
              <w:rPr>
                <w:rFonts w:ascii="Arial" w:hAnsi="Arial" w:cs="Arial"/>
                <w:b/>
                <w:sz w:val="24"/>
              </w:rPr>
              <w:t xml:space="preserve"> impossible</w:t>
            </w:r>
            <w:r>
              <w:rPr>
                <w:rFonts w:ascii="Arial" w:hAnsi="Arial" w:cs="Arial"/>
                <w:sz w:val="24"/>
              </w:rPr>
              <w:t xml:space="preserve"> de piger une bille verte.</w:t>
            </w:r>
          </w:p>
        </w:tc>
      </w:tr>
    </w:tbl>
    <w:tbl>
      <w:tblPr>
        <w:tblW w:w="14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 w:rsidR="00F26E4C" w:rsidRPr="00507098" w14:paraId="0BD0C8F5" w14:textId="77777777" w:rsidTr="00625D46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9974358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AFF6E86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43FBF34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C971465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AF62CC0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11F9539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3AC6C86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8CC08BB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6779C51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5B4939D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B8FACBF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1E31CDD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0D71F55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7D9B993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6B110FF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1E5E340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B4BD535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73F2C9F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D9F857D" w14:textId="77777777" w:rsidR="00F26E4C" w:rsidRPr="00507098" w:rsidRDefault="00F26E4C" w:rsidP="00767F55">
            <w:pPr>
              <w:jc w:val="center"/>
            </w:pPr>
          </w:p>
        </w:tc>
      </w:tr>
      <w:tr w:rsidR="00F26E4C" w:rsidRPr="00507098" w14:paraId="0F3ACFD7" w14:textId="77777777" w:rsidTr="00625D46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3BA097D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30AD9DF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2553B93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ADB17BF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22ACDB5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F228900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AEE7C3A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A206B86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8C9E532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46A9033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72AB0A0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BC6912B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BBBC415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D5E52F0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6A09DF3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AD8482C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655921B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BD2F2A4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6B37FCD" w14:textId="77777777" w:rsidR="00F26E4C" w:rsidRPr="00507098" w:rsidRDefault="00F26E4C" w:rsidP="00767F55">
            <w:pPr>
              <w:jc w:val="center"/>
            </w:pPr>
          </w:p>
        </w:tc>
      </w:tr>
      <w:tr w:rsidR="00F26E4C" w:rsidRPr="00507098" w14:paraId="00ADB6A1" w14:textId="77777777" w:rsidTr="00625D46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E4421F4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6D765FA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0702DF1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A9F55A3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DA514F3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12173BD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B61DBBE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438102B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5D12880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40B791C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732135F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71DE214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076E671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C735A56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05D748E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C4D20DD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5F27762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1DABC33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F72C2F3" w14:textId="77777777" w:rsidR="00F26E4C" w:rsidRPr="00507098" w:rsidRDefault="00F26E4C" w:rsidP="00767F55">
            <w:pPr>
              <w:jc w:val="center"/>
            </w:pPr>
          </w:p>
        </w:tc>
      </w:tr>
      <w:tr w:rsidR="00F26E4C" w:rsidRPr="00507098" w14:paraId="2066AD35" w14:textId="77777777" w:rsidTr="00625D46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343E381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E7B9B5C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7041969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34FB27A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37ECA49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22335CC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BD3C6CC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67E6B56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AE872F3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28E8A4E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15C8464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54FB0B1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D3A5143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14C7045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C7C0DB7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E26E8B1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5B9A585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E0FA348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8F7AAF8" w14:textId="77777777" w:rsidR="00F26E4C" w:rsidRPr="00507098" w:rsidRDefault="00F26E4C" w:rsidP="00767F55">
            <w:pPr>
              <w:jc w:val="center"/>
            </w:pPr>
          </w:p>
        </w:tc>
      </w:tr>
      <w:tr w:rsidR="00F26E4C" w:rsidRPr="00507098" w14:paraId="1C0D9899" w14:textId="77777777" w:rsidTr="00625D46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E0F9E2D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833E89B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A6F6E5B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FE9700C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97C7824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719D99D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5BE4263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F05AE73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8024D7D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B639AD7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737E946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6FCDAA1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D5C0ECF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FB0D724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E3A65E7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164495A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F5ED3E5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3F3B5A3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78BDF99" w14:textId="77777777" w:rsidR="00F26E4C" w:rsidRPr="00507098" w:rsidRDefault="00F26E4C" w:rsidP="00767F55">
            <w:pPr>
              <w:jc w:val="center"/>
            </w:pPr>
          </w:p>
        </w:tc>
      </w:tr>
      <w:tr w:rsidR="00F26E4C" w:rsidRPr="00507098" w14:paraId="458EA1A6" w14:textId="77777777" w:rsidTr="00625D46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0A3D8E8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8C52661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E5E38DE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FB8907C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68BDE34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ED86628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ED3CA45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E03ACAE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E047389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BD1574B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90E89C5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DC84D3E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84814F8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05958F2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EB5F023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4CA5FB5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2C6794C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3282A95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6F66507" w14:textId="77777777" w:rsidR="00F26E4C" w:rsidRPr="00507098" w:rsidRDefault="00F26E4C" w:rsidP="00767F55">
            <w:pPr>
              <w:jc w:val="center"/>
            </w:pPr>
          </w:p>
        </w:tc>
      </w:tr>
      <w:tr w:rsidR="00F26E4C" w:rsidRPr="00507098" w14:paraId="5F0F2B14" w14:textId="77777777" w:rsidTr="00625D46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BDC2A8F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8596DD8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9D7AC4B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1F99543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EDFE0E9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DC445F9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DBD60EA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53BA370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BF9BC87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6C273C4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CDFEF2F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5E7B4C3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50EA31C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D945632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EBB7AA8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95D453D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A361691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80C979C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6211AD5" w14:textId="77777777" w:rsidR="00F26E4C" w:rsidRPr="00507098" w:rsidRDefault="00F26E4C" w:rsidP="00767F55">
            <w:pPr>
              <w:jc w:val="center"/>
            </w:pPr>
          </w:p>
        </w:tc>
      </w:tr>
      <w:tr w:rsidR="00F26E4C" w:rsidRPr="00507098" w14:paraId="7713A07C" w14:textId="77777777" w:rsidTr="00625D46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3F485F7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6C43D8E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17A4ED9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C2FA1A3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A58DD00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E2353B1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C4E8F88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CE53345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FEC8FE5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1591603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1AE586A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882C6DA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C138C0F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4F106D3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D9F8B4B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CAF9063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643257D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9023276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4568AB2" w14:textId="77777777" w:rsidR="00F26E4C" w:rsidRPr="00507098" w:rsidRDefault="00F26E4C" w:rsidP="00767F55">
            <w:pPr>
              <w:jc w:val="center"/>
            </w:pPr>
          </w:p>
        </w:tc>
      </w:tr>
      <w:tr w:rsidR="00F26E4C" w:rsidRPr="00507098" w14:paraId="3D327C7A" w14:textId="77777777" w:rsidTr="00625D46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7009C5F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D7BD4EE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2A4A84C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1D92C6C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38A09A6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1A0D3B0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1E5CB20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7AE4956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44069B9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624A3E4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6B038D2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180A5B5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F61ED49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AD9163C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536DA49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460D7F2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24925F2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B41963F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E2DC6D9" w14:textId="77777777" w:rsidR="00F26E4C" w:rsidRPr="00507098" w:rsidRDefault="00F26E4C" w:rsidP="00767F55">
            <w:pPr>
              <w:jc w:val="center"/>
            </w:pPr>
          </w:p>
        </w:tc>
      </w:tr>
      <w:tr w:rsidR="00F26E4C" w:rsidRPr="00507098" w14:paraId="044CAA37" w14:textId="77777777" w:rsidTr="00625D46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4DE21B8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8C08208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C496637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6E328BD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39ED5EB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F816A7D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2DF409C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9BE7C9C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BBF41A3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34609AA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0EDBDE9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B9B76ED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62E2F6D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4DE2D75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A82B891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3EF956E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9444F17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C9AECAF" w14:textId="77777777" w:rsidR="00F26E4C" w:rsidRPr="00507098" w:rsidRDefault="00F26E4C" w:rsidP="00767F55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E76F2C8" w14:textId="77777777" w:rsidR="00F26E4C" w:rsidRPr="00507098" w:rsidRDefault="00F26E4C" w:rsidP="00767F55">
            <w:pPr>
              <w:jc w:val="center"/>
            </w:pPr>
          </w:p>
        </w:tc>
      </w:tr>
    </w:tbl>
    <w:p w14:paraId="4F8C1401" w14:textId="6DCD4C8A" w:rsidR="001D356B" w:rsidRPr="004E3517" w:rsidRDefault="001D356B" w:rsidP="001D356B">
      <w:pPr>
        <w:rPr>
          <w:rFonts w:ascii="Arial" w:hAnsi="Arial" w:cs="Arial"/>
          <w:sz w:val="24"/>
          <w:szCs w:val="24"/>
        </w:rPr>
      </w:pPr>
    </w:p>
    <w:sectPr w:rsidR="001D356B" w:rsidRPr="004E3517" w:rsidSect="00F73434">
      <w:headerReference w:type="default" r:id="rId79"/>
      <w:pgSz w:w="15840" w:h="12240" w:orient="landscape"/>
      <w:pgMar w:top="1134" w:right="851" w:bottom="737" w:left="737" w:header="17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ABB6DF" w14:textId="77777777" w:rsidR="008F15AB" w:rsidRDefault="008F15AB" w:rsidP="00E87CA5">
      <w:pPr>
        <w:spacing w:after="0" w:line="240" w:lineRule="auto"/>
      </w:pPr>
      <w:r>
        <w:separator/>
      </w:r>
    </w:p>
  </w:endnote>
  <w:endnote w:type="continuationSeparator" w:id="0">
    <w:p w14:paraId="3E0FAB3B" w14:textId="77777777" w:rsidR="008F15AB" w:rsidRDefault="008F15AB" w:rsidP="00E87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Earwig Factory">
    <w:panose1 w:val="02000400000000000000"/>
    <w:charset w:val="00"/>
    <w:family w:val="auto"/>
    <w:pitch w:val="variable"/>
    <w:sig w:usb0="80000027" w:usb1="0000000A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2335871"/>
      <w:docPartObj>
        <w:docPartGallery w:val="Page Numbers (Bottom of Page)"/>
        <w:docPartUnique/>
      </w:docPartObj>
    </w:sdtPr>
    <w:sdtContent>
      <w:p w14:paraId="7868AECB" w14:textId="77777777" w:rsidR="008F15AB" w:rsidRDefault="008F15AB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0049" w:rsidRPr="001F0049">
          <w:rPr>
            <w:noProof/>
            <w:lang w:val="fr-FR"/>
          </w:rPr>
          <w:t>32</w:t>
        </w:r>
        <w:r>
          <w:fldChar w:fldCharType="end"/>
        </w:r>
      </w:p>
    </w:sdtContent>
  </w:sdt>
  <w:p w14:paraId="63069655" w14:textId="77777777" w:rsidR="008F15AB" w:rsidRDefault="008F15A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BDBFDC" w14:textId="77777777" w:rsidR="008F15AB" w:rsidRDefault="008F15AB" w:rsidP="00E87CA5">
      <w:pPr>
        <w:spacing w:after="0" w:line="240" w:lineRule="auto"/>
      </w:pPr>
      <w:r>
        <w:separator/>
      </w:r>
    </w:p>
  </w:footnote>
  <w:footnote w:type="continuationSeparator" w:id="0">
    <w:p w14:paraId="6A075A39" w14:textId="77777777" w:rsidR="008F15AB" w:rsidRDefault="008F15AB" w:rsidP="00E87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41988C" w14:textId="77777777" w:rsidR="008F15AB" w:rsidRDefault="008F15AB" w:rsidP="00E87CA5">
    <w:pPr>
      <w:pStyle w:val="En-tte"/>
      <w:jc w:val="right"/>
    </w:pPr>
    <w:r>
      <w:rPr>
        <w:noProof/>
        <w:lang w:eastAsia="fr-CA"/>
      </w:rPr>
      <w:drawing>
        <wp:inline distT="0" distB="0" distL="0" distR="0" wp14:anchorId="4922C296" wp14:editId="558FC650">
          <wp:extent cx="1272540" cy="703640"/>
          <wp:effectExtent l="0" t="0" r="3810" b="1270"/>
          <wp:docPr id="374" name="Image 3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_symbols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8172" cy="7067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44FE9D" w14:textId="77777777" w:rsidR="008F15AB" w:rsidRDefault="008F15AB" w:rsidP="00E87CA5">
    <w:pPr>
      <w:pStyle w:val="En-tte"/>
      <w:jc w:val="right"/>
    </w:pPr>
    <w:r>
      <w:rPr>
        <w:noProof/>
        <w:lang w:eastAsia="fr-CA"/>
      </w:rPr>
      <mc:AlternateContent>
        <mc:Choice Requires="wpg">
          <w:drawing>
            <wp:inline distT="0" distB="0" distL="0" distR="0" wp14:anchorId="07B7D264" wp14:editId="24156B44">
              <wp:extent cx="1698625" cy="485775"/>
              <wp:effectExtent l="0" t="0" r="15875" b="28575"/>
              <wp:docPr id="382" name="Groupe 3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98625" cy="485775"/>
                        <a:chOff x="0" y="0"/>
                        <a:chExt cx="1699016" cy="486361"/>
                      </a:xfrm>
                    </wpg:grpSpPr>
                    <wps:wsp>
                      <wps:cNvPr id="383" name="Rectangle 383"/>
                      <wps:cNvSpPr/>
                      <wps:spPr>
                        <a:xfrm>
                          <a:off x="457200" y="23446"/>
                          <a:ext cx="251460" cy="457200"/>
                        </a:xfrm>
                        <a:prstGeom prst="rect">
                          <a:avLst/>
                        </a:prstGeom>
                        <a:solidFill>
                          <a:srgbClr val="FFFA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4" name="Pentagone régulier 384"/>
                      <wps:cNvSpPr/>
                      <wps:spPr>
                        <a:xfrm rot="19566704">
                          <a:off x="762000" y="0"/>
                          <a:ext cx="426720" cy="433705"/>
                        </a:xfrm>
                        <a:prstGeom prst="pentagon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5" name="Ellipse 385"/>
                      <wps:cNvSpPr/>
                      <wps:spPr>
                        <a:xfrm>
                          <a:off x="0" y="70339"/>
                          <a:ext cx="381000" cy="357505"/>
                        </a:xfrm>
                        <a:prstGeom prst="ellipse">
                          <a:avLst/>
                        </a:prstGeom>
                        <a:solidFill>
                          <a:srgbClr val="4F81BD">
                            <a:lumMod val="75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6" name="Triangle isocèle 386"/>
                      <wps:cNvSpPr/>
                      <wps:spPr>
                        <a:xfrm>
                          <a:off x="1184031" y="23446"/>
                          <a:ext cx="514985" cy="462915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Groupe 382" o:spid="_x0000_s1026" style="width:133.75pt;height:38.25pt;mso-position-horizontal-relative:char;mso-position-vertical-relative:line" coordsize="16990,4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">
              <v:rect id="Rectangle 383" o:spid="_x0000_s1027" style="position:absolute;left:4572;top:234;width:2514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1DtMUA&#10;AADcAAAADwAAAGRycy9kb3ducmV2LnhtbESPQWvCQBSE70L/w/IKvZlNFSSkrlJaLJ4qjVLi7ZF9&#10;JsHs27C7JvHfdwuFHoeZ+YZZbyfTiYGcby0reE5SEMSV1S3XCk7H3TwD4QOyxs4yKbiTh+3mYbbG&#10;XNuRv2goQi0ihH2OCpoQ+lxKXzVk0Ce2J47exTqDIUpXS+1wjHDTyUWarqTBluNCgz29NVRdi5tR&#10;cG6//cftcxrK+7i/GusO5buVSj09Tq8vIAJN4T/8195rBctsCb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zUO0xQAAANwAAAAPAAAAAAAAAAAAAAAAAJgCAABkcnMv&#10;ZG93bnJldi54bWxQSwUGAAAAAAQABAD1AAAAigMAAAAA&#10;" fillcolor="#fffa00" strokecolor="windowText" strokeweight="1pt"/>
              <v:shapetype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Pentagone régulier 384" o:spid="_x0000_s1028" type="#_x0000_t56" style="position:absolute;left:7620;width:4267;height:4337;rotation:-222090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TQEccA&#10;AADcAAAADwAAAGRycy9kb3ducmV2LnhtbESPT2vCQBTE70K/w/IKvYhubIvE1FVsQejJP1EsvT2y&#10;r9lg9m3Irib99l2h4HGYmd8w82Vva3Gl1leOFUzGCQjiwumKSwXHw3qUgvABWWPtmBT8kofl4mEw&#10;x0y7jvd0zUMpIoR9hgpMCE0mpS8MWfRj1xBH78e1FkOUbSl1i12E21o+J8lUWqw4Lhhs6MNQcc4v&#10;VoHfmHT9/ZVfVnr7vp92djM77YZKPT32qzcQgfpwD/+3P7WCl/QVb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U0BHHAAAA3AAAAA8AAAAAAAAAAAAAAAAAmAIAAGRy&#10;cy9kb3ducmV2LnhtbFBLBQYAAAAABAAEAPUAAACMAwAAAAA=&#10;" fillcolor="#ffc000" strokecolor="windowText" strokeweight="1pt"/>
              <v:oval id="Ellipse 385" o:spid="_x0000_s1029" style="position:absolute;top:703;width:3810;height:3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7FMUA&#10;AADcAAAADwAAAGRycy9kb3ducmV2LnhtbESPT2sCMRTE70K/Q3gFb5qt0rJsN0pZWxALgtqLt+fm&#10;7Z9287IkUbffvhEKHoeZ+Q2TLwfTiQs531pW8DRNQBCXVrdcK/g6fExSED4ga+wsk4Jf8rBcPIxy&#10;zLS98o4u+1CLCGGfoYImhD6T0pcNGfRT2xNHr7LOYIjS1VI7vEa46eQsSV6kwZbjQoM9FQ2VP/uz&#10;UbB1/L4a0nJjjtXp+5gUn5sCT0qNH4e3VxCBhnAP/7fXWsE8fYb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bsUxQAAANwAAAAPAAAAAAAAAAAAAAAAAJgCAABkcnMv&#10;ZG93bnJldi54bWxQSwUGAAAAAAQABAD1AAAAigMAAAAA&#10;" fillcolor="#376092" strokecolor="windowText" strokeweight="1pt"/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386" o:spid="_x0000_s1030" type="#_x0000_t5" style="position:absolute;left:11840;top:234;width:5150;height:4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fySMQA&#10;AADcAAAADwAAAGRycy9kb3ducmV2LnhtbESP0WoCMRRE3wX/IdyCL1KzVRBZjSJKwYKUqv2Aa3J3&#10;s3Rzs26ibv/eFAo+DjNzhlmsOleLG7Wh8qzgbZSBINbeVFwq+D69v85AhIhssPZMCn4pwGrZ7y0w&#10;N/7OB7odYykShEOOCmyMTS5l0JYchpFviJNX+NZhTLItpWnxnuCuluMsm0qHFacFiw1tLOmf49Ul&#10;yuX0td9u7WT4cdHnbI3FZ60LpQYv3XoOIlIXn+H/9s4omMym8HcmHQ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n8kjEAAAA3AAAAA8AAAAAAAAAAAAAAAAAmAIAAGRycy9k&#10;b3ducmV2LnhtbFBLBQYAAAAABAAEAPUAAACJAwAAAAA=&#10;" fillcolor="#00b050" strokecolor="windowText" strokeweight="1pt"/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64E4E4" w14:textId="77777777" w:rsidR="008F15AB" w:rsidRDefault="008F15AB" w:rsidP="00E87CA5">
    <w:pPr>
      <w:pStyle w:val="En-tte"/>
      <w:jc w:val="right"/>
    </w:pPr>
    <w:r>
      <w:rPr>
        <w:rFonts w:ascii="Arial" w:hAnsi="Arial" w:cs="Arial"/>
        <w:noProof/>
        <w:sz w:val="24"/>
        <w:lang w:eastAsia="fr-CA"/>
      </w:rPr>
      <mc:AlternateContent>
        <mc:Choice Requires="wpg">
          <w:drawing>
            <wp:inline distT="0" distB="0" distL="0" distR="0" wp14:anchorId="06582591" wp14:editId="7EA5F09B">
              <wp:extent cx="1546860" cy="563880"/>
              <wp:effectExtent l="0" t="0" r="0" b="7620"/>
              <wp:docPr id="21" name="Groupe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46860" cy="563880"/>
                        <a:chOff x="0" y="0"/>
                        <a:chExt cx="2613660" cy="960120"/>
                      </a:xfrm>
                    </wpg:grpSpPr>
                    <pic:pic xmlns:pic="http://schemas.openxmlformats.org/drawingml/2006/picture">
                      <pic:nvPicPr>
                        <pic:cNvPr id="22" name="Image 22" descr="http://coloriage.estaticos.org/dessins/coloriage/compas.gif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84960" y="0"/>
                          <a:ext cx="1028700" cy="96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6" name="Image 2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580"/>
                          <a:ext cx="1668780" cy="6705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id="Groupe 21" o:spid="_x0000_s1026" style="width:121.8pt;height:44.4pt;mso-position-horizontal-relative:char;mso-position-vertical-relative:line" coordsize="26136,9601" o:gfxdata="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2" o:spid="_x0000_s1027" type="#_x0000_t75" alt="http://coloriage.estaticos.org/dessins/coloriage/compas.gif" style="position:absolute;left:15849;width:10287;height:9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TIBDEAAAA2wAAAA8AAABkcnMvZG93bnJldi54bWxEj0GLwjAUhO/C/ofwFrxpukVEq1EWF1m9&#10;iNY97PHRPNti81KaaKu/3giCx2FmvmHmy85U4kqNKy0r+BpGIIgzq0vOFfwd14MJCOeRNVaWScGN&#10;HCwXH705Jtq2fKBr6nMRIOwSVFB4XydSuqwgg25oa+LgnWxj0AfZ5FI32Aa4qWQcRWNpsOSwUGBN&#10;q4Kyc3oxCv53FU6mq4O8r39+t+P2vB9d9F6p/mf3PQPhqfPv8Ku90QriGJ5fwg+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TIBDEAAAA2wAAAA8AAAAAAAAAAAAAAAAA&#10;nwIAAGRycy9kb3ducmV2LnhtbFBLBQYAAAAABAAEAPcAAACQAwAAAAA=&#10;">
                <v:imagedata r:id="rId3" o:title="compas"/>
                <v:path arrowok="t"/>
              </v:shape>
              <v:shape id="Image 26" o:spid="_x0000_s1028" type="#_x0000_t75" style="position:absolute;top:685;width:16687;height:6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6fmLCAAAA2wAAAA8AAABkcnMvZG93bnJldi54bWxEj09rAjEUxO8Fv0N4greaNeIiq1FEFHoq&#10;VAu9PjbPzeLmZdlk//TbN4VCj8PM/IbZHyfXiIG6UHvWsFpmIIhLb2quNHzer69bECEiG2w8k4Zv&#10;CnA8zF72WBg/8gcNt1iJBOFQoAYbY1tIGUpLDsPSt8TJe/jOYUyyq6TpcExw10iVZbl0WHNasNjS&#10;2VL5vPVOw2XI73Kj1my/kOrNdXo/qXOv9WI+nXYgIk3xP/zXfjMaVA6/X9IPkIc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+n5iwgAAANsAAAAPAAAAAAAAAAAAAAAAAJ8C&#10;AABkcnMvZG93bnJldi54bWxQSwUGAAAAAAQABAD3AAAAjgMAAAAA&#10;">
                <v:imagedata r:id="rId4" o:title=""/>
                <v:path arrowok="t"/>
              </v:shape>
              <w10:anchorlock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BCF108" w14:textId="52D7EDD8" w:rsidR="008F15AB" w:rsidRDefault="008F15AB" w:rsidP="00E87CA5">
    <w:pPr>
      <w:pStyle w:val="En-tte"/>
      <w:jc w:val="right"/>
    </w:pPr>
    <w:r>
      <w:rPr>
        <w:noProof/>
        <w:lang w:eastAsia="fr-CA"/>
      </w:rPr>
      <w:drawing>
        <wp:inline distT="0" distB="0" distL="0" distR="0" wp14:anchorId="40CC5547" wp14:editId="79F06E83">
          <wp:extent cx="1074513" cy="1036410"/>
          <wp:effectExtent l="0" t="0" r="0" b="0"/>
          <wp:docPr id="392" name="Image 3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agramm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513" cy="1036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C5711D" w14:textId="77777777" w:rsidR="008F15AB" w:rsidRDefault="008F15AB" w:rsidP="00E87CA5">
    <w:pPr>
      <w:pStyle w:val="En-tte"/>
      <w:jc w:val="right"/>
    </w:pPr>
    <w:r>
      <w:rPr>
        <w:noProof/>
        <w:lang w:eastAsia="fr-CA"/>
      </w:rPr>
      <w:drawing>
        <wp:inline distT="0" distB="0" distL="0" distR="0" wp14:anchorId="4F912C57" wp14:editId="0F5EF866">
          <wp:extent cx="1614484" cy="966355"/>
          <wp:effectExtent l="0" t="0" r="5080" b="5715"/>
          <wp:docPr id="609" name="Image 6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babilité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2852" cy="9653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56183"/>
    <w:multiLevelType w:val="hybridMultilevel"/>
    <w:tmpl w:val="D2C0A284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FE4D04"/>
    <w:multiLevelType w:val="hybridMultilevel"/>
    <w:tmpl w:val="C9B47F00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951508"/>
    <w:multiLevelType w:val="hybridMultilevel"/>
    <w:tmpl w:val="70DAD81C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3F0A98"/>
    <w:multiLevelType w:val="hybridMultilevel"/>
    <w:tmpl w:val="362EF732"/>
    <w:lvl w:ilvl="0" w:tplc="E84673F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4C0CE3"/>
    <w:multiLevelType w:val="hybridMultilevel"/>
    <w:tmpl w:val="D37CC7FC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CF2D81"/>
    <w:multiLevelType w:val="hybridMultilevel"/>
    <w:tmpl w:val="C50A8D68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7C1EC6"/>
    <w:multiLevelType w:val="hybridMultilevel"/>
    <w:tmpl w:val="67188390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0D405E"/>
    <w:multiLevelType w:val="hybridMultilevel"/>
    <w:tmpl w:val="4C30605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5F2B7F"/>
    <w:multiLevelType w:val="hybridMultilevel"/>
    <w:tmpl w:val="A7A26240"/>
    <w:lvl w:ilvl="0" w:tplc="35EAE0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E1245E"/>
    <w:multiLevelType w:val="hybridMultilevel"/>
    <w:tmpl w:val="C3A40E72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57592C"/>
    <w:multiLevelType w:val="hybridMultilevel"/>
    <w:tmpl w:val="507AE2EA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AA272C"/>
    <w:multiLevelType w:val="hybridMultilevel"/>
    <w:tmpl w:val="79006EB6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4C7893"/>
    <w:multiLevelType w:val="hybridMultilevel"/>
    <w:tmpl w:val="DE12D4DA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B82225"/>
    <w:multiLevelType w:val="hybridMultilevel"/>
    <w:tmpl w:val="15745E60"/>
    <w:lvl w:ilvl="0" w:tplc="35EAE0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AE7053"/>
    <w:multiLevelType w:val="hybridMultilevel"/>
    <w:tmpl w:val="A284436E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0E51C4"/>
    <w:multiLevelType w:val="hybridMultilevel"/>
    <w:tmpl w:val="4606AB22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13104F"/>
    <w:multiLevelType w:val="hybridMultilevel"/>
    <w:tmpl w:val="78920472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945590"/>
    <w:multiLevelType w:val="hybridMultilevel"/>
    <w:tmpl w:val="A9DA84DE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CC5D9F"/>
    <w:multiLevelType w:val="hybridMultilevel"/>
    <w:tmpl w:val="A8428AF0"/>
    <w:lvl w:ilvl="0" w:tplc="35EAE0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417BBC"/>
    <w:multiLevelType w:val="hybridMultilevel"/>
    <w:tmpl w:val="63F633B0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E509DA"/>
    <w:multiLevelType w:val="hybridMultilevel"/>
    <w:tmpl w:val="3D94E7CA"/>
    <w:lvl w:ilvl="0" w:tplc="35EAE0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646916"/>
    <w:multiLevelType w:val="hybridMultilevel"/>
    <w:tmpl w:val="8CBCA11C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C27C5A"/>
    <w:multiLevelType w:val="hybridMultilevel"/>
    <w:tmpl w:val="98EE7790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FD5332"/>
    <w:multiLevelType w:val="hybridMultilevel"/>
    <w:tmpl w:val="B826177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B65B2E"/>
    <w:multiLevelType w:val="hybridMultilevel"/>
    <w:tmpl w:val="B92422DE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81583E"/>
    <w:multiLevelType w:val="hybridMultilevel"/>
    <w:tmpl w:val="4266CA44"/>
    <w:lvl w:ilvl="0" w:tplc="E84673F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  <w:sz w:val="22"/>
      </w:rPr>
    </w:lvl>
    <w:lvl w:ilvl="1" w:tplc="0C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6">
    <w:nsid w:val="5AA117B4"/>
    <w:multiLevelType w:val="hybridMultilevel"/>
    <w:tmpl w:val="2334EC58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1450D7"/>
    <w:multiLevelType w:val="hybridMultilevel"/>
    <w:tmpl w:val="338027E6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0487B3E"/>
    <w:multiLevelType w:val="hybridMultilevel"/>
    <w:tmpl w:val="8092C37A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316B8B"/>
    <w:multiLevelType w:val="hybridMultilevel"/>
    <w:tmpl w:val="543E30FA"/>
    <w:lvl w:ilvl="0" w:tplc="42344B72">
      <w:start w:val="1"/>
      <w:numFmt w:val="decimal"/>
      <w:lvlText w:val="%1-"/>
      <w:lvlJc w:val="left"/>
      <w:pPr>
        <w:ind w:left="720" w:hanging="360"/>
      </w:pPr>
      <w:rPr>
        <w:rFonts w:ascii="Arial" w:eastAsiaTheme="minorHAnsi" w:hAnsi="Arial" w:cs="Aria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CA4EEF"/>
    <w:multiLevelType w:val="hybridMultilevel"/>
    <w:tmpl w:val="B36CA42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662AC8"/>
    <w:multiLevelType w:val="hybridMultilevel"/>
    <w:tmpl w:val="08E6D4D0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066718"/>
    <w:multiLevelType w:val="hybridMultilevel"/>
    <w:tmpl w:val="733C3C4C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744144"/>
    <w:multiLevelType w:val="hybridMultilevel"/>
    <w:tmpl w:val="0A3E5EF6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6B452D"/>
    <w:multiLevelType w:val="hybridMultilevel"/>
    <w:tmpl w:val="17E40B20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1285487"/>
    <w:multiLevelType w:val="hybridMultilevel"/>
    <w:tmpl w:val="505C36DA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3E2D53"/>
    <w:multiLevelType w:val="hybridMultilevel"/>
    <w:tmpl w:val="F3F83062"/>
    <w:lvl w:ilvl="0" w:tplc="35EAE05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32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5E8219B"/>
    <w:multiLevelType w:val="hybridMultilevel"/>
    <w:tmpl w:val="1856E30C"/>
    <w:lvl w:ilvl="0" w:tplc="35EAE0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6B8454F"/>
    <w:multiLevelType w:val="hybridMultilevel"/>
    <w:tmpl w:val="50121F7E"/>
    <w:lvl w:ilvl="0" w:tplc="35EAE0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FEB28BB"/>
    <w:multiLevelType w:val="hybridMultilevel"/>
    <w:tmpl w:val="3BFCA97A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12"/>
  </w:num>
  <w:num w:numId="4">
    <w:abstractNumId w:val="39"/>
  </w:num>
  <w:num w:numId="5">
    <w:abstractNumId w:val="24"/>
  </w:num>
  <w:num w:numId="6">
    <w:abstractNumId w:val="1"/>
  </w:num>
  <w:num w:numId="7">
    <w:abstractNumId w:val="31"/>
  </w:num>
  <w:num w:numId="8">
    <w:abstractNumId w:val="16"/>
  </w:num>
  <w:num w:numId="9">
    <w:abstractNumId w:val="32"/>
  </w:num>
  <w:num w:numId="10">
    <w:abstractNumId w:val="10"/>
  </w:num>
  <w:num w:numId="11">
    <w:abstractNumId w:val="19"/>
  </w:num>
  <w:num w:numId="12">
    <w:abstractNumId w:val="14"/>
  </w:num>
  <w:num w:numId="13">
    <w:abstractNumId w:val="37"/>
  </w:num>
  <w:num w:numId="14">
    <w:abstractNumId w:val="26"/>
  </w:num>
  <w:num w:numId="15">
    <w:abstractNumId w:val="22"/>
  </w:num>
  <w:num w:numId="16">
    <w:abstractNumId w:val="9"/>
  </w:num>
  <w:num w:numId="17">
    <w:abstractNumId w:val="33"/>
  </w:num>
  <w:num w:numId="18">
    <w:abstractNumId w:val="28"/>
  </w:num>
  <w:num w:numId="19">
    <w:abstractNumId w:val="21"/>
  </w:num>
  <w:num w:numId="20">
    <w:abstractNumId w:val="34"/>
  </w:num>
  <w:num w:numId="21">
    <w:abstractNumId w:val="35"/>
  </w:num>
  <w:num w:numId="22">
    <w:abstractNumId w:val="0"/>
  </w:num>
  <w:num w:numId="23">
    <w:abstractNumId w:val="5"/>
  </w:num>
  <w:num w:numId="24">
    <w:abstractNumId w:val="17"/>
  </w:num>
  <w:num w:numId="25">
    <w:abstractNumId w:val="2"/>
  </w:num>
  <w:num w:numId="26">
    <w:abstractNumId w:val="11"/>
  </w:num>
  <w:num w:numId="27">
    <w:abstractNumId w:val="29"/>
  </w:num>
  <w:num w:numId="28">
    <w:abstractNumId w:val="7"/>
  </w:num>
  <w:num w:numId="29">
    <w:abstractNumId w:val="23"/>
  </w:num>
  <w:num w:numId="30">
    <w:abstractNumId w:val="25"/>
  </w:num>
  <w:num w:numId="31">
    <w:abstractNumId w:val="3"/>
  </w:num>
  <w:num w:numId="32">
    <w:abstractNumId w:val="6"/>
  </w:num>
  <w:num w:numId="33">
    <w:abstractNumId w:val="27"/>
  </w:num>
  <w:num w:numId="34">
    <w:abstractNumId w:val="30"/>
  </w:num>
  <w:num w:numId="35">
    <w:abstractNumId w:val="13"/>
  </w:num>
  <w:num w:numId="36">
    <w:abstractNumId w:val="36"/>
  </w:num>
  <w:num w:numId="37">
    <w:abstractNumId w:val="20"/>
  </w:num>
  <w:num w:numId="38">
    <w:abstractNumId w:val="38"/>
  </w:num>
  <w:num w:numId="39">
    <w:abstractNumId w:val="18"/>
  </w:num>
  <w:num w:numId="40">
    <w:abstractNumId w:val="8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7D9"/>
    <w:rsid w:val="000007E8"/>
    <w:rsid w:val="00000991"/>
    <w:rsid w:val="00003221"/>
    <w:rsid w:val="000136C0"/>
    <w:rsid w:val="00023C27"/>
    <w:rsid w:val="00043481"/>
    <w:rsid w:val="00051C39"/>
    <w:rsid w:val="00052E53"/>
    <w:rsid w:val="00054F7D"/>
    <w:rsid w:val="00061E67"/>
    <w:rsid w:val="00075052"/>
    <w:rsid w:val="00076205"/>
    <w:rsid w:val="00086D70"/>
    <w:rsid w:val="00087ED6"/>
    <w:rsid w:val="00091A8D"/>
    <w:rsid w:val="000A400E"/>
    <w:rsid w:val="000C0137"/>
    <w:rsid w:val="000C029D"/>
    <w:rsid w:val="000C4448"/>
    <w:rsid w:val="000C5CF7"/>
    <w:rsid w:val="000C7408"/>
    <w:rsid w:val="000D60FD"/>
    <w:rsid w:val="000E5DA6"/>
    <w:rsid w:val="000F5D60"/>
    <w:rsid w:val="00113297"/>
    <w:rsid w:val="001136F3"/>
    <w:rsid w:val="001233DE"/>
    <w:rsid w:val="001278E0"/>
    <w:rsid w:val="00135A13"/>
    <w:rsid w:val="00154D54"/>
    <w:rsid w:val="00164CFA"/>
    <w:rsid w:val="0018277D"/>
    <w:rsid w:val="0019150B"/>
    <w:rsid w:val="001A0A68"/>
    <w:rsid w:val="001A36ED"/>
    <w:rsid w:val="001B12FF"/>
    <w:rsid w:val="001B20CD"/>
    <w:rsid w:val="001C1266"/>
    <w:rsid w:val="001D2596"/>
    <w:rsid w:val="001D356B"/>
    <w:rsid w:val="001F0049"/>
    <w:rsid w:val="002064BA"/>
    <w:rsid w:val="00220847"/>
    <w:rsid w:val="0022358C"/>
    <w:rsid w:val="00246D9D"/>
    <w:rsid w:val="0025127D"/>
    <w:rsid w:val="00265AAA"/>
    <w:rsid w:val="00294EED"/>
    <w:rsid w:val="002A6F1E"/>
    <w:rsid w:val="002B78E6"/>
    <w:rsid w:val="002C4E0E"/>
    <w:rsid w:val="002E1ABE"/>
    <w:rsid w:val="002E35DB"/>
    <w:rsid w:val="002F38F3"/>
    <w:rsid w:val="00302EF2"/>
    <w:rsid w:val="00305B01"/>
    <w:rsid w:val="0031783B"/>
    <w:rsid w:val="00353E73"/>
    <w:rsid w:val="00360459"/>
    <w:rsid w:val="00375380"/>
    <w:rsid w:val="00376F57"/>
    <w:rsid w:val="003A6C62"/>
    <w:rsid w:val="003B14EF"/>
    <w:rsid w:val="003B4D76"/>
    <w:rsid w:val="003C7360"/>
    <w:rsid w:val="003C7458"/>
    <w:rsid w:val="003D2391"/>
    <w:rsid w:val="003F4C38"/>
    <w:rsid w:val="003F616C"/>
    <w:rsid w:val="003F7291"/>
    <w:rsid w:val="00415007"/>
    <w:rsid w:val="004236D1"/>
    <w:rsid w:val="00434225"/>
    <w:rsid w:val="00434AAC"/>
    <w:rsid w:val="00436C94"/>
    <w:rsid w:val="00445D0E"/>
    <w:rsid w:val="00447496"/>
    <w:rsid w:val="00454DB2"/>
    <w:rsid w:val="00456450"/>
    <w:rsid w:val="004564FE"/>
    <w:rsid w:val="00463714"/>
    <w:rsid w:val="00471FD9"/>
    <w:rsid w:val="004766A2"/>
    <w:rsid w:val="004807DF"/>
    <w:rsid w:val="00490159"/>
    <w:rsid w:val="00496475"/>
    <w:rsid w:val="004A579B"/>
    <w:rsid w:val="004B39A4"/>
    <w:rsid w:val="004C5155"/>
    <w:rsid w:val="004D490B"/>
    <w:rsid w:val="004E2AEF"/>
    <w:rsid w:val="004E3517"/>
    <w:rsid w:val="004E4505"/>
    <w:rsid w:val="004F1477"/>
    <w:rsid w:val="00522736"/>
    <w:rsid w:val="00532959"/>
    <w:rsid w:val="00540407"/>
    <w:rsid w:val="00544E56"/>
    <w:rsid w:val="00552AAC"/>
    <w:rsid w:val="005532CD"/>
    <w:rsid w:val="0056526F"/>
    <w:rsid w:val="00585CB5"/>
    <w:rsid w:val="005A51C8"/>
    <w:rsid w:val="005A6FC0"/>
    <w:rsid w:val="005B240F"/>
    <w:rsid w:val="005C3910"/>
    <w:rsid w:val="005D1FF3"/>
    <w:rsid w:val="005D37F0"/>
    <w:rsid w:val="005D5623"/>
    <w:rsid w:val="005E08F3"/>
    <w:rsid w:val="005E5688"/>
    <w:rsid w:val="00620A76"/>
    <w:rsid w:val="00621280"/>
    <w:rsid w:val="006236A7"/>
    <w:rsid w:val="00625D46"/>
    <w:rsid w:val="00644176"/>
    <w:rsid w:val="006478EC"/>
    <w:rsid w:val="006703B2"/>
    <w:rsid w:val="00672948"/>
    <w:rsid w:val="00673009"/>
    <w:rsid w:val="00680A82"/>
    <w:rsid w:val="00695EC1"/>
    <w:rsid w:val="00696BD0"/>
    <w:rsid w:val="006A76AB"/>
    <w:rsid w:val="006B206F"/>
    <w:rsid w:val="006B25CF"/>
    <w:rsid w:val="006B29A8"/>
    <w:rsid w:val="006B7DB1"/>
    <w:rsid w:val="006C0C30"/>
    <w:rsid w:val="006C626D"/>
    <w:rsid w:val="006D49EC"/>
    <w:rsid w:val="006E3D70"/>
    <w:rsid w:val="006E79E1"/>
    <w:rsid w:val="00711B5A"/>
    <w:rsid w:val="007221F5"/>
    <w:rsid w:val="0072387A"/>
    <w:rsid w:val="00743BC8"/>
    <w:rsid w:val="007664F9"/>
    <w:rsid w:val="00767F55"/>
    <w:rsid w:val="00777DC7"/>
    <w:rsid w:val="00780916"/>
    <w:rsid w:val="00784552"/>
    <w:rsid w:val="0079121E"/>
    <w:rsid w:val="007A2085"/>
    <w:rsid w:val="007A527D"/>
    <w:rsid w:val="007A6671"/>
    <w:rsid w:val="007B0B83"/>
    <w:rsid w:val="007C1D29"/>
    <w:rsid w:val="007C21B0"/>
    <w:rsid w:val="007E7F49"/>
    <w:rsid w:val="008013C8"/>
    <w:rsid w:val="00801795"/>
    <w:rsid w:val="0081365A"/>
    <w:rsid w:val="0082527B"/>
    <w:rsid w:val="00830B8C"/>
    <w:rsid w:val="008321E6"/>
    <w:rsid w:val="00837E59"/>
    <w:rsid w:val="00841A0C"/>
    <w:rsid w:val="008568D5"/>
    <w:rsid w:val="008572C1"/>
    <w:rsid w:val="008618A7"/>
    <w:rsid w:val="00865365"/>
    <w:rsid w:val="008738E7"/>
    <w:rsid w:val="00874A89"/>
    <w:rsid w:val="00882394"/>
    <w:rsid w:val="00891A74"/>
    <w:rsid w:val="00896E21"/>
    <w:rsid w:val="008A615C"/>
    <w:rsid w:val="008B684F"/>
    <w:rsid w:val="008C1A8C"/>
    <w:rsid w:val="008C4273"/>
    <w:rsid w:val="008C4C2E"/>
    <w:rsid w:val="008D49AA"/>
    <w:rsid w:val="008D7D67"/>
    <w:rsid w:val="008E6099"/>
    <w:rsid w:val="008E7233"/>
    <w:rsid w:val="008F15AB"/>
    <w:rsid w:val="008F7E3F"/>
    <w:rsid w:val="00915AFD"/>
    <w:rsid w:val="00927913"/>
    <w:rsid w:val="00941E1E"/>
    <w:rsid w:val="00942819"/>
    <w:rsid w:val="00942F01"/>
    <w:rsid w:val="00946F7B"/>
    <w:rsid w:val="009570C9"/>
    <w:rsid w:val="00957852"/>
    <w:rsid w:val="009603E9"/>
    <w:rsid w:val="00963ADD"/>
    <w:rsid w:val="0097305A"/>
    <w:rsid w:val="009816B3"/>
    <w:rsid w:val="00985357"/>
    <w:rsid w:val="009B21A3"/>
    <w:rsid w:val="009C48B7"/>
    <w:rsid w:val="009C59C3"/>
    <w:rsid w:val="009D1677"/>
    <w:rsid w:val="009D6841"/>
    <w:rsid w:val="009E3030"/>
    <w:rsid w:val="009E63CF"/>
    <w:rsid w:val="009E75E1"/>
    <w:rsid w:val="009F59FB"/>
    <w:rsid w:val="009F7281"/>
    <w:rsid w:val="00A10A0C"/>
    <w:rsid w:val="00A10BDD"/>
    <w:rsid w:val="00A14D4A"/>
    <w:rsid w:val="00A171F8"/>
    <w:rsid w:val="00A35EA0"/>
    <w:rsid w:val="00A362F3"/>
    <w:rsid w:val="00A4428E"/>
    <w:rsid w:val="00A4432D"/>
    <w:rsid w:val="00A5620A"/>
    <w:rsid w:val="00A61B58"/>
    <w:rsid w:val="00A64A43"/>
    <w:rsid w:val="00A716BE"/>
    <w:rsid w:val="00A76F3F"/>
    <w:rsid w:val="00A82952"/>
    <w:rsid w:val="00A906BD"/>
    <w:rsid w:val="00A93EFF"/>
    <w:rsid w:val="00AA2658"/>
    <w:rsid w:val="00AC0F91"/>
    <w:rsid w:val="00AC3437"/>
    <w:rsid w:val="00AC620D"/>
    <w:rsid w:val="00AF27DF"/>
    <w:rsid w:val="00AF7DD8"/>
    <w:rsid w:val="00B02CD7"/>
    <w:rsid w:val="00B03B08"/>
    <w:rsid w:val="00B050D7"/>
    <w:rsid w:val="00B06167"/>
    <w:rsid w:val="00B10D54"/>
    <w:rsid w:val="00B13F03"/>
    <w:rsid w:val="00B148DD"/>
    <w:rsid w:val="00B25F15"/>
    <w:rsid w:val="00B37A7F"/>
    <w:rsid w:val="00B47D13"/>
    <w:rsid w:val="00B515DE"/>
    <w:rsid w:val="00B75CAE"/>
    <w:rsid w:val="00B81F7E"/>
    <w:rsid w:val="00B85D75"/>
    <w:rsid w:val="00B8617D"/>
    <w:rsid w:val="00B90D46"/>
    <w:rsid w:val="00B937B9"/>
    <w:rsid w:val="00B967D9"/>
    <w:rsid w:val="00B96DF5"/>
    <w:rsid w:val="00BC3436"/>
    <w:rsid w:val="00BD0B8B"/>
    <w:rsid w:val="00BD2AD9"/>
    <w:rsid w:val="00C039D5"/>
    <w:rsid w:val="00C0625C"/>
    <w:rsid w:val="00C2454F"/>
    <w:rsid w:val="00C37B6A"/>
    <w:rsid w:val="00C51916"/>
    <w:rsid w:val="00C53591"/>
    <w:rsid w:val="00C561BC"/>
    <w:rsid w:val="00C61B22"/>
    <w:rsid w:val="00C6235C"/>
    <w:rsid w:val="00C9056F"/>
    <w:rsid w:val="00C949DA"/>
    <w:rsid w:val="00CA30B8"/>
    <w:rsid w:val="00CB0328"/>
    <w:rsid w:val="00CB32E4"/>
    <w:rsid w:val="00CB4785"/>
    <w:rsid w:val="00CC10AA"/>
    <w:rsid w:val="00CD3A57"/>
    <w:rsid w:val="00CD4357"/>
    <w:rsid w:val="00CD476B"/>
    <w:rsid w:val="00CD682C"/>
    <w:rsid w:val="00CE762E"/>
    <w:rsid w:val="00CE7AE5"/>
    <w:rsid w:val="00CF3B73"/>
    <w:rsid w:val="00CF3E83"/>
    <w:rsid w:val="00D0505A"/>
    <w:rsid w:val="00D10525"/>
    <w:rsid w:val="00D1052D"/>
    <w:rsid w:val="00D130C7"/>
    <w:rsid w:val="00D13A6E"/>
    <w:rsid w:val="00D15E08"/>
    <w:rsid w:val="00D15FE3"/>
    <w:rsid w:val="00D3083D"/>
    <w:rsid w:val="00D50462"/>
    <w:rsid w:val="00D51FFF"/>
    <w:rsid w:val="00D5431E"/>
    <w:rsid w:val="00D5534C"/>
    <w:rsid w:val="00D62FF1"/>
    <w:rsid w:val="00D646B0"/>
    <w:rsid w:val="00D663F1"/>
    <w:rsid w:val="00D700D7"/>
    <w:rsid w:val="00D723A3"/>
    <w:rsid w:val="00D8740F"/>
    <w:rsid w:val="00D92390"/>
    <w:rsid w:val="00D9608D"/>
    <w:rsid w:val="00DA7933"/>
    <w:rsid w:val="00DB6FD3"/>
    <w:rsid w:val="00DC345D"/>
    <w:rsid w:val="00DC6911"/>
    <w:rsid w:val="00DE1F5F"/>
    <w:rsid w:val="00DE4E09"/>
    <w:rsid w:val="00E051BD"/>
    <w:rsid w:val="00E110FB"/>
    <w:rsid w:val="00E125A9"/>
    <w:rsid w:val="00E12ADF"/>
    <w:rsid w:val="00E12ECF"/>
    <w:rsid w:val="00E17EAC"/>
    <w:rsid w:val="00E2211D"/>
    <w:rsid w:val="00E34596"/>
    <w:rsid w:val="00E50894"/>
    <w:rsid w:val="00E82389"/>
    <w:rsid w:val="00E83493"/>
    <w:rsid w:val="00E84E8B"/>
    <w:rsid w:val="00E871B5"/>
    <w:rsid w:val="00E87CA5"/>
    <w:rsid w:val="00E94A2A"/>
    <w:rsid w:val="00EA2BFE"/>
    <w:rsid w:val="00EA54BF"/>
    <w:rsid w:val="00EA7085"/>
    <w:rsid w:val="00EC4E56"/>
    <w:rsid w:val="00ED4CEB"/>
    <w:rsid w:val="00EE75E3"/>
    <w:rsid w:val="00EF115E"/>
    <w:rsid w:val="00F00120"/>
    <w:rsid w:val="00F02030"/>
    <w:rsid w:val="00F26E4C"/>
    <w:rsid w:val="00F31DCB"/>
    <w:rsid w:val="00F372B4"/>
    <w:rsid w:val="00F37518"/>
    <w:rsid w:val="00F419C8"/>
    <w:rsid w:val="00F46E42"/>
    <w:rsid w:val="00F5266B"/>
    <w:rsid w:val="00F73434"/>
    <w:rsid w:val="00F752C1"/>
    <w:rsid w:val="00F761F2"/>
    <w:rsid w:val="00F77183"/>
    <w:rsid w:val="00F80A31"/>
    <w:rsid w:val="00F85011"/>
    <w:rsid w:val="00F967D1"/>
    <w:rsid w:val="00FA2BF9"/>
    <w:rsid w:val="00FB1FA6"/>
    <w:rsid w:val="00FB3DDD"/>
    <w:rsid w:val="00FB62D1"/>
    <w:rsid w:val="00FC7640"/>
    <w:rsid w:val="00FF2BDB"/>
    <w:rsid w:val="00FF37C6"/>
    <w:rsid w:val="00FF7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308B08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967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B967D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E4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4E09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8013C8"/>
    <w:pPr>
      <w:spacing w:after="0" w:line="240" w:lineRule="auto"/>
    </w:pPr>
  </w:style>
  <w:style w:type="character" w:styleId="Textedelespacerserv">
    <w:name w:val="Placeholder Text"/>
    <w:basedOn w:val="Policepardfaut"/>
    <w:uiPriority w:val="99"/>
    <w:semiHidden/>
    <w:rsid w:val="00BD0B8B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E87CA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87CA5"/>
  </w:style>
  <w:style w:type="paragraph" w:styleId="Pieddepage">
    <w:name w:val="footer"/>
    <w:basedOn w:val="Normal"/>
    <w:link w:val="PieddepageCar"/>
    <w:uiPriority w:val="99"/>
    <w:unhideWhenUsed/>
    <w:rsid w:val="00E87CA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87CA5"/>
  </w:style>
  <w:style w:type="paragraph" w:customStyle="1" w:styleId="TableParagraph">
    <w:name w:val="Table Paragraph"/>
    <w:basedOn w:val="Normal"/>
    <w:uiPriority w:val="1"/>
    <w:qFormat/>
    <w:rsid w:val="001136F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967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B967D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E4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4E09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8013C8"/>
    <w:pPr>
      <w:spacing w:after="0" w:line="240" w:lineRule="auto"/>
    </w:pPr>
  </w:style>
  <w:style w:type="character" w:styleId="Textedelespacerserv">
    <w:name w:val="Placeholder Text"/>
    <w:basedOn w:val="Policepardfaut"/>
    <w:uiPriority w:val="99"/>
    <w:semiHidden/>
    <w:rsid w:val="00BD0B8B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E87CA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87CA5"/>
  </w:style>
  <w:style w:type="paragraph" w:styleId="Pieddepage">
    <w:name w:val="footer"/>
    <w:basedOn w:val="Normal"/>
    <w:link w:val="PieddepageCar"/>
    <w:uiPriority w:val="99"/>
    <w:unhideWhenUsed/>
    <w:rsid w:val="00E87CA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87CA5"/>
  </w:style>
  <w:style w:type="paragraph" w:customStyle="1" w:styleId="TableParagraph">
    <w:name w:val="Table Paragraph"/>
    <w:basedOn w:val="Normal"/>
    <w:uiPriority w:val="1"/>
    <w:qFormat/>
    <w:rsid w:val="001136F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2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tiff"/><Relationship Id="rId26" Type="http://schemas.openxmlformats.org/officeDocument/2006/relationships/image" Target="media/image15.tiff"/><Relationship Id="rId39" Type="http://schemas.openxmlformats.org/officeDocument/2006/relationships/image" Target="media/image24.tiff"/><Relationship Id="rId21" Type="http://schemas.openxmlformats.org/officeDocument/2006/relationships/image" Target="media/image12.tiff"/><Relationship Id="rId34" Type="http://schemas.openxmlformats.org/officeDocument/2006/relationships/image" Target="media/image22.wmf"/><Relationship Id="rId42" Type="http://schemas.openxmlformats.org/officeDocument/2006/relationships/image" Target="media/image27.jpg"/><Relationship Id="rId47" Type="http://schemas.openxmlformats.org/officeDocument/2006/relationships/image" Target="media/image32.jpg"/><Relationship Id="rId50" Type="http://schemas.openxmlformats.org/officeDocument/2006/relationships/image" Target="media/image35.jpeg"/><Relationship Id="rId55" Type="http://schemas.openxmlformats.org/officeDocument/2006/relationships/image" Target="media/image38.gif"/><Relationship Id="rId63" Type="http://schemas.openxmlformats.org/officeDocument/2006/relationships/image" Target="media/image40.png"/><Relationship Id="rId68" Type="http://schemas.openxmlformats.org/officeDocument/2006/relationships/hyperlink" Target="http://www.google.ca/url?sa=i&amp;rct=j&amp;q=&amp;esrc=s&amp;frm=1&amp;source=images&amp;cd=&amp;cad=rja&amp;docid=SSQISIJajCJOFM&amp;tbnid=RCPlt3S_G1bPfM:&amp;ved=0CAUQjRw&amp;url=http://enigmes-a-thematiques.fr/enonce.php?titre=%C3%80%20quelle%20heure%20!?!&amp;categorie=Cryptographie&amp;PHPSESSID=03d9ecf903a723b25e92227c9371f8cb&amp;ei=nat7Uo6tAsWwsASXkYGwCg&amp;bvm=bv.56146854,d.cWc&amp;psig=AFQjCNHvq9ocEiCuQPOk_8O1w9nY80aN-w&amp;ust=1383922940972910" TargetMode="External"/><Relationship Id="rId76" Type="http://schemas.openxmlformats.org/officeDocument/2006/relationships/header" Target="header4.xml"/><Relationship Id="rId7" Type="http://schemas.openxmlformats.org/officeDocument/2006/relationships/footnotes" Target="footnotes.xml"/><Relationship Id="rId71" Type="http://schemas.openxmlformats.org/officeDocument/2006/relationships/image" Target="media/image48.jpg"/><Relationship Id="rId2" Type="http://schemas.openxmlformats.org/officeDocument/2006/relationships/numbering" Target="numbering.xml"/><Relationship Id="rId16" Type="http://schemas.openxmlformats.org/officeDocument/2006/relationships/image" Target="media/image7.tiff"/><Relationship Id="rId29" Type="http://schemas.openxmlformats.org/officeDocument/2006/relationships/hyperlink" Target="http://www.google.ca/url?sa=i&amp;rct=j&amp;q=&amp;esrc=s&amp;frm=1&amp;source=images&amp;cd=&amp;cad=rja&amp;docid=SkTRX15z-uE-iM&amp;tbnid=Tm7NDm79BpTqCM:&amp;ved=0CAUQjRw&amp;url=http://www.educastream.com/fractions-decouverte-cm1&amp;ei=lleTUtHJEaGwygHMiIHABw&amp;psig=AFQjCNH3iEFVpUhawI_eT9s_47ALqIhDkg&amp;ust=1385474296109610" TargetMode="External"/><Relationship Id="rId11" Type="http://schemas.openxmlformats.org/officeDocument/2006/relationships/image" Target="cid:image001.gif@01CEAF97.6EF697A0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0.png"/><Relationship Id="rId37" Type="http://schemas.openxmlformats.org/officeDocument/2006/relationships/header" Target="header1.xml"/><Relationship Id="rId40" Type="http://schemas.openxmlformats.org/officeDocument/2006/relationships/image" Target="media/image25.tiff"/><Relationship Id="rId45" Type="http://schemas.openxmlformats.org/officeDocument/2006/relationships/image" Target="media/image30.png"/><Relationship Id="rId53" Type="http://schemas.openxmlformats.org/officeDocument/2006/relationships/image" Target="media/image37.jpeg"/><Relationship Id="rId66" Type="http://schemas.openxmlformats.org/officeDocument/2006/relationships/image" Target="media/image44.png"/><Relationship Id="rId74" Type="http://schemas.openxmlformats.org/officeDocument/2006/relationships/chart" Target="charts/chart1.xml"/><Relationship Id="rId79" Type="http://schemas.openxmlformats.org/officeDocument/2006/relationships/header" Target="header5.xml"/><Relationship Id="rId5" Type="http://schemas.openxmlformats.org/officeDocument/2006/relationships/settings" Target="settings.xml"/><Relationship Id="rId15" Type="http://schemas.openxmlformats.org/officeDocument/2006/relationships/image" Target="media/image6.tiff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49" Type="http://schemas.openxmlformats.org/officeDocument/2006/relationships/image" Target="media/image34.jpeg"/><Relationship Id="rId61" Type="http://schemas.openxmlformats.org/officeDocument/2006/relationships/image" Target="media/image41.gif"/><Relationship Id="rId10" Type="http://schemas.openxmlformats.org/officeDocument/2006/relationships/image" Target="media/image2.gif"/><Relationship Id="rId19" Type="http://schemas.openxmlformats.org/officeDocument/2006/relationships/image" Target="media/image10.tiff"/><Relationship Id="rId31" Type="http://schemas.openxmlformats.org/officeDocument/2006/relationships/image" Target="media/image19.png"/><Relationship Id="rId44" Type="http://schemas.openxmlformats.org/officeDocument/2006/relationships/image" Target="media/image29.jpg"/><Relationship Id="rId52" Type="http://schemas.openxmlformats.org/officeDocument/2006/relationships/hyperlink" Target="http://www.bing.com/images/search?q=axe+de+r%c3%a9flexion&amp;id=08041FBAEE9619BF00C49896701DF8650F808BEF&amp;FORM=IQFRBA#view=detail&amp;id=08041FBAEE9619BF00C49896701DF8650F808BEF&amp;selectedIndex=0" TargetMode="External"/><Relationship Id="rId65" Type="http://schemas.openxmlformats.org/officeDocument/2006/relationships/image" Target="media/image43.png"/><Relationship Id="rId73" Type="http://schemas.openxmlformats.org/officeDocument/2006/relationships/image" Target="media/image49.PNG"/><Relationship Id="rId78" Type="http://schemas.openxmlformats.org/officeDocument/2006/relationships/image" Target="media/image51.png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tiff"/><Relationship Id="rId22" Type="http://schemas.openxmlformats.org/officeDocument/2006/relationships/image" Target="media/image13.tiff"/><Relationship Id="rId27" Type="http://schemas.openxmlformats.org/officeDocument/2006/relationships/image" Target="media/image16.gif"/><Relationship Id="rId30" Type="http://schemas.openxmlformats.org/officeDocument/2006/relationships/image" Target="media/image18.jpeg"/><Relationship Id="rId35" Type="http://schemas.openxmlformats.org/officeDocument/2006/relationships/image" Target="media/image24.wmf"/><Relationship Id="rId43" Type="http://schemas.openxmlformats.org/officeDocument/2006/relationships/image" Target="media/image28.gif"/><Relationship Id="rId48" Type="http://schemas.openxmlformats.org/officeDocument/2006/relationships/image" Target="media/image33.jpg"/><Relationship Id="rId56" Type="http://schemas.openxmlformats.org/officeDocument/2006/relationships/image" Target="media/image39.tiff"/><Relationship Id="rId64" Type="http://schemas.openxmlformats.org/officeDocument/2006/relationships/image" Target="media/image41.png"/><Relationship Id="rId69" Type="http://schemas.openxmlformats.org/officeDocument/2006/relationships/image" Target="media/image46.png"/><Relationship Id="rId77" Type="http://schemas.openxmlformats.org/officeDocument/2006/relationships/image" Target="media/image50.PNG"/><Relationship Id="rId8" Type="http://schemas.openxmlformats.org/officeDocument/2006/relationships/endnotes" Target="endnotes.xml"/><Relationship Id="rId51" Type="http://schemas.openxmlformats.org/officeDocument/2006/relationships/image" Target="media/image36.png"/><Relationship Id="rId72" Type="http://schemas.openxmlformats.org/officeDocument/2006/relationships/header" Target="header3.xm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gif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33" Type="http://schemas.openxmlformats.org/officeDocument/2006/relationships/image" Target="media/image21.tiff"/><Relationship Id="rId38" Type="http://schemas.openxmlformats.org/officeDocument/2006/relationships/footer" Target="footer1.xml"/><Relationship Id="rId46" Type="http://schemas.openxmlformats.org/officeDocument/2006/relationships/image" Target="media/image31.jpg"/><Relationship Id="rId67" Type="http://schemas.openxmlformats.org/officeDocument/2006/relationships/image" Target="media/image45.png"/><Relationship Id="rId20" Type="http://schemas.openxmlformats.org/officeDocument/2006/relationships/image" Target="media/image11.jpeg"/><Relationship Id="rId41" Type="http://schemas.openxmlformats.org/officeDocument/2006/relationships/image" Target="media/image26.png"/><Relationship Id="rId54" Type="http://schemas.openxmlformats.org/officeDocument/2006/relationships/header" Target="header2.xml"/><Relationship Id="rId62" Type="http://schemas.openxmlformats.org/officeDocument/2006/relationships/image" Target="media/image42.png"/><Relationship Id="rId70" Type="http://schemas.openxmlformats.org/officeDocument/2006/relationships/image" Target="media/image47.png"/><Relationship Id="rId75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10.gif"/><Relationship Id="rId2" Type="http://schemas.openxmlformats.org/officeDocument/2006/relationships/image" Target="media/image39.tiff"/><Relationship Id="rId1" Type="http://schemas.openxmlformats.org/officeDocument/2006/relationships/image" Target="media/image38.gif"/><Relationship Id="rId4" Type="http://schemas.openxmlformats.org/officeDocument/2006/relationships/image" Target="media/image420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.belanger-fortin\Desktop\Comit&#233;s\07%20Aide-m&#233;moire\25%20novembre%202013\Diagramme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C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fr-CA"/>
              <a:t>Nombre</a:t>
            </a:r>
            <a:r>
              <a:rPr lang="fr-CA" baseline="0"/>
              <a:t> de visiteurs par jour</a:t>
            </a:r>
            <a:endParaRPr lang="fr-CA"/>
          </a:p>
        </c:rich>
      </c:tx>
      <c:layout/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invertIfNegative val="0"/>
          <c:cat>
            <c:strRef>
              <c:f>Feuil1!$A$7:$A$11</c:f>
              <c:strCache>
                <c:ptCount val="5"/>
                <c:pt idx="0">
                  <c:v>Lundi</c:v>
                </c:pt>
                <c:pt idx="1">
                  <c:v>Mardi</c:v>
                </c:pt>
                <c:pt idx="2">
                  <c:v>Mercredi</c:v>
                </c:pt>
                <c:pt idx="3">
                  <c:v>Jeudi</c:v>
                </c:pt>
                <c:pt idx="4">
                  <c:v>Vendredi</c:v>
                </c:pt>
              </c:strCache>
            </c:strRef>
          </c:cat>
          <c:val>
            <c:numRef>
              <c:f>Feuil1!$B$7:$B$11</c:f>
              <c:numCache>
                <c:formatCode>General</c:formatCode>
                <c:ptCount val="5"/>
                <c:pt idx="0">
                  <c:v>3</c:v>
                </c:pt>
                <c:pt idx="1">
                  <c:v>5</c:v>
                </c:pt>
                <c:pt idx="2">
                  <c:v>8</c:v>
                </c:pt>
                <c:pt idx="3">
                  <c:v>5</c:v>
                </c:pt>
                <c:pt idx="4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145860480"/>
        <c:axId val="145862016"/>
      </c:barChart>
      <c:catAx>
        <c:axId val="145860480"/>
        <c:scaling>
          <c:orientation val="minMax"/>
        </c:scaling>
        <c:delete val="0"/>
        <c:axPos val="b"/>
        <c:majorTickMark val="none"/>
        <c:minorTickMark val="none"/>
        <c:tickLblPos val="nextTo"/>
        <c:crossAx val="145862016"/>
        <c:crosses val="autoZero"/>
        <c:auto val="1"/>
        <c:lblAlgn val="ctr"/>
        <c:lblOffset val="100"/>
        <c:noMultiLvlLbl val="0"/>
      </c:catAx>
      <c:valAx>
        <c:axId val="14586201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4586048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C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Nombre de visiteurs par jour</a:t>
            </a:r>
          </a:p>
        </c:rich>
      </c:tx>
      <c:layout/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marker>
            <c:symbol val="none"/>
          </c:marker>
          <c:cat>
            <c:strRef>
              <c:f>Feuil1!$A$7:$A$11</c:f>
              <c:strCache>
                <c:ptCount val="5"/>
                <c:pt idx="0">
                  <c:v>Lundi</c:v>
                </c:pt>
                <c:pt idx="1">
                  <c:v>Mardi</c:v>
                </c:pt>
                <c:pt idx="2">
                  <c:v>Mercredi</c:v>
                </c:pt>
                <c:pt idx="3">
                  <c:v>Jeudi</c:v>
                </c:pt>
                <c:pt idx="4">
                  <c:v>Vendredi</c:v>
                </c:pt>
              </c:strCache>
            </c:strRef>
          </c:cat>
          <c:val>
            <c:numRef>
              <c:f>Feuil1!$B$7:$B$11</c:f>
              <c:numCache>
                <c:formatCode>General</c:formatCode>
                <c:ptCount val="5"/>
                <c:pt idx="0">
                  <c:v>3</c:v>
                </c:pt>
                <c:pt idx="1">
                  <c:v>5</c:v>
                </c:pt>
                <c:pt idx="2">
                  <c:v>8</c:v>
                </c:pt>
                <c:pt idx="3">
                  <c:v>5</c:v>
                </c:pt>
                <c:pt idx="4">
                  <c:v>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5959936"/>
        <c:axId val="145978112"/>
      </c:lineChart>
      <c:catAx>
        <c:axId val="145959936"/>
        <c:scaling>
          <c:orientation val="minMax"/>
        </c:scaling>
        <c:delete val="0"/>
        <c:axPos val="b"/>
        <c:majorTickMark val="none"/>
        <c:minorTickMark val="none"/>
        <c:tickLblPos val="nextTo"/>
        <c:crossAx val="145978112"/>
        <c:crosses val="autoZero"/>
        <c:auto val="1"/>
        <c:lblAlgn val="ctr"/>
        <c:lblOffset val="100"/>
        <c:noMultiLvlLbl val="0"/>
      </c:catAx>
      <c:valAx>
        <c:axId val="14597811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Nombre de visiteurs</a:t>
                </a:r>
              </a:p>
            </c:rich>
          </c:tx>
          <c:layout/>
          <c:overlay val="0"/>
        </c:title>
        <c:numFmt formatCode="General" sourceLinked="1"/>
        <c:majorTickMark val="none"/>
        <c:minorTickMark val="none"/>
        <c:tickLblPos val="nextTo"/>
        <c:crossAx val="14595993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6D2E96-30F8-47BA-B53D-9A7B4182D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2A0F6055</Template>
  <TotalTime>18</TotalTime>
  <Pages>39</Pages>
  <Words>3000</Words>
  <Characters>16500</Characters>
  <Application>Microsoft Office Word</Application>
  <DocSecurity>0</DocSecurity>
  <Lines>137</Lines>
  <Paragraphs>38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C.S. des Decouvreurs</Company>
  <LinksUpToDate>false</LinksUpToDate>
  <CharactersWithSpaces>19462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Ariane Belanger-Fortin</dc:creator>
  <cp:lastModifiedBy>Ariane Belanger-Fortin</cp:lastModifiedBy>
  <cp:revision>9</cp:revision>
  <cp:lastPrinted>2014-04-15T19:13:00Z</cp:lastPrinted>
  <dcterms:created xsi:type="dcterms:W3CDTF">2014-04-15T17:13:00Z</dcterms:created>
  <dcterms:modified xsi:type="dcterms:W3CDTF">2014-04-15T19:56:00Z</dcterms:modified>
</cp:coreProperties>
</file>