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84F" w:rsidRPr="00D3584F" w:rsidRDefault="00D3584F" w:rsidP="00D3584F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D3584F">
        <w:rPr>
          <w:b/>
          <w:sz w:val="36"/>
          <w:szCs w:val="36"/>
          <w:u w:val="single"/>
        </w:rPr>
        <w:t>Série A</w:t>
      </w:r>
    </w:p>
    <w:p w:rsidR="00D3584F" w:rsidRDefault="00D3584F"/>
    <w:p w:rsidR="00D3584F" w:rsidRDefault="00D3584F"/>
    <w:p w:rsidR="004C3F32" w:rsidRDefault="00B828E5"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481E3A74" wp14:editId="4AB54B22">
            <wp:simplePos x="0" y="0"/>
            <wp:positionH relativeFrom="column">
              <wp:posOffset>8255</wp:posOffset>
            </wp:positionH>
            <wp:positionV relativeFrom="paragraph">
              <wp:posOffset>-530860</wp:posOffset>
            </wp:positionV>
            <wp:extent cx="2256155" cy="2928620"/>
            <wp:effectExtent l="0" t="0" r="0" b="5080"/>
            <wp:wrapSquare wrapText="bothSides"/>
            <wp:docPr id="1" name="Image 1" descr="C:\Users\lamarches\Desktop\Pool Hockey\1a6275736d0c19d0e13115432b75c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marches\Desktop\Pool Hockey\1a6275736d0c19d0e13115432b75ca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32"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 wp14:anchorId="435F21FD" wp14:editId="33A7D189">
            <wp:simplePos x="0" y="0"/>
            <wp:positionH relativeFrom="column">
              <wp:posOffset>4838700</wp:posOffset>
            </wp:positionH>
            <wp:positionV relativeFrom="paragraph">
              <wp:posOffset>-528955</wp:posOffset>
            </wp:positionV>
            <wp:extent cx="2044065" cy="2929890"/>
            <wp:effectExtent l="0" t="0" r="0" b="3810"/>
            <wp:wrapSquare wrapText="bothSides"/>
            <wp:docPr id="2" name="Image 2" descr="C:\Users\lamarches\Desktop\Pool Hockey\26fd12abead9e832e7b25ed883e4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marches\Desktop\Pool Hockey\26fd12abead9e832e7b25ed883e4d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F32" w:rsidRDefault="004C3F32">
      <w:r w:rsidRPr="004C3F32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FB86B" wp14:editId="73D2AABF">
                <wp:simplePos x="0" y="0"/>
                <wp:positionH relativeFrom="column">
                  <wp:posOffset>553852</wp:posOffset>
                </wp:positionH>
                <wp:positionV relativeFrom="paragraph">
                  <wp:posOffset>96520</wp:posOffset>
                </wp:positionV>
                <wp:extent cx="1412875" cy="1294130"/>
                <wp:effectExtent l="0" t="0" r="15875" b="2032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3.6pt;margin-top:7.6pt;width:111.25pt;height:10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"/>
            </w:pict>
          </mc:Fallback>
        </mc:AlternateContent>
      </w:r>
    </w:p>
    <w:p w:rsidR="004C3F32" w:rsidRDefault="004C3F32"/>
    <w:p w:rsidR="004C3F32" w:rsidRDefault="004C3F32"/>
    <w:p w:rsidR="004C3F32" w:rsidRDefault="004C3F32"/>
    <w:p w:rsidR="004C3F32" w:rsidRDefault="004C3F32"/>
    <w:p w:rsidR="004C3F32" w:rsidRDefault="004C3F32"/>
    <w:p w:rsidR="004C3F32" w:rsidRPr="004C3F32" w:rsidRDefault="004C3F32">
      <w:pPr>
        <w:rPr>
          <w:b/>
        </w:rPr>
      </w:pPr>
    </w:p>
    <w:p w:rsidR="008B414E" w:rsidRDefault="004C3F32" w:rsidP="004C3F32">
      <w:pPr>
        <w:ind w:left="-993" w:firstLine="993"/>
        <w:rPr>
          <w:b/>
          <w:sz w:val="36"/>
        </w:rPr>
      </w:pPr>
      <w:r w:rsidRPr="004C3F32">
        <w:rPr>
          <w:b/>
          <w:sz w:val="36"/>
        </w:rPr>
        <w:t xml:space="preserve">1-Canadiens de Montréal                             </w:t>
      </w:r>
      <w:r w:rsidR="00781AA9">
        <w:rPr>
          <w:b/>
          <w:sz w:val="36"/>
        </w:rPr>
        <w:t xml:space="preserve">                   4-Sénateurs d</w:t>
      </w:r>
      <w:r w:rsidRPr="004C3F32">
        <w:rPr>
          <w:b/>
          <w:sz w:val="36"/>
        </w:rPr>
        <w:t>’Ottawa</w:t>
      </w:r>
    </w:p>
    <w:p w:rsidR="004C3F32" w:rsidRDefault="004C3F32" w:rsidP="004C3F32">
      <w:pPr>
        <w:ind w:left="-993" w:firstLine="993"/>
        <w:rPr>
          <w:b/>
          <w:sz w:val="36"/>
        </w:rPr>
      </w:pPr>
    </w:p>
    <w:p w:rsidR="004C3F32" w:rsidRPr="00D3584F" w:rsidRDefault="00D3584F" w:rsidP="00D3584F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Série B</w:t>
      </w:r>
    </w:p>
    <w:p w:rsidR="004C3F32" w:rsidRDefault="004C3F32" w:rsidP="004C3F32">
      <w:pPr>
        <w:ind w:left="-993" w:firstLine="993"/>
        <w:rPr>
          <w:b/>
          <w:sz w:val="36"/>
        </w:rPr>
      </w:pPr>
      <w:r>
        <w:rPr>
          <w:b/>
          <w:noProof/>
          <w:sz w:val="36"/>
          <w:lang w:eastAsia="fr-CA"/>
        </w:rPr>
        <w:drawing>
          <wp:anchor distT="0" distB="0" distL="114300" distR="114300" simplePos="0" relativeHeight="251664384" behindDoc="0" locked="0" layoutInCell="1" allowOverlap="1" wp14:anchorId="3EAE10F9" wp14:editId="36CDF607">
            <wp:simplePos x="0" y="0"/>
            <wp:positionH relativeFrom="column">
              <wp:posOffset>118745</wp:posOffset>
            </wp:positionH>
            <wp:positionV relativeFrom="paragraph">
              <wp:posOffset>95885</wp:posOffset>
            </wp:positionV>
            <wp:extent cx="2155190" cy="2929890"/>
            <wp:effectExtent l="0" t="0" r="0" b="3810"/>
            <wp:wrapSquare wrapText="bothSides"/>
            <wp:docPr id="6" name="Image 6" descr="C:\Users\lamarches\Desktop\Pool Hockey\aac54da400bed7b775fee81722237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marches\Desktop\Pool Hockey\aac54da400bed7b775fee81722237ba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fr-CA"/>
        </w:rPr>
        <w:drawing>
          <wp:anchor distT="0" distB="0" distL="114300" distR="114300" simplePos="0" relativeHeight="251667456" behindDoc="0" locked="0" layoutInCell="1" allowOverlap="1" wp14:anchorId="402BA440" wp14:editId="65490E14">
            <wp:simplePos x="0" y="0"/>
            <wp:positionH relativeFrom="column">
              <wp:posOffset>4832985</wp:posOffset>
            </wp:positionH>
            <wp:positionV relativeFrom="paragraph">
              <wp:posOffset>105410</wp:posOffset>
            </wp:positionV>
            <wp:extent cx="1999615" cy="2929890"/>
            <wp:effectExtent l="0" t="0" r="635" b="3810"/>
            <wp:wrapSquare wrapText="bothSides"/>
            <wp:docPr id="8" name="Image 8" descr="C:\Users\lamarches\Desktop\Pool Hockey\4fd42b8b96b7d6dda89bf53057ecb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marches\Desktop\Pool Hockey\4fd42b8b96b7d6dda89bf53057ecbe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F32" w:rsidRDefault="004C3F32" w:rsidP="004C3F32">
      <w:pPr>
        <w:ind w:left="-993" w:firstLine="993"/>
        <w:rPr>
          <w:b/>
          <w:sz w:val="36"/>
        </w:rPr>
      </w:pPr>
      <w:r w:rsidRPr="004C3F32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BBCC8F" wp14:editId="0CA35DA6">
                <wp:simplePos x="0" y="0"/>
                <wp:positionH relativeFrom="column">
                  <wp:posOffset>477768</wp:posOffset>
                </wp:positionH>
                <wp:positionV relativeFrom="paragraph">
                  <wp:posOffset>406400</wp:posOffset>
                </wp:positionV>
                <wp:extent cx="1412875" cy="1294130"/>
                <wp:effectExtent l="0" t="0" r="15875" b="2032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7.6pt;margin-top:32pt;width:111.25pt;height:10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"/>
            </w:pict>
          </mc:Fallback>
        </mc:AlternateContent>
      </w:r>
    </w:p>
    <w:p w:rsidR="004C3F32" w:rsidRDefault="004C3F32" w:rsidP="004C3F32">
      <w:pPr>
        <w:ind w:left="-993" w:firstLine="993"/>
        <w:rPr>
          <w:b/>
          <w:sz w:val="36"/>
        </w:rPr>
      </w:pPr>
    </w:p>
    <w:p w:rsidR="004C3F32" w:rsidRDefault="004C3F32" w:rsidP="004C3F32">
      <w:pPr>
        <w:ind w:left="-993" w:firstLine="993"/>
        <w:rPr>
          <w:b/>
          <w:sz w:val="36"/>
        </w:rPr>
      </w:pPr>
    </w:p>
    <w:p w:rsidR="004C3F32" w:rsidRDefault="004C3F32" w:rsidP="004C3F32">
      <w:pPr>
        <w:ind w:left="-993" w:firstLine="993"/>
        <w:rPr>
          <w:b/>
          <w:sz w:val="36"/>
        </w:rPr>
      </w:pPr>
    </w:p>
    <w:p w:rsidR="004C3F32" w:rsidRDefault="004C3F32" w:rsidP="004C3F32">
      <w:pPr>
        <w:ind w:left="-993" w:firstLine="993"/>
        <w:rPr>
          <w:b/>
          <w:sz w:val="36"/>
        </w:rPr>
      </w:pPr>
    </w:p>
    <w:p w:rsidR="004C3F32" w:rsidRDefault="004C3F32" w:rsidP="004C3F32">
      <w:pPr>
        <w:ind w:left="-993" w:firstLine="993"/>
        <w:rPr>
          <w:b/>
          <w:sz w:val="36"/>
        </w:rPr>
      </w:pPr>
    </w:p>
    <w:p w:rsidR="004C3F32" w:rsidRDefault="004C3F32" w:rsidP="004C3F32">
      <w:pPr>
        <w:ind w:left="-993" w:firstLine="993"/>
        <w:rPr>
          <w:b/>
          <w:sz w:val="36"/>
        </w:rPr>
      </w:pPr>
      <w:r>
        <w:rPr>
          <w:b/>
          <w:sz w:val="36"/>
        </w:rPr>
        <w:t>2-Lightning de Tampa Bay                                             3-Red Wings de Détroit</w:t>
      </w:r>
    </w:p>
    <w:p w:rsidR="004C3F32" w:rsidRDefault="004C3F32" w:rsidP="004C3F32">
      <w:pPr>
        <w:ind w:left="-993" w:firstLine="993"/>
        <w:rPr>
          <w:b/>
          <w:sz w:val="36"/>
        </w:rPr>
      </w:pPr>
    </w:p>
    <w:p w:rsidR="00D3584F" w:rsidRDefault="00D3584F" w:rsidP="00D3584F">
      <w:pPr>
        <w:ind w:left="-993" w:firstLine="993"/>
        <w:jc w:val="center"/>
        <w:rPr>
          <w:b/>
          <w:sz w:val="36"/>
        </w:rPr>
      </w:pPr>
    </w:p>
    <w:p w:rsidR="00D3584F" w:rsidRPr="00D3584F" w:rsidRDefault="00D3584F" w:rsidP="00D3584F">
      <w:pPr>
        <w:ind w:left="-993" w:firstLine="993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Série C</w:t>
      </w:r>
    </w:p>
    <w:p w:rsidR="00D3584F" w:rsidRDefault="00D3584F" w:rsidP="00D3584F">
      <w:pPr>
        <w:rPr>
          <w:b/>
          <w:sz w:val="36"/>
        </w:rPr>
      </w:pPr>
    </w:p>
    <w:p w:rsidR="000D7B56" w:rsidRDefault="000D7B56" w:rsidP="004C3F32">
      <w:pPr>
        <w:ind w:left="-993" w:firstLine="993"/>
        <w:rPr>
          <w:b/>
          <w:sz w:val="36"/>
        </w:rPr>
      </w:pPr>
      <w:r>
        <w:rPr>
          <w:b/>
          <w:noProof/>
          <w:sz w:val="36"/>
          <w:lang w:eastAsia="fr-CA"/>
        </w:rPr>
        <w:drawing>
          <wp:anchor distT="0" distB="0" distL="114300" distR="114300" simplePos="0" relativeHeight="251669504" behindDoc="0" locked="0" layoutInCell="1" allowOverlap="1" wp14:anchorId="2B52F299" wp14:editId="2831B013">
            <wp:simplePos x="0" y="0"/>
            <wp:positionH relativeFrom="column">
              <wp:posOffset>4691380</wp:posOffset>
            </wp:positionH>
            <wp:positionV relativeFrom="paragraph">
              <wp:posOffset>287655</wp:posOffset>
            </wp:positionV>
            <wp:extent cx="2162175" cy="3027680"/>
            <wp:effectExtent l="0" t="0" r="9525" b="1270"/>
            <wp:wrapSquare wrapText="bothSides"/>
            <wp:docPr id="10" name="Image 10" descr="C:\Users\lamarches\Desktop\Pool Hockey\f7cbb070d70dbf0056fdbea13a91b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marches\Desktop\Pool Hockey\f7cbb070d70dbf0056fdbea13a91ba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fr-CA"/>
        </w:rPr>
        <w:drawing>
          <wp:anchor distT="0" distB="0" distL="114300" distR="114300" simplePos="0" relativeHeight="251668480" behindDoc="0" locked="0" layoutInCell="1" allowOverlap="1" wp14:anchorId="1F9554B8" wp14:editId="3EDFD09D">
            <wp:simplePos x="0" y="0"/>
            <wp:positionH relativeFrom="column">
              <wp:posOffset>143510</wp:posOffset>
            </wp:positionH>
            <wp:positionV relativeFrom="paragraph">
              <wp:posOffset>-210820</wp:posOffset>
            </wp:positionV>
            <wp:extent cx="2374900" cy="3410585"/>
            <wp:effectExtent l="0" t="0" r="6350" b="0"/>
            <wp:wrapSquare wrapText="bothSides"/>
            <wp:docPr id="9" name="Image 9" descr="C:\Users\lamarches\Desktop\Pool Hockey\bar_3572-700x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marches\Desktop\Pool Hockey\bar_3572-700x1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B56" w:rsidRDefault="000D7B56" w:rsidP="004C3F32">
      <w:pPr>
        <w:ind w:left="-993" w:firstLine="993"/>
        <w:rPr>
          <w:b/>
          <w:sz w:val="36"/>
        </w:rPr>
      </w:pPr>
    </w:p>
    <w:p w:rsidR="000D7B56" w:rsidRDefault="000D7B56" w:rsidP="004C3F32">
      <w:pPr>
        <w:ind w:left="-993" w:firstLine="993"/>
        <w:rPr>
          <w:b/>
          <w:sz w:val="36"/>
        </w:rPr>
      </w:pPr>
      <w:r w:rsidRPr="004C3F32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AB787" wp14:editId="2BAFB0DA">
                <wp:simplePos x="0" y="0"/>
                <wp:positionH relativeFrom="column">
                  <wp:posOffset>224155</wp:posOffset>
                </wp:positionH>
                <wp:positionV relativeFrom="paragraph">
                  <wp:posOffset>211884</wp:posOffset>
                </wp:positionV>
                <wp:extent cx="1412875" cy="1294130"/>
                <wp:effectExtent l="0" t="0" r="15875" b="203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7.65pt;margin-top:16.7pt;width:111.25pt;height:10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"/>
            </w:pict>
          </mc:Fallback>
        </mc:AlternateContent>
      </w:r>
    </w:p>
    <w:p w:rsidR="000D7B56" w:rsidRDefault="000D7B56" w:rsidP="004C3F32">
      <w:pPr>
        <w:ind w:left="-993" w:firstLine="993"/>
        <w:rPr>
          <w:b/>
          <w:sz w:val="36"/>
        </w:rPr>
      </w:pPr>
    </w:p>
    <w:p w:rsidR="000D7B56" w:rsidRDefault="000D7B56" w:rsidP="004C3F32">
      <w:pPr>
        <w:ind w:left="-993" w:firstLine="993"/>
        <w:rPr>
          <w:b/>
          <w:sz w:val="36"/>
        </w:rPr>
      </w:pPr>
    </w:p>
    <w:p w:rsidR="000D7B56" w:rsidRDefault="000D7B56" w:rsidP="004C3F32">
      <w:pPr>
        <w:ind w:left="-993" w:firstLine="993"/>
        <w:rPr>
          <w:b/>
          <w:sz w:val="36"/>
        </w:rPr>
      </w:pPr>
    </w:p>
    <w:p w:rsidR="000D7B56" w:rsidRDefault="000D7B56" w:rsidP="004C3F32">
      <w:pPr>
        <w:ind w:left="-993" w:firstLine="993"/>
        <w:rPr>
          <w:b/>
          <w:sz w:val="36"/>
        </w:rPr>
      </w:pPr>
    </w:p>
    <w:p w:rsidR="004C3F32" w:rsidRPr="000D7B56" w:rsidRDefault="004C3F32" w:rsidP="004C3F32">
      <w:pPr>
        <w:ind w:left="-993" w:firstLine="993"/>
        <w:rPr>
          <w:b/>
          <w:sz w:val="36"/>
        </w:rPr>
      </w:pPr>
    </w:p>
    <w:p w:rsidR="000D7B56" w:rsidRDefault="000D7B56" w:rsidP="000D7B56">
      <w:pPr>
        <w:rPr>
          <w:b/>
          <w:sz w:val="36"/>
        </w:rPr>
      </w:pPr>
      <w:r>
        <w:rPr>
          <w:b/>
          <w:sz w:val="36"/>
        </w:rPr>
        <w:t xml:space="preserve">    1-Rangers de New York                     </w:t>
      </w:r>
      <w:r w:rsidR="00FC6923">
        <w:rPr>
          <w:b/>
          <w:sz w:val="36"/>
        </w:rPr>
        <w:t xml:space="preserve">                     4-Penguins</w:t>
      </w:r>
      <w:r>
        <w:rPr>
          <w:b/>
          <w:sz w:val="36"/>
        </w:rPr>
        <w:t xml:space="preserve"> de Pittsburgh</w:t>
      </w:r>
    </w:p>
    <w:p w:rsidR="00AA7F40" w:rsidRDefault="00D3584F" w:rsidP="00981469">
      <w:pPr>
        <w:ind w:left="-142"/>
        <w:jc w:val="center"/>
        <w:rPr>
          <w:b/>
          <w:sz w:val="36"/>
        </w:rPr>
      </w:pPr>
      <w:r>
        <w:rPr>
          <w:b/>
          <w:sz w:val="36"/>
          <w:u w:val="single"/>
        </w:rPr>
        <w:t>Série D</w:t>
      </w:r>
    </w:p>
    <w:p w:rsidR="00AA7F40" w:rsidRDefault="00981469" w:rsidP="000D7B56">
      <w:pPr>
        <w:rPr>
          <w:b/>
          <w:sz w:val="36"/>
        </w:rPr>
      </w:pPr>
      <w:r>
        <w:rPr>
          <w:b/>
          <w:noProof/>
          <w:sz w:val="36"/>
          <w:lang w:eastAsia="fr-CA"/>
        </w:rPr>
        <w:drawing>
          <wp:anchor distT="0" distB="0" distL="114300" distR="114300" simplePos="0" relativeHeight="251675648" behindDoc="0" locked="0" layoutInCell="1" allowOverlap="1" wp14:anchorId="0DA38C66" wp14:editId="564DD2E9">
            <wp:simplePos x="0" y="0"/>
            <wp:positionH relativeFrom="column">
              <wp:posOffset>213995</wp:posOffset>
            </wp:positionH>
            <wp:positionV relativeFrom="paragraph">
              <wp:posOffset>167005</wp:posOffset>
            </wp:positionV>
            <wp:extent cx="2144395" cy="2915920"/>
            <wp:effectExtent l="0" t="0" r="8255" b="0"/>
            <wp:wrapSquare wrapText="bothSides"/>
            <wp:docPr id="12" name="Image 12" descr="C:\Users\lamarches\Desktop\Pool Hockey\c1b0f07a705849b6e77c7dc44bb33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marches\Desktop\Pool Hockey\c1b0f07a705849b6e77c7dc44bb330f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F16">
        <w:rPr>
          <w:b/>
          <w:noProof/>
          <w:sz w:val="36"/>
          <w:lang w:eastAsia="fr-CA"/>
        </w:rPr>
        <w:drawing>
          <wp:anchor distT="0" distB="0" distL="114300" distR="114300" simplePos="0" relativeHeight="251672576" behindDoc="0" locked="0" layoutInCell="1" allowOverlap="1" wp14:anchorId="2A0396D0" wp14:editId="66BD77A3">
            <wp:simplePos x="0" y="0"/>
            <wp:positionH relativeFrom="column">
              <wp:posOffset>4683125</wp:posOffset>
            </wp:positionH>
            <wp:positionV relativeFrom="paragraph">
              <wp:posOffset>64770</wp:posOffset>
            </wp:positionV>
            <wp:extent cx="2394585" cy="2915920"/>
            <wp:effectExtent l="0" t="0" r="5715" b="0"/>
            <wp:wrapSquare wrapText="bothSides"/>
            <wp:docPr id="13" name="Image 13" descr="C:\Users\lamarches\Desktop\Pool Hockey\bar_4004-700x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marches\Desktop\Pool Hockey\bar_4004-700x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F40" w:rsidRDefault="00AA7F40" w:rsidP="000D7B56">
      <w:pPr>
        <w:rPr>
          <w:b/>
          <w:sz w:val="36"/>
        </w:rPr>
      </w:pPr>
      <w:r w:rsidRPr="004C3F32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D5056A" wp14:editId="363D9AD6">
                <wp:simplePos x="0" y="0"/>
                <wp:positionH relativeFrom="column">
                  <wp:posOffset>448830</wp:posOffset>
                </wp:positionH>
                <wp:positionV relativeFrom="paragraph">
                  <wp:posOffset>216535</wp:posOffset>
                </wp:positionV>
                <wp:extent cx="1412875" cy="1294130"/>
                <wp:effectExtent l="0" t="0" r="15875" b="2032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5.35pt;margin-top:17.05pt;width:111.25pt;height:10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"/>
            </w:pict>
          </mc:Fallback>
        </mc:AlternateContent>
      </w:r>
    </w:p>
    <w:p w:rsidR="00AA7F40" w:rsidRDefault="00AA7F40" w:rsidP="000D7B56">
      <w:pPr>
        <w:rPr>
          <w:b/>
          <w:sz w:val="36"/>
        </w:rPr>
      </w:pPr>
    </w:p>
    <w:p w:rsidR="000D7B56" w:rsidRDefault="000D7B56" w:rsidP="000D7B56">
      <w:pPr>
        <w:rPr>
          <w:b/>
          <w:sz w:val="36"/>
        </w:rPr>
      </w:pPr>
    </w:p>
    <w:p w:rsidR="000D7B56" w:rsidRDefault="000D7B56" w:rsidP="000D7B56">
      <w:pPr>
        <w:rPr>
          <w:b/>
          <w:sz w:val="36"/>
        </w:rPr>
      </w:pPr>
    </w:p>
    <w:p w:rsidR="00AA7F40" w:rsidRDefault="00AA7F40" w:rsidP="000D7B56">
      <w:pPr>
        <w:rPr>
          <w:b/>
          <w:sz w:val="36"/>
        </w:rPr>
      </w:pPr>
    </w:p>
    <w:p w:rsidR="00AA7F40" w:rsidRDefault="00AA7F40" w:rsidP="000D7B56">
      <w:pPr>
        <w:rPr>
          <w:b/>
          <w:sz w:val="36"/>
        </w:rPr>
      </w:pPr>
    </w:p>
    <w:p w:rsidR="000D7B56" w:rsidRDefault="000D7B56" w:rsidP="000D7B56">
      <w:pPr>
        <w:rPr>
          <w:b/>
          <w:sz w:val="36"/>
        </w:rPr>
      </w:pPr>
      <w:r>
        <w:rPr>
          <w:b/>
          <w:sz w:val="36"/>
        </w:rPr>
        <w:t xml:space="preserve">2- Capitals de Washington                 </w:t>
      </w:r>
      <w:r w:rsidR="00AA7F40">
        <w:rPr>
          <w:b/>
          <w:sz w:val="36"/>
        </w:rPr>
        <w:t xml:space="preserve">                    </w:t>
      </w:r>
      <w:r>
        <w:rPr>
          <w:b/>
          <w:sz w:val="36"/>
        </w:rPr>
        <w:t xml:space="preserve">    3-Islander</w:t>
      </w:r>
      <w:r w:rsidR="00AA7F40">
        <w:rPr>
          <w:b/>
          <w:sz w:val="36"/>
        </w:rPr>
        <w:t>s</w:t>
      </w:r>
      <w:r>
        <w:rPr>
          <w:b/>
          <w:sz w:val="36"/>
        </w:rPr>
        <w:t xml:space="preserve"> de New York</w:t>
      </w:r>
    </w:p>
    <w:p w:rsidR="00514AA1" w:rsidRDefault="00514AA1" w:rsidP="001D5F16">
      <w:pPr>
        <w:ind w:left="-142" w:firstLine="142"/>
        <w:jc w:val="center"/>
        <w:rPr>
          <w:b/>
          <w:sz w:val="36"/>
        </w:rPr>
      </w:pPr>
    </w:p>
    <w:p w:rsidR="001D5F16" w:rsidRDefault="001D5F16" w:rsidP="001D5F16">
      <w:pPr>
        <w:ind w:left="-142" w:firstLine="142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Série E</w:t>
      </w:r>
    </w:p>
    <w:p w:rsidR="001D5F16" w:rsidRPr="001D5F16" w:rsidRDefault="001D5F16" w:rsidP="001D5F16">
      <w:pPr>
        <w:ind w:left="-142" w:firstLine="142"/>
        <w:jc w:val="center"/>
        <w:rPr>
          <w:b/>
          <w:sz w:val="36"/>
          <w:u w:val="single"/>
        </w:rPr>
      </w:pPr>
      <w:r>
        <w:rPr>
          <w:b/>
          <w:noProof/>
          <w:sz w:val="36"/>
          <w:lang w:eastAsia="fr-CA"/>
        </w:rPr>
        <w:drawing>
          <wp:anchor distT="0" distB="0" distL="114300" distR="114300" simplePos="0" relativeHeight="251677696" behindDoc="0" locked="0" layoutInCell="1" allowOverlap="1" wp14:anchorId="024393C6" wp14:editId="7588CCC5">
            <wp:simplePos x="0" y="0"/>
            <wp:positionH relativeFrom="column">
              <wp:posOffset>4911090</wp:posOffset>
            </wp:positionH>
            <wp:positionV relativeFrom="paragraph">
              <wp:posOffset>115570</wp:posOffset>
            </wp:positionV>
            <wp:extent cx="2121535" cy="2915920"/>
            <wp:effectExtent l="0" t="0" r="0" b="0"/>
            <wp:wrapSquare wrapText="bothSides"/>
            <wp:docPr id="16" name="Image 16" descr="C:\Users\lamarches\Desktop\Pool Hockey\81f084eabf7131e56fb2a0d2bc5ba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marches\Desktop\Pool Hockey\81f084eabf7131e56fb2a0d2bc5ba2f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u w:val="single"/>
          <w:lang w:eastAsia="fr-CA"/>
        </w:rPr>
        <w:drawing>
          <wp:anchor distT="0" distB="0" distL="114300" distR="114300" simplePos="0" relativeHeight="251676672" behindDoc="0" locked="0" layoutInCell="1" allowOverlap="1" wp14:anchorId="6E6BFD15" wp14:editId="3FD8FBE0">
            <wp:simplePos x="0" y="0"/>
            <wp:positionH relativeFrom="column">
              <wp:posOffset>90170</wp:posOffset>
            </wp:positionH>
            <wp:positionV relativeFrom="paragraph">
              <wp:posOffset>198120</wp:posOffset>
            </wp:positionV>
            <wp:extent cx="2172335" cy="2915920"/>
            <wp:effectExtent l="0" t="0" r="0" b="0"/>
            <wp:wrapSquare wrapText="bothSides"/>
            <wp:docPr id="15" name="Image 15" descr="C:\Users\lamarches\Desktop\Pool Hockey\57faaac42d6b82d5b6462af4b1209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marches\Desktop\Pool Hockey\57faaac42d6b82d5b6462af4b12094a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F16" w:rsidRDefault="001D5F16" w:rsidP="000D7B56">
      <w:pPr>
        <w:rPr>
          <w:b/>
          <w:sz w:val="36"/>
        </w:rPr>
      </w:pPr>
      <w:r w:rsidRPr="004C3F32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D38386" wp14:editId="2D6987BB">
                <wp:simplePos x="0" y="0"/>
                <wp:positionH relativeFrom="column">
                  <wp:posOffset>548962</wp:posOffset>
                </wp:positionH>
                <wp:positionV relativeFrom="paragraph">
                  <wp:posOffset>441960</wp:posOffset>
                </wp:positionV>
                <wp:extent cx="1412875" cy="1294130"/>
                <wp:effectExtent l="0" t="0" r="15875" b="2032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3.25pt;margin-top:34.8pt;width:111.25pt;height:10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"/>
            </w:pict>
          </mc:Fallback>
        </mc:AlternateContent>
      </w:r>
    </w:p>
    <w:p w:rsidR="001D5F16" w:rsidRDefault="001D5F16" w:rsidP="000D7B56">
      <w:pPr>
        <w:rPr>
          <w:b/>
          <w:sz w:val="36"/>
        </w:rPr>
      </w:pPr>
    </w:p>
    <w:p w:rsidR="001D5F16" w:rsidRDefault="001D5F16" w:rsidP="000D7B56">
      <w:pPr>
        <w:rPr>
          <w:b/>
          <w:sz w:val="36"/>
        </w:rPr>
      </w:pPr>
    </w:p>
    <w:p w:rsidR="001D5F16" w:rsidRDefault="001D5F16" w:rsidP="000D7B56">
      <w:pPr>
        <w:rPr>
          <w:b/>
          <w:sz w:val="36"/>
        </w:rPr>
      </w:pPr>
    </w:p>
    <w:p w:rsidR="001D5F16" w:rsidRDefault="001D5F16" w:rsidP="000D7B56">
      <w:pPr>
        <w:rPr>
          <w:b/>
          <w:sz w:val="36"/>
        </w:rPr>
      </w:pPr>
    </w:p>
    <w:p w:rsidR="001D5F16" w:rsidRDefault="001D5F16" w:rsidP="000D7B56">
      <w:pPr>
        <w:rPr>
          <w:b/>
          <w:sz w:val="36"/>
        </w:rPr>
      </w:pPr>
    </w:p>
    <w:p w:rsidR="00514AA1" w:rsidRDefault="001D5F16" w:rsidP="000D7B56">
      <w:pPr>
        <w:rPr>
          <w:b/>
          <w:sz w:val="36"/>
        </w:rPr>
      </w:pPr>
      <w:r>
        <w:rPr>
          <w:b/>
          <w:sz w:val="36"/>
        </w:rPr>
        <w:t xml:space="preserve">1-Blues </w:t>
      </w:r>
      <w:r w:rsidR="00FC6923">
        <w:rPr>
          <w:b/>
          <w:sz w:val="36"/>
        </w:rPr>
        <w:t>de Saint-Louis</w:t>
      </w:r>
      <w:r w:rsidR="00FC6923">
        <w:rPr>
          <w:b/>
          <w:sz w:val="36"/>
        </w:rPr>
        <w:tab/>
      </w:r>
      <w:r w:rsidR="00FC6923">
        <w:rPr>
          <w:b/>
          <w:sz w:val="36"/>
        </w:rPr>
        <w:tab/>
      </w:r>
      <w:r w:rsidR="00FC6923">
        <w:rPr>
          <w:b/>
          <w:sz w:val="36"/>
        </w:rPr>
        <w:tab/>
      </w:r>
      <w:r w:rsidR="00FC6923">
        <w:rPr>
          <w:b/>
          <w:sz w:val="36"/>
        </w:rPr>
        <w:tab/>
      </w:r>
      <w:r w:rsidR="00FC6923">
        <w:rPr>
          <w:b/>
          <w:sz w:val="36"/>
        </w:rPr>
        <w:tab/>
      </w:r>
      <w:r w:rsidR="00FC6923">
        <w:rPr>
          <w:b/>
          <w:sz w:val="36"/>
        </w:rPr>
        <w:tab/>
      </w:r>
      <w:r w:rsidR="00FC6923">
        <w:rPr>
          <w:b/>
          <w:sz w:val="36"/>
        </w:rPr>
        <w:tab/>
        <w:t xml:space="preserve">  4-Wild du</w:t>
      </w:r>
      <w:r>
        <w:rPr>
          <w:b/>
          <w:sz w:val="36"/>
        </w:rPr>
        <w:t xml:space="preserve"> Minnesota</w:t>
      </w:r>
    </w:p>
    <w:p w:rsidR="001D5F16" w:rsidRDefault="001D5F16" w:rsidP="000D7B56">
      <w:pPr>
        <w:rPr>
          <w:b/>
          <w:sz w:val="36"/>
        </w:rPr>
      </w:pPr>
    </w:p>
    <w:p w:rsidR="001D5F16" w:rsidRDefault="001D5F16" w:rsidP="001D5F16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Série F</w:t>
      </w:r>
    </w:p>
    <w:p w:rsidR="00981469" w:rsidRDefault="00981469" w:rsidP="001D5F16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fr-CA"/>
        </w:rPr>
        <w:drawing>
          <wp:anchor distT="0" distB="0" distL="114300" distR="114300" simplePos="0" relativeHeight="251681792" behindDoc="0" locked="0" layoutInCell="1" allowOverlap="1" wp14:anchorId="5ADC6E37" wp14:editId="557D0B59">
            <wp:simplePos x="0" y="0"/>
            <wp:positionH relativeFrom="column">
              <wp:posOffset>4995545</wp:posOffset>
            </wp:positionH>
            <wp:positionV relativeFrom="paragraph">
              <wp:posOffset>244475</wp:posOffset>
            </wp:positionV>
            <wp:extent cx="2078355" cy="2825750"/>
            <wp:effectExtent l="0" t="0" r="0" b="0"/>
            <wp:wrapSquare wrapText="bothSides"/>
            <wp:docPr id="19" name="Image 19" descr="C:\Users\lamarches\Desktop\Pool Hockey\ef1a4ac42518dbaade2435b285090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marches\Desktop\Pool Hockey\ef1a4ac42518dbaade2435b285090e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u w:val="single"/>
          <w:lang w:eastAsia="fr-CA"/>
        </w:rPr>
        <w:drawing>
          <wp:anchor distT="0" distB="0" distL="114300" distR="114300" simplePos="0" relativeHeight="251680768" behindDoc="0" locked="0" layoutInCell="1" allowOverlap="1" wp14:anchorId="47BD2078" wp14:editId="3D9366D2">
            <wp:simplePos x="0" y="0"/>
            <wp:positionH relativeFrom="column">
              <wp:posOffset>88900</wp:posOffset>
            </wp:positionH>
            <wp:positionV relativeFrom="paragraph">
              <wp:posOffset>215265</wp:posOffset>
            </wp:positionV>
            <wp:extent cx="2316480" cy="2915920"/>
            <wp:effectExtent l="0" t="0" r="7620" b="0"/>
            <wp:wrapSquare wrapText="bothSides"/>
            <wp:docPr id="18" name="Image 18" descr="C:\Users\lamarches\Desktop\Pool Hockey\hawk5_2367-700x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marches\Desktop\Pool Hockey\hawk5_2367-700x8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  <w:r w:rsidRPr="004C3F32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EB006F" wp14:editId="6E7C7438">
                <wp:simplePos x="0" y="0"/>
                <wp:positionH relativeFrom="column">
                  <wp:posOffset>406598</wp:posOffset>
                </wp:positionH>
                <wp:positionV relativeFrom="paragraph">
                  <wp:posOffset>179070</wp:posOffset>
                </wp:positionV>
                <wp:extent cx="1412875" cy="1294130"/>
                <wp:effectExtent l="0" t="0" r="15875" b="2032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2pt;margin-top:14.1pt;width:111.25pt;height:10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"/>
            </w:pict>
          </mc:Fallback>
        </mc:AlternateContent>
      </w: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Pr="00981469" w:rsidRDefault="00981469" w:rsidP="00981469">
      <w:pPr>
        <w:jc w:val="both"/>
        <w:rPr>
          <w:b/>
          <w:sz w:val="36"/>
        </w:rPr>
      </w:pPr>
      <w:r>
        <w:rPr>
          <w:b/>
          <w:sz w:val="36"/>
        </w:rPr>
        <w:t>2-Prédateurs de Nashville                                              3-BlackHawks de Chicago</w:t>
      </w: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Série G</w:t>
      </w:r>
    </w:p>
    <w:p w:rsidR="00981469" w:rsidRDefault="00981469" w:rsidP="001D5F16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fr-CA"/>
        </w:rPr>
        <w:drawing>
          <wp:anchor distT="0" distB="0" distL="114300" distR="114300" simplePos="0" relativeHeight="251687936" behindDoc="0" locked="0" layoutInCell="1" allowOverlap="1" wp14:anchorId="6377D8BF" wp14:editId="07C31053">
            <wp:simplePos x="0" y="0"/>
            <wp:positionH relativeFrom="column">
              <wp:posOffset>4792345</wp:posOffset>
            </wp:positionH>
            <wp:positionV relativeFrom="paragraph">
              <wp:posOffset>158750</wp:posOffset>
            </wp:positionV>
            <wp:extent cx="2454275" cy="2915920"/>
            <wp:effectExtent l="0" t="0" r="3175" b="0"/>
            <wp:wrapSquare wrapText="bothSides"/>
            <wp:docPr id="23" name="Image 23" descr="C:\Users\lamarches\Desktop\Pool Hockey\571ebb8cc785ccfb6a47c4d13af57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marches\Desktop\Pool Hockey\571ebb8cc785ccfb6a47c4d13af579b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u w:val="single"/>
          <w:lang w:eastAsia="fr-CA"/>
        </w:rPr>
        <w:drawing>
          <wp:anchor distT="0" distB="0" distL="114300" distR="114300" simplePos="0" relativeHeight="251686912" behindDoc="0" locked="0" layoutInCell="1" allowOverlap="1" wp14:anchorId="576F69A9" wp14:editId="68356530">
            <wp:simplePos x="0" y="0"/>
            <wp:positionH relativeFrom="column">
              <wp:posOffset>161925</wp:posOffset>
            </wp:positionH>
            <wp:positionV relativeFrom="paragraph">
              <wp:posOffset>159385</wp:posOffset>
            </wp:positionV>
            <wp:extent cx="2152015" cy="2915920"/>
            <wp:effectExtent l="0" t="0" r="635" b="0"/>
            <wp:wrapSquare wrapText="bothSides"/>
            <wp:docPr id="22" name="Image 22" descr="C:\Users\lamarches\Desktop\Pool Hockey\ducks_4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marches\Desktop\Pool Hockey\ducks_467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  <w:r w:rsidRPr="004C3F32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BAD278" wp14:editId="702914A4">
                <wp:simplePos x="0" y="0"/>
                <wp:positionH relativeFrom="column">
                  <wp:posOffset>516577</wp:posOffset>
                </wp:positionH>
                <wp:positionV relativeFrom="paragraph">
                  <wp:posOffset>126365</wp:posOffset>
                </wp:positionV>
                <wp:extent cx="1412875" cy="1294130"/>
                <wp:effectExtent l="0" t="0" r="15875" b="2032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0.7pt;margin-top:9.95pt;width:111.25pt;height:10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"/>
            </w:pict>
          </mc:Fallback>
        </mc:AlternateContent>
      </w: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Pr="00981469" w:rsidRDefault="00981469" w:rsidP="00981469">
      <w:pPr>
        <w:rPr>
          <w:b/>
          <w:sz w:val="36"/>
        </w:rPr>
      </w:pPr>
      <w:r>
        <w:rPr>
          <w:b/>
          <w:sz w:val="36"/>
        </w:rPr>
        <w:t>1-Ducks d’Anaheim                                                                4-Jets de Winnipeg</w:t>
      </w:r>
    </w:p>
    <w:p w:rsidR="001D5F16" w:rsidRDefault="001D5F16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Série H</w:t>
      </w:r>
    </w:p>
    <w:p w:rsidR="00981469" w:rsidRDefault="00981469" w:rsidP="001D5F16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u w:val="single"/>
          <w:lang w:eastAsia="fr-CA"/>
        </w:rPr>
        <w:drawing>
          <wp:anchor distT="0" distB="0" distL="114300" distR="114300" simplePos="0" relativeHeight="251689984" behindDoc="0" locked="0" layoutInCell="1" allowOverlap="1" wp14:anchorId="6CBEA465" wp14:editId="68B5B731">
            <wp:simplePos x="0" y="0"/>
            <wp:positionH relativeFrom="column">
              <wp:posOffset>5090160</wp:posOffset>
            </wp:positionH>
            <wp:positionV relativeFrom="paragraph">
              <wp:posOffset>121920</wp:posOffset>
            </wp:positionV>
            <wp:extent cx="2042160" cy="2919730"/>
            <wp:effectExtent l="0" t="0" r="0" b="0"/>
            <wp:wrapSquare wrapText="bothSides"/>
            <wp:docPr id="25" name="Image 25" descr="C:\Users\lamarches\Desktop\Pool Hockey\flames_4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marches\Desktop\Pool Hockey\flames_468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u w:val="single"/>
          <w:lang w:eastAsia="fr-CA"/>
        </w:rPr>
        <w:drawing>
          <wp:anchor distT="0" distB="0" distL="114300" distR="114300" simplePos="0" relativeHeight="251688960" behindDoc="0" locked="0" layoutInCell="1" allowOverlap="1" wp14:anchorId="3D61F54F" wp14:editId="720CB668">
            <wp:simplePos x="0" y="0"/>
            <wp:positionH relativeFrom="column">
              <wp:posOffset>-88265</wp:posOffset>
            </wp:positionH>
            <wp:positionV relativeFrom="paragraph">
              <wp:posOffset>126365</wp:posOffset>
            </wp:positionV>
            <wp:extent cx="2482215" cy="2915920"/>
            <wp:effectExtent l="0" t="0" r="0" b="0"/>
            <wp:wrapSquare wrapText="bothSides"/>
            <wp:docPr id="24" name="Image 24" descr="C:\Users\lamarches\Desktop\Pool Hockey\82a5048b2040302539e2a735dc9a0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marches\Desktop\Pool Hockey\82a5048b2040302539e2a735dc9a00a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469" w:rsidRDefault="00981469" w:rsidP="001D5F16">
      <w:pPr>
        <w:jc w:val="center"/>
        <w:rPr>
          <w:b/>
          <w:sz w:val="36"/>
          <w:u w:val="single"/>
        </w:rPr>
      </w:pPr>
      <w:r w:rsidRPr="004C3F32">
        <w:rPr>
          <w:noProof/>
          <w:color w:val="FF0000"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DB0896" wp14:editId="2EE534B1">
                <wp:simplePos x="0" y="0"/>
                <wp:positionH relativeFrom="column">
                  <wp:posOffset>434340</wp:posOffset>
                </wp:positionH>
                <wp:positionV relativeFrom="paragraph">
                  <wp:posOffset>342900</wp:posOffset>
                </wp:positionV>
                <wp:extent cx="1412875" cy="1294130"/>
                <wp:effectExtent l="0" t="0" r="15875" b="2032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4.2pt;margin-top:27pt;width:111.25pt;height:10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"/>
            </w:pict>
          </mc:Fallback>
        </mc:AlternateContent>
      </w: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1D5F16">
      <w:pPr>
        <w:jc w:val="center"/>
        <w:rPr>
          <w:b/>
          <w:sz w:val="36"/>
          <w:u w:val="single"/>
        </w:rPr>
      </w:pPr>
    </w:p>
    <w:p w:rsidR="00981469" w:rsidRDefault="00981469" w:rsidP="00981469">
      <w:pPr>
        <w:rPr>
          <w:b/>
          <w:sz w:val="36"/>
        </w:rPr>
      </w:pPr>
      <w:r>
        <w:rPr>
          <w:b/>
          <w:sz w:val="36"/>
        </w:rPr>
        <w:t>2-Canucks de Vancouver                                                      3-Flames de Calgary</w:t>
      </w:r>
    </w:p>
    <w:p w:rsidR="004E4F36" w:rsidRDefault="004E4F36" w:rsidP="00981469">
      <w:pPr>
        <w:rPr>
          <w:b/>
          <w:sz w:val="36"/>
        </w:rPr>
      </w:pPr>
    </w:p>
    <w:p w:rsidR="004E4F36" w:rsidRDefault="004E4F36" w:rsidP="00981469">
      <w:pPr>
        <w:rPr>
          <w:b/>
          <w:sz w:val="36"/>
        </w:rPr>
      </w:pPr>
    </w:p>
    <w:p w:rsidR="004E4F36" w:rsidRDefault="004E4F36" w:rsidP="004E4F36">
      <w:pPr>
        <w:jc w:val="center"/>
        <w:rPr>
          <w:b/>
          <w:sz w:val="48"/>
        </w:rPr>
      </w:pPr>
      <w:r w:rsidRPr="004E4F36">
        <w:rPr>
          <w:b/>
          <w:sz w:val="48"/>
        </w:rPr>
        <w:lastRenderedPageBreak/>
        <w:t>Pool de Hockey des séries</w:t>
      </w:r>
    </w:p>
    <w:p w:rsidR="004E4F36" w:rsidRPr="00AD078C" w:rsidRDefault="004E4F36" w:rsidP="00AD078C">
      <w:pPr>
        <w:shd w:val="clear" w:color="auto" w:fill="FFFFFF" w:themeFill="background1"/>
        <w:jc w:val="center"/>
        <w:rPr>
          <w:sz w:val="40"/>
        </w:rPr>
      </w:pPr>
      <w:r w:rsidRPr="00AD078C">
        <w:rPr>
          <w:sz w:val="40"/>
        </w:rPr>
        <w:t>Marche à suivre</w:t>
      </w:r>
    </w:p>
    <w:p w:rsidR="004E4F36" w:rsidRPr="00AD078C" w:rsidRDefault="004E4F36" w:rsidP="00AD078C">
      <w:pPr>
        <w:shd w:val="clear" w:color="auto" w:fill="FFFFFF" w:themeFill="background1"/>
        <w:jc w:val="both"/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</w:pPr>
    </w:p>
    <w:p w:rsidR="004E4F36" w:rsidRPr="00AD078C" w:rsidRDefault="004E4F36" w:rsidP="00AD078C">
      <w:pPr>
        <w:shd w:val="clear" w:color="auto" w:fill="FFFFFF" w:themeFill="background1"/>
        <w:jc w:val="both"/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</w:pP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On  demande dans un premier temps à chaque participant de choisir pour chaque </w:t>
      </w:r>
      <w:r w:rsid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>série</w:t>
      </w: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l'équipe qui va l’emporter. Dans un deuxième temps, ils d</w:t>
      </w:r>
      <w:r w:rsidR="00AD078C"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>oivent inscrire combien de parties</w:t>
      </w:r>
      <w:r w:rsidR="00FC6923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seront</w:t>
      </w: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joué</w:t>
      </w:r>
      <w:r w:rsidR="00FC6923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>es</w:t>
      </w: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dans chacune des </w:t>
      </w:r>
      <w:r w:rsid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>séries</w:t>
      </w: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</w:t>
      </w:r>
      <w:r w:rsidR="00AD078C"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>(</w:t>
      </w: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4, 5, 6 ou 7). </w:t>
      </w:r>
    </w:p>
    <w:p w:rsidR="004E4F36" w:rsidRPr="00AD078C" w:rsidRDefault="004E4F36" w:rsidP="00AD078C">
      <w:pPr>
        <w:shd w:val="clear" w:color="auto" w:fill="FFFFFF" w:themeFill="background1"/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</w:pP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On donne </w:t>
      </w:r>
      <w:r w:rsidRPr="00AD078C">
        <w:rPr>
          <w:rFonts w:ascii="Comic Sans MS" w:hAnsi="Comic Sans MS" w:cs="Helvetica"/>
          <w:b/>
          <w:color w:val="141823"/>
          <w:sz w:val="24"/>
          <w:szCs w:val="18"/>
          <w:shd w:val="clear" w:color="auto" w:fill="F6F7F8"/>
        </w:rPr>
        <w:t>1 point</w:t>
      </w: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pour chaque bonne prédiction d'une équipe gagnante et </w:t>
      </w:r>
      <w:r w:rsidRPr="00AD078C">
        <w:rPr>
          <w:rFonts w:ascii="Comic Sans MS" w:hAnsi="Comic Sans MS" w:cs="Helvetica"/>
          <w:b/>
          <w:color w:val="141823"/>
          <w:sz w:val="24"/>
          <w:szCs w:val="18"/>
          <w:shd w:val="clear" w:color="auto" w:fill="F6F7F8"/>
        </w:rPr>
        <w:t>1 point bonus</w:t>
      </w: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si elle a en plus prédit</w:t>
      </w:r>
      <w:r w:rsidR="00FC6923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avec succès</w:t>
      </w:r>
      <w:r w:rsidR="00AD078C"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</w:t>
      </w:r>
      <w:r w:rsidR="00FC6923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>la durée de la série</w:t>
      </w: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.  Par contre, on n’accorde pas de point bonus si elle a </w:t>
      </w:r>
      <w:r w:rsid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>choisi</w:t>
      </w: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la mauvaise </w:t>
      </w:r>
      <w:r w:rsid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>équipe,</w:t>
      </w:r>
      <w:r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 mais avec le bon </w:t>
      </w:r>
      <w:r w:rsidR="00AD078C"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 xml:space="preserve">nombre de </w:t>
      </w:r>
      <w:r w:rsid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>parties</w:t>
      </w:r>
      <w:r w:rsidR="00AD078C" w:rsidRPr="00AD078C">
        <w:rPr>
          <w:rFonts w:ascii="Comic Sans MS" w:hAnsi="Comic Sans MS" w:cs="Helvetica"/>
          <w:color w:val="141823"/>
          <w:sz w:val="24"/>
          <w:szCs w:val="18"/>
          <w:shd w:val="clear" w:color="auto" w:fill="F6F7F8"/>
        </w:rPr>
        <w:t>.</w:t>
      </w:r>
    </w:p>
    <w:p w:rsidR="00AD078C" w:rsidRPr="00AD078C" w:rsidRDefault="00AD078C" w:rsidP="00AD078C">
      <w:pPr>
        <w:shd w:val="clear" w:color="auto" w:fill="FFFFFF" w:themeFill="background1"/>
        <w:spacing w:after="0" w:line="241" w:lineRule="atLeast"/>
        <w:ind w:right="180"/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</w:pPr>
    </w:p>
    <w:p w:rsidR="00AD078C" w:rsidRPr="00AD078C" w:rsidRDefault="00AD078C" w:rsidP="00AD078C">
      <w:pPr>
        <w:shd w:val="clear" w:color="auto" w:fill="FFFFFF" w:themeFill="background1"/>
        <w:spacing w:after="0" w:line="241" w:lineRule="atLeast"/>
        <w:ind w:right="180"/>
        <w:jc w:val="both"/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</w:pPr>
      <w:r w:rsidRPr="00AD078C">
        <w:rPr>
          <w:rFonts w:ascii="Comic Sans MS" w:eastAsia="Times New Roman" w:hAnsi="Comic Sans MS" w:cs="Helvetica"/>
          <w:b/>
          <w:color w:val="141823"/>
          <w:sz w:val="24"/>
          <w:szCs w:val="24"/>
          <w:lang w:eastAsia="fr-CA"/>
        </w:rPr>
        <w:t>Exemple 1 :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Je prédis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une victoire des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Canadiens en 6 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parties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contre les Sénateurs. Si les Canadiens remp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ortent la série 4 à 2, j'ai 2 point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s. (1 point pour la bonne équipe et 1 point pour le nombre de 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parties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.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)</w:t>
      </w:r>
    </w:p>
    <w:p w:rsidR="00AD078C" w:rsidRPr="00AD078C" w:rsidRDefault="00AD078C" w:rsidP="00AD078C">
      <w:pPr>
        <w:shd w:val="clear" w:color="auto" w:fill="FFFFFF" w:themeFill="background1"/>
        <w:spacing w:after="0" w:line="241" w:lineRule="atLeast"/>
        <w:ind w:left="180" w:right="180"/>
        <w:jc w:val="both"/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</w:pPr>
    </w:p>
    <w:p w:rsidR="00AD078C" w:rsidRPr="00AD078C" w:rsidRDefault="00AD078C" w:rsidP="00AD078C">
      <w:pPr>
        <w:shd w:val="clear" w:color="auto" w:fill="FFFFFF" w:themeFill="background1"/>
        <w:spacing w:after="0" w:line="241" w:lineRule="atLeast"/>
        <w:ind w:right="180"/>
        <w:jc w:val="both"/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</w:pPr>
      <w:r w:rsidRPr="00AD078C">
        <w:rPr>
          <w:rFonts w:ascii="Comic Sans MS" w:eastAsia="Times New Roman" w:hAnsi="Comic Sans MS" w:cs="Helvetica"/>
          <w:b/>
          <w:color w:val="141823"/>
          <w:sz w:val="24"/>
          <w:szCs w:val="24"/>
          <w:lang w:eastAsia="fr-CA"/>
        </w:rPr>
        <w:t>Exemple 2: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Je prédis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une victoire des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Canadiens en 6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parties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contre les Sénateurs. Les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Canadiens remporte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nt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la série en 7 parties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, j'ai 1 point. (1 point pour la bonne 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équipe,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mais pas le point bonus)</w:t>
      </w:r>
    </w:p>
    <w:p w:rsidR="00AD078C" w:rsidRPr="00AD078C" w:rsidRDefault="00AD078C" w:rsidP="00AD078C">
      <w:pPr>
        <w:shd w:val="clear" w:color="auto" w:fill="FFFFFF" w:themeFill="background1"/>
        <w:spacing w:after="0" w:line="241" w:lineRule="atLeast"/>
        <w:ind w:left="180" w:right="180"/>
        <w:jc w:val="both"/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</w:pPr>
    </w:p>
    <w:p w:rsidR="00AD078C" w:rsidRDefault="00AD078C" w:rsidP="00AD078C">
      <w:pPr>
        <w:shd w:val="clear" w:color="auto" w:fill="FFFFFF" w:themeFill="background1"/>
        <w:spacing w:after="0" w:line="241" w:lineRule="atLeast"/>
        <w:ind w:right="180"/>
        <w:jc w:val="both"/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</w:pPr>
      <w:r w:rsidRPr="00AD078C">
        <w:rPr>
          <w:rFonts w:ascii="Comic Sans MS" w:eastAsia="Times New Roman" w:hAnsi="Comic Sans MS" w:cs="Helvetica"/>
          <w:b/>
          <w:color w:val="141823"/>
          <w:sz w:val="24"/>
          <w:szCs w:val="24"/>
          <w:lang w:eastAsia="fr-CA"/>
        </w:rPr>
        <w:t>Exemple 3: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Je prédis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une victoire des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Canadiens en 6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partie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s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contre les S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énateurs. L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es Sénate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urs remporte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nt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la Série en 6 partie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s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, j'ai 0 point. (Je n’obtiens aucun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point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, 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car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j'ai prédit la mauvaise équipe. Je 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ne peux 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donc pas 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recevoir</w:t>
      </w:r>
      <w:r w:rsidRPr="00AD078C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le point bonus même si j'ai</w:t>
      </w: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 xml:space="preserve"> bien prédit 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la durée de la série).</w:t>
      </w:r>
    </w:p>
    <w:p w:rsidR="00AD078C" w:rsidRDefault="00AD078C" w:rsidP="00AD078C">
      <w:pPr>
        <w:shd w:val="clear" w:color="auto" w:fill="FFFFFF" w:themeFill="background1"/>
        <w:spacing w:after="0" w:line="241" w:lineRule="atLeast"/>
        <w:ind w:right="180"/>
        <w:jc w:val="both"/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</w:pPr>
    </w:p>
    <w:p w:rsidR="00AD078C" w:rsidRPr="00AD078C" w:rsidRDefault="00AD078C" w:rsidP="00AD078C">
      <w:pPr>
        <w:shd w:val="clear" w:color="auto" w:fill="FFFFFF" w:themeFill="background1"/>
        <w:spacing w:after="0" w:line="241" w:lineRule="atLeast"/>
        <w:ind w:right="180"/>
        <w:jc w:val="both"/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</w:pPr>
      <w:r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On accumule les points que chacun des participants aura réussi à obtenir durant les 4 rondes que durent les séries de la Coupe Stanley</w:t>
      </w:r>
      <w:r w:rsidR="00FC6923">
        <w:rPr>
          <w:rFonts w:ascii="Comic Sans MS" w:eastAsia="Times New Roman" w:hAnsi="Comic Sans MS" w:cs="Helvetica"/>
          <w:color w:val="141823"/>
          <w:sz w:val="24"/>
          <w:szCs w:val="24"/>
          <w:lang w:eastAsia="fr-CA"/>
        </w:rPr>
        <w:t>.</w:t>
      </w:r>
    </w:p>
    <w:p w:rsidR="00AD078C" w:rsidRPr="004E4F36" w:rsidRDefault="00AD078C" w:rsidP="004E4F36">
      <w:pPr>
        <w:shd w:val="clear" w:color="auto" w:fill="FFFFFF" w:themeFill="background1"/>
        <w:rPr>
          <w:rFonts w:ascii="Comic Sans MS" w:hAnsi="Comic Sans MS"/>
          <w:b/>
          <w:sz w:val="72"/>
        </w:rPr>
      </w:pPr>
      <w:r>
        <w:rPr>
          <w:noProof/>
          <w:lang w:eastAsia="fr-CA"/>
        </w:rPr>
        <w:drawing>
          <wp:anchor distT="0" distB="0" distL="114300" distR="114300" simplePos="0" relativeHeight="251693056" behindDoc="0" locked="0" layoutInCell="1" allowOverlap="1" wp14:anchorId="2F7987BB" wp14:editId="6458E9A6">
            <wp:simplePos x="0" y="0"/>
            <wp:positionH relativeFrom="column">
              <wp:posOffset>2346960</wp:posOffset>
            </wp:positionH>
            <wp:positionV relativeFrom="paragraph">
              <wp:posOffset>661670</wp:posOffset>
            </wp:positionV>
            <wp:extent cx="2861945" cy="2482215"/>
            <wp:effectExtent l="0" t="0" r="0" b="0"/>
            <wp:wrapSquare wrapText="bothSides"/>
            <wp:docPr id="27" name="Image 27" descr="http://www.bettingonlineusa.com/wp-content/uploads/2015/02/2015-Stanley-Cup-Odds-and-Predictions-30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ettingonlineusa.com/wp-content/uploads/2015/02/2015-Stanley-Cup-Odds-and-Predictions-300x26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F36" w:rsidRDefault="004E4F36" w:rsidP="004E4F36">
      <w:pPr>
        <w:jc w:val="center"/>
        <w:rPr>
          <w:b/>
          <w:sz w:val="36"/>
        </w:rPr>
      </w:pPr>
    </w:p>
    <w:p w:rsidR="004E4F36" w:rsidRDefault="004E4F36" w:rsidP="004E4F36">
      <w:pPr>
        <w:jc w:val="center"/>
        <w:rPr>
          <w:b/>
          <w:sz w:val="36"/>
        </w:rPr>
      </w:pPr>
    </w:p>
    <w:p w:rsidR="004E4F36" w:rsidRPr="00981469" w:rsidRDefault="004E4F36" w:rsidP="004E4F36">
      <w:pPr>
        <w:jc w:val="center"/>
        <w:rPr>
          <w:b/>
          <w:sz w:val="36"/>
        </w:rPr>
      </w:pPr>
    </w:p>
    <w:sectPr w:rsidR="004E4F36" w:rsidRPr="00981469" w:rsidSect="001D5F16">
      <w:pgSz w:w="12240" w:h="15840"/>
      <w:pgMar w:top="426" w:right="191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1F2" w:rsidRDefault="000561F2" w:rsidP="00AD078C">
      <w:pPr>
        <w:spacing w:after="0" w:line="240" w:lineRule="auto"/>
      </w:pPr>
      <w:r>
        <w:separator/>
      </w:r>
    </w:p>
  </w:endnote>
  <w:endnote w:type="continuationSeparator" w:id="0">
    <w:p w:rsidR="000561F2" w:rsidRDefault="000561F2" w:rsidP="00AD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1F2" w:rsidRDefault="000561F2" w:rsidP="00AD078C">
      <w:pPr>
        <w:spacing w:after="0" w:line="240" w:lineRule="auto"/>
      </w:pPr>
      <w:r>
        <w:separator/>
      </w:r>
    </w:p>
  </w:footnote>
  <w:footnote w:type="continuationSeparator" w:id="0">
    <w:p w:rsidR="000561F2" w:rsidRDefault="000561F2" w:rsidP="00AD0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313C"/>
    <w:multiLevelType w:val="multilevel"/>
    <w:tmpl w:val="15B4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F32"/>
    <w:rsid w:val="000561F2"/>
    <w:rsid w:val="000D7B56"/>
    <w:rsid w:val="001D5F16"/>
    <w:rsid w:val="004970AD"/>
    <w:rsid w:val="004C3F32"/>
    <w:rsid w:val="004E4F36"/>
    <w:rsid w:val="00514AA1"/>
    <w:rsid w:val="0054164C"/>
    <w:rsid w:val="00605F24"/>
    <w:rsid w:val="00644A1B"/>
    <w:rsid w:val="00781AA9"/>
    <w:rsid w:val="00981469"/>
    <w:rsid w:val="00A26E28"/>
    <w:rsid w:val="00A71723"/>
    <w:rsid w:val="00AA7F40"/>
    <w:rsid w:val="00AD078C"/>
    <w:rsid w:val="00B828E5"/>
    <w:rsid w:val="00BD4839"/>
    <w:rsid w:val="00D3584F"/>
    <w:rsid w:val="00FC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F32"/>
    <w:rPr>
      <w:rFonts w:ascii="Tahoma" w:hAnsi="Tahoma" w:cs="Tahoma"/>
      <w:sz w:val="16"/>
      <w:szCs w:val="16"/>
    </w:rPr>
  </w:style>
  <w:style w:type="character" w:customStyle="1" w:styleId="uficommentbody">
    <w:name w:val="uficommentbody"/>
    <w:basedOn w:val="Policepardfaut"/>
    <w:rsid w:val="00AD078C"/>
  </w:style>
  <w:style w:type="character" w:styleId="Lienhypertexte">
    <w:name w:val="Hyperlink"/>
    <w:basedOn w:val="Policepardfaut"/>
    <w:uiPriority w:val="99"/>
    <w:semiHidden/>
    <w:unhideWhenUsed/>
    <w:rsid w:val="00AD078C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AD078C"/>
  </w:style>
  <w:style w:type="paragraph" w:styleId="En-tte">
    <w:name w:val="header"/>
    <w:basedOn w:val="Normal"/>
    <w:link w:val="En-tteCar"/>
    <w:uiPriority w:val="99"/>
    <w:unhideWhenUsed/>
    <w:rsid w:val="00AD078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078C"/>
  </w:style>
  <w:style w:type="paragraph" w:styleId="Pieddepage">
    <w:name w:val="footer"/>
    <w:basedOn w:val="Normal"/>
    <w:link w:val="PieddepageCar"/>
    <w:uiPriority w:val="99"/>
    <w:unhideWhenUsed/>
    <w:rsid w:val="00AD078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07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F32"/>
    <w:rPr>
      <w:rFonts w:ascii="Tahoma" w:hAnsi="Tahoma" w:cs="Tahoma"/>
      <w:sz w:val="16"/>
      <w:szCs w:val="16"/>
    </w:rPr>
  </w:style>
  <w:style w:type="character" w:customStyle="1" w:styleId="uficommentbody">
    <w:name w:val="uficommentbody"/>
    <w:basedOn w:val="Policepardfaut"/>
    <w:rsid w:val="00AD078C"/>
  </w:style>
  <w:style w:type="character" w:styleId="Lienhypertexte">
    <w:name w:val="Hyperlink"/>
    <w:basedOn w:val="Policepardfaut"/>
    <w:uiPriority w:val="99"/>
    <w:semiHidden/>
    <w:unhideWhenUsed/>
    <w:rsid w:val="00AD078C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AD078C"/>
  </w:style>
  <w:style w:type="paragraph" w:styleId="En-tte">
    <w:name w:val="header"/>
    <w:basedOn w:val="Normal"/>
    <w:link w:val="En-tteCar"/>
    <w:uiPriority w:val="99"/>
    <w:unhideWhenUsed/>
    <w:rsid w:val="00AD078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078C"/>
  </w:style>
  <w:style w:type="paragraph" w:styleId="Pieddepage">
    <w:name w:val="footer"/>
    <w:basedOn w:val="Normal"/>
    <w:link w:val="PieddepageCar"/>
    <w:uiPriority w:val="99"/>
    <w:unhideWhenUsed/>
    <w:rsid w:val="00AD078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0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8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8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8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5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0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9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54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9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9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9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2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7E5F4-0A35-4D6E-B69C-D2FAB5A98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563190F0</Template>
  <TotalTime>1</TotalTime>
  <Pages>5</Pages>
  <Words>347</Words>
  <Characters>1914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Hautes-Rivières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Lamarche, Simon</dc:creator>
  <cp:lastModifiedBy>Nathalie Boisvert</cp:lastModifiedBy>
  <cp:revision>2</cp:revision>
  <cp:lastPrinted>2015-04-13T15:37:00Z</cp:lastPrinted>
  <dcterms:created xsi:type="dcterms:W3CDTF">2015-04-16T21:28:00Z</dcterms:created>
  <dcterms:modified xsi:type="dcterms:W3CDTF">2015-04-16T21:28:00Z</dcterms:modified>
</cp:coreProperties>
</file>